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9ED78" w14:textId="77777777" w:rsidR="000A4E6A" w:rsidRDefault="00017821" w:rsidP="00CC09F5">
      <w:pPr>
        <w:pStyle w:val="Title-fixed"/>
        <w:framePr w:wrap="around"/>
      </w:pPr>
      <w:sdt>
        <w:sdtPr>
          <w:id w:val="1564835364"/>
          <w:lock w:val="contentLocked"/>
          <w:placeholder>
            <w:docPart w:val="97A02FBE34834407AE899FBFC05E22A3"/>
          </w:placeholder>
          <w:group/>
        </w:sdtPr>
        <w:sdtEndPr/>
        <w:sdtContent>
          <w:r w:rsidR="00CC09F5">
            <w:t>Factsheet</w:t>
          </w:r>
        </w:sdtContent>
      </w:sdt>
    </w:p>
    <w:p w14:paraId="7A47D0AF" w14:textId="054A15A0" w:rsidR="00CD42AE" w:rsidRDefault="00017821" w:rsidP="001F6A44">
      <w:pPr>
        <w:pStyle w:val="Title"/>
        <w:framePr w:w="8221" w:wrap="around"/>
      </w:pPr>
      <w:sdt>
        <w:sdtPr>
          <w:alias w:val="Title"/>
          <w:tag w:val=""/>
          <w:id w:val="-1331358350"/>
          <w:placeholder>
            <w:docPart w:val="12657CC423F042399E827657E095DC8E"/>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F6A44">
            <w:t>Airborne gravity surveys in Victoria</w:t>
          </w:r>
        </w:sdtContent>
      </w:sdt>
      <w:r w:rsidR="00F1252A">
        <w:t xml:space="preserve"> </w:t>
      </w:r>
    </w:p>
    <w:p w14:paraId="301DBD57" w14:textId="77777777" w:rsidR="0063025D" w:rsidRPr="0063025D" w:rsidRDefault="0063025D" w:rsidP="0063025D">
      <w:r>
        <w:rPr>
          <w:noProof/>
        </w:rPr>
        <mc:AlternateContent>
          <mc:Choice Requires="wps">
            <w:drawing>
              <wp:anchor distT="0" distB="0" distL="114300" distR="114300" simplePos="0" relativeHeight="251650044" behindDoc="1" locked="1" layoutInCell="1" allowOverlap="1" wp14:anchorId="13CF4568" wp14:editId="732D1423">
                <wp:simplePos x="0" y="0"/>
                <wp:positionH relativeFrom="page">
                  <wp:posOffset>-609600</wp:posOffset>
                </wp:positionH>
                <wp:positionV relativeFrom="page">
                  <wp:posOffset>-320040</wp:posOffset>
                </wp:positionV>
                <wp:extent cx="9700260" cy="2260600"/>
                <wp:effectExtent l="0" t="0" r="0" b="6350"/>
                <wp:wrapNone/>
                <wp:docPr id="5" name="Free-form: Shape 4">
                  <a:extLst xmlns:a="http://schemas.openxmlformats.org/drawingml/2006/main">
                    <a:ext uri="{FF2B5EF4-FFF2-40B4-BE49-F238E27FC236}">
                      <a16:creationId xmlns:a16="http://schemas.microsoft.com/office/drawing/2014/main" id="{AB9372AA-BEEE-4F9E-7378-99A969A0865F}"/>
                    </a:ext>
                  </a:extLst>
                </wp:docPr>
                <wp:cNvGraphicFramePr/>
                <a:graphic xmlns:a="http://schemas.openxmlformats.org/drawingml/2006/main">
                  <a:graphicData uri="http://schemas.microsoft.com/office/word/2010/wordprocessingShape">
                    <wps:wsp>
                      <wps:cNvSpPr/>
                      <wps:spPr>
                        <a:xfrm>
                          <a:off x="0" y="0"/>
                          <a:ext cx="9700260" cy="2260600"/>
                        </a:xfrm>
                        <a:custGeom>
                          <a:avLst/>
                          <a:gdLst>
                            <a:gd name="connsiteX0" fmla="*/ 0 w 10804955"/>
                            <a:gd name="connsiteY0" fmla="*/ 0 h 1944889"/>
                            <a:gd name="connsiteX1" fmla="*/ 10804955 w 10804955"/>
                            <a:gd name="connsiteY1" fmla="*/ 0 h 1944889"/>
                            <a:gd name="connsiteX2" fmla="*/ 10804955 w 10804955"/>
                            <a:gd name="connsiteY2" fmla="*/ 1944890 h 1944889"/>
                            <a:gd name="connsiteX3" fmla="*/ 0 w 10804955"/>
                            <a:gd name="connsiteY3" fmla="*/ 1944890 h 1944889"/>
                          </a:gdLst>
                          <a:ahLst/>
                          <a:cxnLst>
                            <a:cxn ang="0">
                              <a:pos x="connsiteX0" y="connsiteY0"/>
                            </a:cxn>
                            <a:cxn ang="0">
                              <a:pos x="connsiteX1" y="connsiteY1"/>
                            </a:cxn>
                            <a:cxn ang="0">
                              <a:pos x="connsiteX2" y="connsiteY2"/>
                            </a:cxn>
                            <a:cxn ang="0">
                              <a:pos x="connsiteX3" y="connsiteY3"/>
                            </a:cxn>
                          </a:cxnLst>
                          <a:rect l="l" t="t" r="r" b="b"/>
                          <a:pathLst>
                            <a:path w="10804955" h="1944889">
                              <a:moveTo>
                                <a:pt x="0" y="0"/>
                              </a:moveTo>
                              <a:lnTo>
                                <a:pt x="10804955" y="0"/>
                              </a:lnTo>
                              <a:lnTo>
                                <a:pt x="10804955" y="1944890"/>
                              </a:lnTo>
                              <a:lnTo>
                                <a:pt x="0" y="1944890"/>
                              </a:lnTo>
                              <a:close/>
                            </a:path>
                          </a:pathLst>
                        </a:custGeom>
                        <a:blipFill dpi="0" rotWithShape="1">
                          <a:blip r:embed="rId11"/>
                          <a:srcRect/>
                          <a:stretch>
                            <a:fillRect l="-15211" r="15211"/>
                          </a:stretch>
                        </a:blipFill>
                        <a:ln w="12696" cap="flat">
                          <a:noFill/>
                          <a:prstDash val="solid"/>
                          <a:miter/>
                        </a:ln>
                      </wps:spPr>
                      <wps:txbx>
                        <w:txbxContent>
                          <w:p w14:paraId="613AF4D8" w14:textId="77777777" w:rsidR="0063025D" w:rsidRDefault="0063025D" w:rsidP="006302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4568" id="Free-form: Shape 4" o:spid="_x0000_s1026" style="position:absolute;margin-left:-48pt;margin-top:-25.2pt;width:763.8pt;height:178pt;z-index:-2516664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804955,1944889" o:spt="1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" adj="-11796480,,5400" path="m,l10804955,r,1944890l,1944890,,xe" stroked="f" strokeweight=".35267mm">
                <v:fill r:id="rId12" o:title="" recolor="t" rotate="t" type="frame"/>
                <v:stroke joinstyle="miter"/>
                <v:formulas/>
                <v:path arrowok="t" o:connecttype="custom" o:connectlocs="0,0;9700260,0;9700260,2260601;0,2260601" o:connectangles="0,0,0,0" textboxrect="0,0,10804955,1944889"/>
                <v:textbox>
                  <w:txbxContent>
                    <w:p w14:paraId="613AF4D8" w14:textId="77777777" w:rsidR="0063025D" w:rsidRDefault="0063025D" w:rsidP="0063025D">
                      <w:pPr>
                        <w:jc w:val="center"/>
                      </w:pPr>
                    </w:p>
                  </w:txbxContent>
                </v:textbox>
                <w10:wrap anchorx="page" anchory="page"/>
                <w10:anchorlock/>
              </v:shape>
            </w:pict>
          </mc:Fallback>
        </mc:AlternateContent>
      </w:r>
      <w:sdt>
        <w:sdtPr>
          <w:id w:val="-2042195408"/>
          <w:lock w:val="contentLocked"/>
          <w:placeholder>
            <w:docPart w:val="97A02FBE34834407AE899FBFC05E22A3"/>
          </w:placeholder>
          <w:group/>
        </w:sdtPr>
        <w:sdtEndPr/>
        <w:sdtContent>
          <w:r>
            <w:rPr>
              <w:noProof/>
            </w:rPr>
            <mc:AlternateContent>
              <mc:Choice Requires="wpg">
                <w:drawing>
                  <wp:anchor distT="0" distB="0" distL="114300" distR="114300" simplePos="0" relativeHeight="251651069" behindDoc="1" locked="0" layoutInCell="1" allowOverlap="1" wp14:anchorId="373A5821" wp14:editId="5453C793">
                    <wp:simplePos x="0" y="0"/>
                    <wp:positionH relativeFrom="page">
                      <wp:posOffset>-12700</wp:posOffset>
                    </wp:positionH>
                    <wp:positionV relativeFrom="page">
                      <wp:posOffset>0</wp:posOffset>
                    </wp:positionV>
                    <wp:extent cx="7572192" cy="1944984"/>
                    <wp:effectExtent l="0" t="0" r="0" b="0"/>
                    <wp:wrapNone/>
                    <wp:docPr id="20" name="Group 20"/>
                    <wp:cNvGraphicFramePr/>
                    <a:graphic xmlns:a="http://schemas.openxmlformats.org/drawingml/2006/main">
                      <a:graphicData uri="http://schemas.microsoft.com/office/word/2010/wordprocessingGroup">
                        <wpg:wgp>
                          <wpg:cNvGrpSpPr/>
                          <wpg:grpSpPr>
                            <a:xfrm>
                              <a:off x="0" y="0"/>
                              <a:ext cx="7572192" cy="1944984"/>
                              <a:chOff x="0" y="0"/>
                              <a:chExt cx="7572192" cy="1944984"/>
                            </a:xfrm>
                          </wpg:grpSpPr>
                          <wps:wsp>
                            <wps:cNvPr id="9" name="Free-form: Shape 5"/>
                            <wps:cNvSpPr/>
                            <wps:spPr>
                              <a:xfrm>
                                <a:off x="5676900" y="787400"/>
                                <a:ext cx="1064062" cy="1157584"/>
                              </a:xfrm>
                              <a:custGeom>
                                <a:avLst/>
                                <a:gdLst>
                                  <a:gd name="connsiteX0" fmla="*/ 547369 w 1064625"/>
                                  <a:gd name="connsiteY0" fmla="*/ 0 h 1159793"/>
                                  <a:gd name="connsiteX1" fmla="*/ 0 w 1064625"/>
                                  <a:gd name="connsiteY1" fmla="*/ 1159793 h 1159793"/>
                                  <a:gd name="connsiteX2" fmla="*/ 517256 w 1064625"/>
                                  <a:gd name="connsiteY2" fmla="*/ 1159793 h 1159793"/>
                                  <a:gd name="connsiteX3" fmla="*/ 1064626 w 1064625"/>
                                  <a:gd name="connsiteY3" fmla="*/ 0 h 1159793"/>
                                  <a:gd name="connsiteX4" fmla="*/ 547369 w 1064625"/>
                                  <a:gd name="connsiteY4" fmla="*/ 0 h 1159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4625" h="1159793">
                                    <a:moveTo>
                                      <a:pt x="547369" y="0"/>
                                    </a:moveTo>
                                    <a:lnTo>
                                      <a:pt x="0" y="1159793"/>
                                    </a:lnTo>
                                    <a:lnTo>
                                      <a:pt x="517256" y="1159793"/>
                                    </a:lnTo>
                                    <a:cubicBezTo>
                                      <a:pt x="517256" y="1159793"/>
                                      <a:pt x="1064626" y="0"/>
                                      <a:pt x="1064626" y="0"/>
                                    </a:cubicBezTo>
                                    <a:lnTo>
                                      <a:pt x="547369" y="0"/>
                                    </a:lnTo>
                                    <a:close/>
                                  </a:path>
                                </a:pathLst>
                              </a:custGeom>
                              <a:solidFill>
                                <a:srgbClr val="00B2A9"/>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6">
                              <a:extLst>
                                <a:ext uri="{FF2B5EF4-FFF2-40B4-BE49-F238E27FC236}">
                                  <a16:creationId xmlns:a16="http://schemas.microsoft.com/office/drawing/2014/main" id="{70B76EB9-1198-564C-8620-CBFBE802E4D4}"/>
                                </a:ext>
                              </a:extLst>
                            </wps:cNvPr>
                            <wps:cNvSpPr/>
                            <wps:spPr>
                              <a:xfrm>
                                <a:off x="6737350" y="0"/>
                                <a:ext cx="834842" cy="783601"/>
                              </a:xfrm>
                              <a:custGeom>
                                <a:avLst/>
                                <a:gdLst>
                                  <a:gd name="connsiteX0" fmla="*/ 464400 w 835284"/>
                                  <a:gd name="connsiteY0" fmla="*/ 785097 h 785096"/>
                                  <a:gd name="connsiteX1" fmla="*/ 835285 w 835284"/>
                                  <a:gd name="connsiteY1" fmla="*/ 0 h 785096"/>
                                  <a:gd name="connsiteX2" fmla="*/ 371012 w 835284"/>
                                  <a:gd name="connsiteY2" fmla="*/ 0 h 785096"/>
                                  <a:gd name="connsiteX3" fmla="*/ 0 w 835284"/>
                                  <a:gd name="connsiteY3" fmla="*/ 785097 h 785096"/>
                                  <a:gd name="connsiteX4" fmla="*/ 464273 w 835284"/>
                                  <a:gd name="connsiteY4" fmla="*/ 785097 h 785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5284" h="785096">
                                    <a:moveTo>
                                      <a:pt x="464400" y="785097"/>
                                    </a:moveTo>
                                    <a:lnTo>
                                      <a:pt x="835285" y="0"/>
                                    </a:lnTo>
                                    <a:lnTo>
                                      <a:pt x="371012" y="0"/>
                                    </a:lnTo>
                                    <a:cubicBezTo>
                                      <a:pt x="371012" y="0"/>
                                      <a:pt x="0" y="785097"/>
                                      <a:pt x="0" y="785097"/>
                                    </a:cubicBezTo>
                                    <a:lnTo>
                                      <a:pt x="464273" y="785097"/>
                                    </a:lnTo>
                                    <a:close/>
                                  </a:path>
                                </a:pathLst>
                              </a:custGeom>
                              <a:solidFill>
                                <a:srgbClr val="CEDC00"/>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7"/>
                            <wps:cNvSpPr/>
                            <wps:spPr>
                              <a:xfrm>
                                <a:off x="6362700" y="0"/>
                                <a:ext cx="835859" cy="783601"/>
                              </a:xfrm>
                              <a:custGeom>
                                <a:avLst/>
                                <a:gdLst>
                                  <a:gd name="connsiteX0" fmla="*/ 836301 w 836301"/>
                                  <a:gd name="connsiteY0" fmla="*/ 785097 h 785096"/>
                                  <a:gd name="connsiteX1" fmla="*/ 464273 w 836301"/>
                                  <a:gd name="connsiteY1" fmla="*/ 0 h 785096"/>
                                  <a:gd name="connsiteX2" fmla="*/ 0 w 836301"/>
                                  <a:gd name="connsiteY2" fmla="*/ 0 h 785096"/>
                                  <a:gd name="connsiteX3" fmla="*/ 371901 w 836301"/>
                                  <a:gd name="connsiteY3" fmla="*/ 785097 h 785096"/>
                                  <a:gd name="connsiteX4" fmla="*/ 836174 w 836301"/>
                                  <a:gd name="connsiteY4" fmla="*/ 785097 h 785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6301" h="785096">
                                    <a:moveTo>
                                      <a:pt x="836301" y="785097"/>
                                    </a:moveTo>
                                    <a:lnTo>
                                      <a:pt x="464273" y="0"/>
                                    </a:lnTo>
                                    <a:lnTo>
                                      <a:pt x="0" y="0"/>
                                    </a:lnTo>
                                    <a:cubicBezTo>
                                      <a:pt x="0" y="0"/>
                                      <a:pt x="371901" y="785097"/>
                                      <a:pt x="371901" y="785097"/>
                                    </a:cubicBezTo>
                                    <a:lnTo>
                                      <a:pt x="836174" y="785097"/>
                                    </a:lnTo>
                                    <a:close/>
                                  </a:path>
                                </a:pathLst>
                              </a:custGeom>
                              <a:solidFill>
                                <a:srgbClr val="FFFFFF">
                                  <a:alpha val="50000"/>
                                </a:srgbClr>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8"/>
                            <wps:cNvSpPr/>
                            <wps:spPr>
                              <a:xfrm>
                                <a:off x="6223000" y="787400"/>
                                <a:ext cx="1062031" cy="1157584"/>
                              </a:xfrm>
                              <a:custGeom>
                                <a:avLst/>
                                <a:gdLst>
                                  <a:gd name="connsiteX0" fmla="*/ 0 w 1062593"/>
                                  <a:gd name="connsiteY0" fmla="*/ 0 h 1159793"/>
                                  <a:gd name="connsiteX1" fmla="*/ 545337 w 1062593"/>
                                  <a:gd name="connsiteY1" fmla="*/ 1159793 h 1159793"/>
                                  <a:gd name="connsiteX2" fmla="*/ 1062593 w 1062593"/>
                                  <a:gd name="connsiteY2" fmla="*/ 1159793 h 1159793"/>
                                  <a:gd name="connsiteX3" fmla="*/ 517257 w 1062593"/>
                                  <a:gd name="connsiteY3" fmla="*/ 0 h 1159793"/>
                                  <a:gd name="connsiteX4" fmla="*/ 0 w 1062593"/>
                                  <a:gd name="connsiteY4" fmla="*/ 0 h 1159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2593" h="1159793">
                                    <a:moveTo>
                                      <a:pt x="0" y="0"/>
                                    </a:moveTo>
                                    <a:lnTo>
                                      <a:pt x="545337" y="1159793"/>
                                    </a:lnTo>
                                    <a:lnTo>
                                      <a:pt x="1062593" y="1159793"/>
                                    </a:lnTo>
                                    <a:cubicBezTo>
                                      <a:pt x="1062593" y="1159793"/>
                                      <a:pt x="517257" y="0"/>
                                      <a:pt x="517257" y="0"/>
                                    </a:cubicBezTo>
                                    <a:lnTo>
                                      <a:pt x="0" y="0"/>
                                    </a:lnTo>
                                    <a:close/>
                                  </a:path>
                                </a:pathLst>
                              </a:custGeom>
                              <a:solidFill>
                                <a:srgbClr val="FFFFFF">
                                  <a:alpha val="50000"/>
                                </a:srgbClr>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4"/>
                            <wps:cNvSpPr/>
                            <wps:spPr>
                              <a:xfrm>
                                <a:off x="0" y="0"/>
                                <a:ext cx="4093535" cy="1941185"/>
                              </a:xfrm>
                              <a:custGeom>
                                <a:avLst/>
                                <a:gdLst>
                                  <a:gd name="connsiteX0" fmla="*/ 0 w 10804955"/>
                                  <a:gd name="connsiteY0" fmla="*/ 0 h 1944889"/>
                                  <a:gd name="connsiteX1" fmla="*/ 10804955 w 10804955"/>
                                  <a:gd name="connsiteY1" fmla="*/ 0 h 1944889"/>
                                  <a:gd name="connsiteX2" fmla="*/ 10804955 w 10804955"/>
                                  <a:gd name="connsiteY2" fmla="*/ 1944890 h 1944889"/>
                                  <a:gd name="connsiteX3" fmla="*/ 0 w 10804955"/>
                                  <a:gd name="connsiteY3" fmla="*/ 1944890 h 1944889"/>
                                </a:gdLst>
                                <a:ahLst/>
                                <a:cxnLst>
                                  <a:cxn ang="0">
                                    <a:pos x="connsiteX0" y="connsiteY0"/>
                                  </a:cxn>
                                  <a:cxn ang="0">
                                    <a:pos x="connsiteX1" y="connsiteY1"/>
                                  </a:cxn>
                                  <a:cxn ang="0">
                                    <a:pos x="connsiteX2" y="connsiteY2"/>
                                  </a:cxn>
                                  <a:cxn ang="0">
                                    <a:pos x="connsiteX3" y="connsiteY3"/>
                                  </a:cxn>
                                </a:cxnLst>
                                <a:rect l="l" t="t" r="r" b="b"/>
                                <a:pathLst>
                                  <a:path w="10804955" h="1944889">
                                    <a:moveTo>
                                      <a:pt x="0" y="0"/>
                                    </a:moveTo>
                                    <a:lnTo>
                                      <a:pt x="10804955" y="0"/>
                                    </a:lnTo>
                                    <a:lnTo>
                                      <a:pt x="10804955" y="1944890"/>
                                    </a:lnTo>
                                    <a:lnTo>
                                      <a:pt x="0" y="1944890"/>
                                    </a:lnTo>
                                    <a:close/>
                                  </a:path>
                                </a:pathLst>
                              </a:custGeom>
                              <a:gradFill>
                                <a:gsLst>
                                  <a:gs pos="5000">
                                    <a:schemeClr val="tx1">
                                      <a:alpha val="50000"/>
                                    </a:schemeClr>
                                  </a:gs>
                                  <a:gs pos="100000">
                                    <a:schemeClr val="tx1">
                                      <a:alpha val="0"/>
                                    </a:schemeClr>
                                  </a:gs>
                                </a:gsLst>
                                <a:lin ang="0" scaled="0"/>
                              </a:gradFill>
                              <a:ln w="12696" cap="flat">
                                <a:noFill/>
                                <a:prstDash val="solid"/>
                                <a:miter/>
                              </a:ln>
                            </wps:spPr>
                            <wps:txbx>
                              <w:txbxContent>
                                <w:p w14:paraId="1ED29FDE" w14:textId="77777777" w:rsidR="00FA566C" w:rsidRDefault="00FA566C" w:rsidP="00FA56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3A5821" id="Group 20" o:spid="_x0000_s1027" style="position:absolute;margin-left:-1pt;margin-top:0;width:596.25pt;height:153.15pt;z-index:-251665411;mso-position-horizontal-relative:page;mso-position-vertical-relative:page" coordsize="75721,1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">
                    <v:shape id="Free-form: Shape 5" o:spid="_x0000_s1028" style="position:absolute;left:56769;top:7874;width:10640;height:11575;visibility:visible;mso-wrap-style:square;v-text-anchor:middle" coordsize="1064625,115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" path="m547369,l,1159793r517256,c517256,1159793,1064626,,1064626,l547369,xe" fillcolor="#00b2a9" stroked="f" strokeweight=".35267mm">
                      <v:stroke joinstyle="miter"/>
                      <v:path arrowok="t" o:connecttype="custom" o:connectlocs="547080,0;0,1157584;516982,1157584;1064063,0;547080,0" o:connectangles="0,0,0,0,0"/>
                    </v:shape>
                    <v:shape id="Free-form: Shape 6" o:spid="_x0000_s1029" style="position:absolute;left:67373;width:8348;height:7836;visibility:visible;mso-wrap-style:square;v-text-anchor:middle" coordsize="835284,78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" path="m464400,785097l835285,,371012,c371012,,,785097,,785097r464273,l464400,785097xe" fillcolor="#cedc00" stroked="f" strokeweight=".35267mm">
                      <v:stroke joinstyle="miter"/>
                      <v:path arrowok="t" o:connecttype="custom" o:connectlocs="464154,783602;834843,0;370816,0;0,783602;464027,783602" o:connectangles="0,0,0,0,0"/>
                    </v:shape>
                    <v:shape id="Free-form: Shape 7" o:spid="_x0000_s1030" style="position:absolute;left:63627;width:8358;height:7836;visibility:visible;mso-wrap-style:square;v-text-anchor:middle" coordsize="836301,78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" path="m836301,785097l464273,,,c,,371901,785097,371901,785097r464273,l836301,785097xe" stroked="f" strokeweight=".35267mm">
                      <v:fill opacity="32896f"/>
                      <v:stroke joinstyle="miter"/>
                      <v:path arrowok="t" o:connecttype="custom" o:connectlocs="835859,783602;464028,0;0,0;371704,783602;835732,783602" o:connectangles="0,0,0,0,0"/>
                    </v:shape>
                    <v:shape id="Free-form: Shape 8" o:spid="_x0000_s1031" style="position:absolute;left:62230;top:7874;width:10620;height:11575;visibility:visible;mso-wrap-style:square;v-text-anchor:middle" coordsize="1062593,115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" path="m,l545337,1159793r517256,c1062593,1159793,517257,,517257,l,xe" stroked="f" strokeweight=".35267mm">
                      <v:fill opacity="32896f"/>
                      <v:stroke joinstyle="miter"/>
                      <v:path arrowok="t" o:connecttype="custom" o:connectlocs="0,0;545049,1157584;1062031,1157584;516983,0;0,0" o:connectangles="0,0,0,0,0"/>
                    </v:shape>
                    <v:shape id="_x0000_s1032" style="position:absolute;width:40935;height:19411;visibility:visible;mso-wrap-style:square;v-text-anchor:top" coordsize="10804955,1944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" adj="-11796480,,5400" path="m,l10804955,r,1944890l,1944890,,xe" fillcolor="black [3213]" stroked="f" strokeweight=".35267mm">
                      <v:fill opacity="0" color2="black [3213]" o:opacity2=".5" angle="90" colors="0 black;3277f black" focus="100%" type="gradient">
                        <o:fill v:ext="view" type="gradientUnscaled"/>
                      </v:fill>
                      <v:stroke joinstyle="miter"/>
                      <v:formulas/>
                      <v:path arrowok="t" o:connecttype="custom" o:connectlocs="0,0;4093535,0;4093535,1941186;0,1941186" o:connectangles="0,0,0,0" textboxrect="0,0,10804955,1944889"/>
                      <v:textbox>
                        <w:txbxContent>
                          <w:p w14:paraId="1ED29FDE" w14:textId="77777777" w:rsidR="00FA566C" w:rsidRDefault="00FA566C" w:rsidP="00FA566C">
                            <w:pPr>
                              <w:jc w:val="center"/>
                            </w:pPr>
                          </w:p>
                        </w:txbxContent>
                      </v:textbox>
                    </v:shape>
                    <w10:wrap anchorx="page" anchory="page"/>
                  </v:group>
                </w:pict>
              </mc:Fallback>
            </mc:AlternateContent>
          </w:r>
          <w:r>
            <w:t xml:space="preserve">  </w:t>
          </w:r>
        </w:sdtContent>
      </w:sdt>
      <w:r>
        <w:t xml:space="preserve">    </w:t>
      </w:r>
    </w:p>
    <w:p w14:paraId="7FF57E81" w14:textId="2E88A5AA" w:rsidR="00287256" w:rsidRDefault="001F6A44" w:rsidP="00F1252A">
      <w:pPr>
        <w:pStyle w:val="Introduction"/>
      </w:pPr>
      <w:r>
        <w:t>A</w:t>
      </w:r>
      <w:r w:rsidRPr="001F6A44">
        <w:t>irborne gravity surveys are being conducted to improve the vertical accuracy of GPS and better understand Victoria’s geology</w:t>
      </w:r>
      <w:r>
        <w:t>.</w:t>
      </w:r>
    </w:p>
    <w:p w14:paraId="08031B25" w14:textId="33B12942" w:rsidR="00F1252A" w:rsidRDefault="001F6A44" w:rsidP="00F1252A">
      <w:pPr>
        <w:pStyle w:val="Introduction-small"/>
      </w:pPr>
      <w:r>
        <w:t>The a</w:t>
      </w:r>
      <w:r w:rsidRPr="001F6A44">
        <w:t>irborne gravity surveys are being conducted across Victoria in 2023. Stakeholders and the general public are being advised of the surveys before they occur across specific areas.</w:t>
      </w:r>
    </w:p>
    <w:p w14:paraId="7A350CB7" w14:textId="77777777" w:rsidR="00F1252A" w:rsidRDefault="00F1252A" w:rsidP="00F1252A"/>
    <w:p w14:paraId="6035C41C" w14:textId="77777777" w:rsidR="00F1252A" w:rsidRDefault="00F1252A" w:rsidP="00F1252A">
      <w:pPr>
        <w:sectPr w:rsidR="00F1252A" w:rsidSect="00F1252A">
          <w:headerReference w:type="default" r:id="rId13"/>
          <w:footerReference w:type="default" r:id="rId14"/>
          <w:pgSz w:w="11906" w:h="16838" w:code="9"/>
          <w:pgMar w:top="567" w:right="567" w:bottom="567" w:left="567" w:header="1701" w:footer="397" w:gutter="0"/>
          <w:cols w:space="567"/>
          <w:docGrid w:linePitch="360"/>
        </w:sectPr>
      </w:pPr>
    </w:p>
    <w:p w14:paraId="09B15B4A" w14:textId="7BD98B91" w:rsidR="00287256" w:rsidRPr="00BB4140" w:rsidRDefault="001F6A44" w:rsidP="00BB4140">
      <w:pPr>
        <w:pStyle w:val="Heading2"/>
      </w:pPr>
      <w:r w:rsidRPr="00BB4140">
        <w:t>Introduction</w:t>
      </w:r>
    </w:p>
    <w:p w14:paraId="42C088F0" w14:textId="3004393D" w:rsidR="001F6A44" w:rsidRPr="001F6A44" w:rsidRDefault="001F6A44" w:rsidP="001F6A44">
      <w:r w:rsidRPr="001F6A44">
        <w:t xml:space="preserve">Surveyor-General Victoria, part of the Department of </w:t>
      </w:r>
      <w:r>
        <w:t>Transport and</w:t>
      </w:r>
      <w:r w:rsidRPr="001F6A44">
        <w:t xml:space="preserve"> Planning (D</w:t>
      </w:r>
      <w:r>
        <w:t>T</w:t>
      </w:r>
      <w:r w:rsidRPr="001F6A44">
        <w:t xml:space="preserve">P), and the Geological Survey of Victoria, part of the Department of </w:t>
      </w:r>
      <w:r>
        <w:t xml:space="preserve">Energy, Environment and Climate Action </w:t>
      </w:r>
      <w:r w:rsidRPr="001F6A44">
        <w:t>(D</w:t>
      </w:r>
      <w:r>
        <w:t>EECA</w:t>
      </w:r>
      <w:r w:rsidRPr="001F6A44">
        <w:t xml:space="preserve">), are collaborating with Geoscience Australia (GA) to capture airborne gravity data over targeted regions of Victoria. </w:t>
      </w:r>
    </w:p>
    <w:p w14:paraId="6F523D72" w14:textId="77777777" w:rsidR="001F6A44" w:rsidRPr="001F6A44" w:rsidRDefault="001F6A44" w:rsidP="001F6A44">
      <w:r w:rsidRPr="001F6A44">
        <w:t xml:space="preserve">The objective is to collect consistent and evenly distributed gravity measurements. The new survey data will significantly improve Victoria’s gravity model and the accuracy of real-world heights from GPS. The data will also be used by geoscientists to further their understanding of southeast Australia’s geological ‘architecture’ and how it has evolved over time. </w:t>
      </w:r>
    </w:p>
    <w:p w14:paraId="7407D5AF" w14:textId="42439EDF" w:rsidR="00287256" w:rsidRDefault="001F6A44" w:rsidP="001F6A44">
      <w:r w:rsidRPr="001F6A44">
        <w:t xml:space="preserve">The surveys will be performed by an experienced contractor, Sander Geophysics Limited. </w:t>
      </w:r>
      <w:r w:rsidRPr="001F6A44">
        <w:rPr>
          <w:lang w:val="en-US"/>
        </w:rPr>
        <w:t xml:space="preserve">The aircraft will fly in public airspace at 150 metres over rural areas, increasing to 300 metres over built-up areas. </w:t>
      </w:r>
      <w:r>
        <w:t>DT</w:t>
      </w:r>
      <w:r w:rsidRPr="001F6A44">
        <w:t>P, D</w:t>
      </w:r>
      <w:r>
        <w:t>EECA</w:t>
      </w:r>
      <w:r w:rsidRPr="001F6A44">
        <w:t xml:space="preserve"> and GA are notifying stakeholders about the surveys before they are performed across regions.</w:t>
      </w:r>
    </w:p>
    <w:p w14:paraId="64B8AE20" w14:textId="77777777" w:rsidR="0003626B" w:rsidRDefault="0003626B" w:rsidP="00CE426D">
      <w:pPr>
        <w:pStyle w:val="Heading2"/>
      </w:pPr>
    </w:p>
    <w:p w14:paraId="6B9D966E" w14:textId="5D035AA1" w:rsidR="00CE426D" w:rsidRDefault="001F6A44" w:rsidP="00CE426D">
      <w:pPr>
        <w:pStyle w:val="Heading2"/>
      </w:pPr>
      <w:r>
        <w:t>Planned survey areas</w:t>
      </w:r>
    </w:p>
    <w:p w14:paraId="551B6598" w14:textId="6E851A10" w:rsidR="00BB4140" w:rsidRDefault="00BB4140" w:rsidP="00BB4140">
      <w:r w:rsidRPr="00BB4140">
        <w:t xml:space="preserve">Airborne gravity data is being collected over large regions including the central coast, Melbourne, the Australian Alps and eastern Victoria (see Figure 1). The surveys require flights over diverse land types including urban and rural areas, mountainous and coastal terrain and national and state parks and reserves. There is no ground disturbance. </w:t>
      </w:r>
    </w:p>
    <w:p w14:paraId="7A7E3022" w14:textId="77777777" w:rsidR="00BB4140" w:rsidRDefault="00BB4140" w:rsidP="00BB4140">
      <w:pPr>
        <w:rPr>
          <w:rFonts w:cstheme="minorHAnsi"/>
          <w:noProof/>
          <w:color w:val="363534"/>
        </w:rPr>
      </w:pPr>
    </w:p>
    <w:p w14:paraId="44307F22" w14:textId="77777777" w:rsidR="00BB4140" w:rsidRDefault="00BB4140" w:rsidP="00BB4140">
      <w:pPr>
        <w:rPr>
          <w:rFonts w:cstheme="minorHAnsi"/>
          <w:noProof/>
          <w:color w:val="363534"/>
        </w:rPr>
      </w:pPr>
    </w:p>
    <w:p w14:paraId="0345D0FA" w14:textId="5609773F" w:rsidR="00BB4140" w:rsidRDefault="00BB4140" w:rsidP="00BB4140">
      <w:r>
        <w:rPr>
          <w:rFonts w:cstheme="minorHAnsi"/>
          <w:noProof/>
          <w:color w:val="363534"/>
        </w:rPr>
        <w:drawing>
          <wp:inline distT="0" distB="0" distL="0" distR="0" wp14:anchorId="56164372" wp14:editId="2F264E0C">
            <wp:extent cx="3174922" cy="2355076"/>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74922" cy="2355076"/>
                    </a:xfrm>
                    <a:prstGeom prst="rect">
                      <a:avLst/>
                    </a:prstGeom>
                    <a:noFill/>
                    <a:ln>
                      <a:noFill/>
                    </a:ln>
                  </pic:spPr>
                </pic:pic>
              </a:graphicData>
            </a:graphic>
          </wp:inline>
        </w:drawing>
      </w:r>
    </w:p>
    <w:p w14:paraId="6D89A40E" w14:textId="77777777" w:rsidR="00BB4140" w:rsidRPr="001572E5" w:rsidRDefault="00BB4140" w:rsidP="00BB4140">
      <w:pPr>
        <w:pStyle w:val="BodyText"/>
        <w:rPr>
          <w:b/>
          <w:sz w:val="16"/>
          <w:szCs w:val="16"/>
        </w:rPr>
      </w:pPr>
      <w:r>
        <w:rPr>
          <w:b/>
          <w:sz w:val="16"/>
          <w:szCs w:val="16"/>
        </w:rPr>
        <w:t>Figure 1 Airborne gravity survey area</w:t>
      </w:r>
    </w:p>
    <w:p w14:paraId="4F53CC34" w14:textId="77777777" w:rsidR="0003626B" w:rsidRDefault="0003626B" w:rsidP="00287256">
      <w:pPr>
        <w:pStyle w:val="Heading2"/>
      </w:pPr>
      <w:bookmarkStart w:id="0" w:name="_Toc30502211"/>
      <w:bookmarkStart w:id="1" w:name="_Toc87857020"/>
    </w:p>
    <w:p w14:paraId="3AC7AADB" w14:textId="1BFCE116" w:rsidR="00287256" w:rsidRDefault="00BB4140" w:rsidP="00287256">
      <w:pPr>
        <w:pStyle w:val="Heading2"/>
      </w:pPr>
      <w:r>
        <w:t xml:space="preserve">Gravity surveys in Victoria </w:t>
      </w:r>
    </w:p>
    <w:p w14:paraId="4FED48C3" w14:textId="525AEE53" w:rsidR="00BB4140" w:rsidRPr="00BB4140" w:rsidRDefault="00BB4140" w:rsidP="00BB4140">
      <w:r w:rsidRPr="00BB4140">
        <w:t xml:space="preserve">Victoria has some of the best coverage of ground gravity data in Australia, but some areas such as the alpine and coastal regions are difficult to access. This limits gravity data coverage, with corresponding local uncertainty in the gravity model. </w:t>
      </w:r>
    </w:p>
    <w:p w14:paraId="5D0D3894" w14:textId="77777777" w:rsidR="00BB4140" w:rsidRPr="00BB4140" w:rsidRDefault="00BB4140" w:rsidP="00BB4140">
      <w:r w:rsidRPr="00BB4140">
        <w:t xml:space="preserve">Airborne gravity surveys fill these gaps by capturing consistent and evenly distributed gravity measurements across large areas with minimal disturbance to land users and the environment. </w:t>
      </w:r>
    </w:p>
    <w:p w14:paraId="18F2623C" w14:textId="5F407A81" w:rsidR="00F44D72" w:rsidRDefault="00F44D72" w:rsidP="00F44D72"/>
    <w:p w14:paraId="550F1E40" w14:textId="7115F06C" w:rsidR="00287256" w:rsidRPr="00FB0D65" w:rsidRDefault="00F44D72" w:rsidP="00287256">
      <w:pPr>
        <w:pStyle w:val="Heading2"/>
      </w:pPr>
      <w:bookmarkStart w:id="2" w:name="_Toc30502217"/>
      <w:bookmarkStart w:id="3" w:name="_Toc87857026"/>
      <w:bookmarkEnd w:id="0"/>
      <w:bookmarkEnd w:id="1"/>
      <w:r>
        <w:br w:type="column"/>
      </w:r>
      <w:bookmarkEnd w:id="2"/>
      <w:bookmarkEnd w:id="3"/>
      <w:r w:rsidR="00BB4140">
        <w:lastRenderedPageBreak/>
        <w:t>Flight operations</w:t>
      </w:r>
    </w:p>
    <w:p w14:paraId="2E459C60" w14:textId="0AAC9735" w:rsidR="00BB4140" w:rsidRPr="00BB4140" w:rsidRDefault="00BB4140" w:rsidP="00BB4140">
      <w:r w:rsidRPr="00BB4140">
        <w:t>The surveys are being conducted throughout 2023 and will take several months to complete. The flight schedule is weather dependent and subject to change. Stakeholders and the general public will be notified at least two weeks before airborne surveys start.</w:t>
      </w:r>
    </w:p>
    <w:p w14:paraId="3F8CD4EF" w14:textId="05F25DB8" w:rsidR="00BB4140" w:rsidRPr="00BB4140" w:rsidRDefault="00BB4140" w:rsidP="00BB4140">
      <w:pPr>
        <w:rPr>
          <w:lang w:val="en-US"/>
        </w:rPr>
      </w:pPr>
      <w:r w:rsidRPr="00BB4140">
        <w:t xml:space="preserve">The survey operations will be conducted by Sander Geophysics Limited, an airborne gravity survey specialist contractor. Experienced pilots operating a DHC-6 Twin Otter fixed wing aircraft will fly along a planned route with flight lines spaced 500 metres to 1 km apart. </w:t>
      </w:r>
      <w:r w:rsidRPr="00BB4140">
        <w:rPr>
          <w:lang w:val="en-US"/>
        </w:rPr>
        <w:t xml:space="preserve">The aircraft will fly in public airspace at a nominated ground clearance of 150 metres, increasing to 300 metres over built-up areas. </w:t>
      </w:r>
    </w:p>
    <w:p w14:paraId="18D1A84C" w14:textId="77777777" w:rsidR="00BB4140" w:rsidRDefault="00BB4140" w:rsidP="00BB4140">
      <w:r w:rsidRPr="00BB4140">
        <w:t xml:space="preserve">An independent air safety audit has been conducted on the aircraft and flight plans. Flying will only occur in favourable weather conditions. </w:t>
      </w:r>
    </w:p>
    <w:p w14:paraId="5C02FC21" w14:textId="62BB1F9F" w:rsidR="0003626B" w:rsidRDefault="00253707" w:rsidP="00BB4140">
      <w:pPr>
        <w:pStyle w:val="Heading2"/>
      </w:pPr>
      <w:r w:rsidRPr="00253707">
        <w:rPr>
          <w:noProof/>
        </w:rPr>
        <w:drawing>
          <wp:inline distT="0" distB="0" distL="0" distR="0" wp14:anchorId="3FB912FE" wp14:editId="0E9639A6">
            <wp:extent cx="3239770" cy="2040890"/>
            <wp:effectExtent l="0" t="0" r="0" b="0"/>
            <wp:docPr id="23" name="Picture 4" descr="A small airplane on the runway&#10;&#10;Description automatically generated with low confidence">
              <a:extLst xmlns:a="http://schemas.openxmlformats.org/drawingml/2006/main">
                <a:ext uri="{FF2B5EF4-FFF2-40B4-BE49-F238E27FC236}">
                  <a16:creationId xmlns:a16="http://schemas.microsoft.com/office/drawing/2014/main" id="{642929D9-3EA5-49D8-9B2E-EF1BC704E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mall airplane on the runway&#10;&#10;Description automatically generated with low confidence">
                      <a:extLst>
                        <a:ext uri="{FF2B5EF4-FFF2-40B4-BE49-F238E27FC236}">
                          <a16:creationId xmlns:a16="http://schemas.microsoft.com/office/drawing/2014/main" id="{642929D9-3EA5-49D8-9B2E-EF1BC704E7A4}"/>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9185" r="20071" b="40567"/>
                    <a:stretch/>
                  </pic:blipFill>
                  <pic:spPr>
                    <a:xfrm>
                      <a:off x="0" y="0"/>
                      <a:ext cx="3239770" cy="2040890"/>
                    </a:xfrm>
                    <a:prstGeom prst="rect">
                      <a:avLst/>
                    </a:prstGeom>
                  </pic:spPr>
                </pic:pic>
              </a:graphicData>
            </a:graphic>
          </wp:inline>
        </w:drawing>
      </w:r>
    </w:p>
    <w:p w14:paraId="49D5F36B" w14:textId="085FD1AD" w:rsidR="00253707" w:rsidRPr="001572E5" w:rsidRDefault="00253707" w:rsidP="00253707">
      <w:pPr>
        <w:pStyle w:val="BodyText"/>
        <w:rPr>
          <w:b/>
          <w:sz w:val="16"/>
          <w:szCs w:val="16"/>
        </w:rPr>
      </w:pPr>
      <w:r>
        <w:rPr>
          <w:b/>
          <w:sz w:val="16"/>
          <w:szCs w:val="16"/>
        </w:rPr>
        <w:t xml:space="preserve">Figure 2 DHC-6 Twin Otter </w:t>
      </w:r>
      <w:r w:rsidR="007E4380">
        <w:rPr>
          <w:b/>
          <w:sz w:val="16"/>
          <w:szCs w:val="16"/>
        </w:rPr>
        <w:t>fixed wing aircraft</w:t>
      </w:r>
    </w:p>
    <w:p w14:paraId="2961C74A" w14:textId="77777777" w:rsidR="00CA52A6" w:rsidRDefault="00CA52A6" w:rsidP="00BB4140">
      <w:pPr>
        <w:pStyle w:val="Heading2"/>
      </w:pPr>
    </w:p>
    <w:p w14:paraId="3E322C6C" w14:textId="42FAC4EE" w:rsidR="00BB4140" w:rsidRPr="00BB4140" w:rsidRDefault="00BB4140" w:rsidP="00BB4140">
      <w:pPr>
        <w:pStyle w:val="Heading2"/>
      </w:pPr>
      <w:r w:rsidRPr="00BB4140">
        <w:t>Impact on the environment</w:t>
      </w:r>
    </w:p>
    <w:p w14:paraId="25DF09A5" w14:textId="795CBDAD" w:rsidR="00BB4140" w:rsidRPr="00BB4140" w:rsidRDefault="00BB4140" w:rsidP="00BB4140">
      <w:pPr>
        <w:rPr>
          <w:lang w:val="en-US"/>
        </w:rPr>
      </w:pPr>
      <w:r w:rsidRPr="00BB4140">
        <w:rPr>
          <w:lang w:val="en-US"/>
        </w:rPr>
        <w:t xml:space="preserve">The </w:t>
      </w:r>
      <w:r w:rsidRPr="00BB4140">
        <w:t xml:space="preserve">DHC-6 Twin Otter </w:t>
      </w:r>
      <w:r w:rsidR="0003626B">
        <w:t>is</w:t>
      </w:r>
      <w:r w:rsidRPr="00BB4140">
        <w:rPr>
          <w:lang w:val="en-US"/>
        </w:rPr>
        <w:t xml:space="preserve"> a standard aircraft with scientific instruments on board. Noise levels on the ground will be transient and less than the sound of a motorbike.</w:t>
      </w:r>
    </w:p>
    <w:p w14:paraId="7881D3AF" w14:textId="77777777" w:rsidR="00BB4140" w:rsidRPr="00BB4140" w:rsidRDefault="00BB4140" w:rsidP="00BB4140">
      <w:r w:rsidRPr="00BB4140">
        <w:t>Specialised gravity-sensing instrumentation will be used to measure extremely small variations in the Earth’s natural gravitational pull. The gravity instruments are passive and do not emit any signals or impact people, animals or infrastructure in any way.</w:t>
      </w:r>
    </w:p>
    <w:p w14:paraId="0F762029" w14:textId="77777777" w:rsidR="0003626B" w:rsidRDefault="0003626B" w:rsidP="00BB4140">
      <w:pPr>
        <w:pStyle w:val="Heading2"/>
      </w:pPr>
    </w:p>
    <w:p w14:paraId="27A2CB20" w14:textId="4A72731F" w:rsidR="00BB4140" w:rsidRPr="00BB4140" w:rsidRDefault="00253707" w:rsidP="00BB4140">
      <w:pPr>
        <w:pStyle w:val="Heading2"/>
      </w:pPr>
      <w:r>
        <w:br w:type="column"/>
      </w:r>
      <w:r w:rsidR="00BB4140" w:rsidRPr="00BB4140">
        <w:t>Survey benefits</w:t>
      </w:r>
    </w:p>
    <w:p w14:paraId="2B57497E" w14:textId="77777777" w:rsidR="00BB4140" w:rsidRPr="00BB4140" w:rsidRDefault="00BB4140" w:rsidP="00BB4140">
      <w:r w:rsidRPr="00BB4140">
        <w:t>The data and gravity model will improve height determination from GPS positioning to an accuracy of a few centimetres. The changes will support productive and effective land management and technological innovation and meet community expectations of reliable GPS positioning in Victoria.</w:t>
      </w:r>
    </w:p>
    <w:p w14:paraId="2717AF71" w14:textId="52B24855" w:rsidR="00BB4140" w:rsidRDefault="00BB4140" w:rsidP="00BB4140">
      <w:r w:rsidRPr="00BB4140">
        <w:t xml:space="preserve">The new data will also advance the geoscience that assists the Victorian Government to manage its earth resources, infrastructure and natural hazards. It will also assist the state’s resources sector, which contributes to regional jobs and economic growth. </w:t>
      </w:r>
    </w:p>
    <w:p w14:paraId="2214D477" w14:textId="77777777" w:rsidR="00CA52A6" w:rsidRDefault="00CA52A6" w:rsidP="00BB4140">
      <w:pPr>
        <w:pStyle w:val="Heading2"/>
      </w:pPr>
    </w:p>
    <w:p w14:paraId="176260AC" w14:textId="272719C8" w:rsidR="00BB4140" w:rsidRPr="00BB4140" w:rsidRDefault="00BB4140" w:rsidP="00BB4140">
      <w:pPr>
        <w:pStyle w:val="Heading2"/>
      </w:pPr>
      <w:r w:rsidRPr="00BB4140">
        <w:t>Data availability</w:t>
      </w:r>
    </w:p>
    <w:p w14:paraId="342360EE" w14:textId="77777777" w:rsidR="00BB4140" w:rsidRPr="00BB4140" w:rsidRDefault="00BB4140" w:rsidP="00BB4140">
      <w:r w:rsidRPr="00BB4140">
        <w:t>The survey data needs to be processed and quality checked before being released for use. Data will be freely available through the Victorian Government’s open data platforms and licensed for public use. The data will also be included in the national geoscience database and data portals managed by GA.</w:t>
      </w:r>
    </w:p>
    <w:p w14:paraId="75827045" w14:textId="77777777" w:rsidR="0003626B" w:rsidRDefault="0003626B" w:rsidP="00BB4140">
      <w:pPr>
        <w:pStyle w:val="Heading2"/>
      </w:pPr>
    </w:p>
    <w:p w14:paraId="4C4A5803" w14:textId="41BC7287" w:rsidR="00BB4140" w:rsidRPr="00BB4140" w:rsidRDefault="00BB4140" w:rsidP="00BB4140">
      <w:pPr>
        <w:pStyle w:val="Heading2"/>
      </w:pPr>
      <w:r w:rsidRPr="00BB4140">
        <w:t>For more information</w:t>
      </w:r>
    </w:p>
    <w:p w14:paraId="5B1F44DA" w14:textId="671D07BC" w:rsidR="00BB4140" w:rsidRPr="00BB4140" w:rsidRDefault="00BB4140" w:rsidP="00BB4140">
      <w:r w:rsidRPr="00BB4140">
        <w:t>D</w:t>
      </w:r>
      <w:r w:rsidR="0003626B">
        <w:t>T</w:t>
      </w:r>
      <w:r w:rsidRPr="00BB4140">
        <w:t>P, D</w:t>
      </w:r>
      <w:r w:rsidR="0003626B">
        <w:t>EECA</w:t>
      </w:r>
      <w:r w:rsidRPr="00BB4140">
        <w:t xml:space="preserve"> and GA are notifying stakeholders and the general public of the surveys at least two weeks before starting airborne operations across regions. This includes local newspaper advertisements, webpage updates and direct notification to people or organisations who have registered interest. If you or your organisation would like more information, please contact D</w:t>
      </w:r>
      <w:r w:rsidR="0003626B">
        <w:t>T</w:t>
      </w:r>
      <w:r w:rsidRPr="00BB4140">
        <w:t>P:</w:t>
      </w:r>
    </w:p>
    <w:p w14:paraId="59A15043" w14:textId="77777777" w:rsidR="00BB4140" w:rsidRPr="00BB4140" w:rsidRDefault="00BB4140" w:rsidP="00BB4140">
      <w:r w:rsidRPr="00BB4140">
        <w:t>Phone: 03 9194 0770</w:t>
      </w:r>
    </w:p>
    <w:p w14:paraId="1C90F7DA" w14:textId="138A0DA0" w:rsidR="00BB4140" w:rsidRDefault="00BB4140" w:rsidP="00BB4140">
      <w:r w:rsidRPr="00BB4140">
        <w:t>Email: smes.support@delwp.vic.gov.au</w:t>
      </w:r>
      <w:r w:rsidRPr="00BB4140" w:rsidDel="0000143F">
        <w:t xml:space="preserve"> </w:t>
      </w:r>
    </w:p>
    <w:p w14:paraId="4F44A1D2" w14:textId="2819EEFE" w:rsidR="00536126" w:rsidRPr="00536126" w:rsidRDefault="00BB4140" w:rsidP="0003626B">
      <w:r>
        <w:t>Web: www.land,vic.gov.au/surveying/geodesy/airborne-gravity-survey</w:t>
      </w:r>
    </w:p>
    <w:p w14:paraId="1700C697" w14:textId="77777777" w:rsidR="00536126" w:rsidRPr="00536126" w:rsidRDefault="00017821" w:rsidP="00536126">
      <w:pPr>
        <w:spacing w:before="80"/>
      </w:pPr>
      <w:sdt>
        <w:sdtPr>
          <w:id w:val="-659695918"/>
          <w:lock w:val="contentLocked"/>
          <w:placeholder>
            <w:docPart w:val="97A02FBE34834407AE899FBFC05E22A3"/>
          </w:placeholder>
          <w:group/>
        </w:sdtPr>
        <w:sdtEndPr/>
        <w:sdtContent>
          <w:r w:rsidR="00275A69">
            <w:rPr>
              <w:noProof/>
            </w:rPr>
            <mc:AlternateContent>
              <mc:Choice Requires="wpg">
                <w:drawing>
                  <wp:anchor distT="0" distB="0" distL="114300" distR="114300" simplePos="0" relativeHeight="251661312" behindDoc="0" locked="1" layoutInCell="1" allowOverlap="1" wp14:anchorId="697158E0" wp14:editId="3C6B8B3A">
                    <wp:simplePos x="0" y="0"/>
                    <wp:positionH relativeFrom="page">
                      <wp:align>right</wp:align>
                    </wp:positionH>
                    <wp:positionV relativeFrom="page">
                      <wp:align>bottom</wp:align>
                    </wp:positionV>
                    <wp:extent cx="1839600" cy="759600"/>
                    <wp:effectExtent l="0" t="0" r="8255" b="2540"/>
                    <wp:wrapNone/>
                    <wp:docPr id="24" name="Group 24"/>
                    <wp:cNvGraphicFramePr/>
                    <a:graphic xmlns:a="http://schemas.openxmlformats.org/drawingml/2006/main">
                      <a:graphicData uri="http://schemas.microsoft.com/office/word/2010/wordprocessingGroup">
                        <wpg:wgp>
                          <wpg:cNvGrpSpPr/>
                          <wpg:grpSpPr>
                            <a:xfrm>
                              <a:off x="0" y="0"/>
                              <a:ext cx="1839600" cy="759600"/>
                              <a:chOff x="0" y="0"/>
                              <a:chExt cx="1840774" cy="760120"/>
                            </a:xfrm>
                          </wpg:grpSpPr>
                          <pic:pic xmlns:pic="http://schemas.openxmlformats.org/drawingml/2006/picture">
                            <pic:nvPicPr>
                              <pic:cNvPr id="14" name="Graphic 4">
                                <a:extLst>
                                  <a:ext uri="{FF2B5EF4-FFF2-40B4-BE49-F238E27FC236}">
                                    <a16:creationId xmlns:a16="http://schemas.microsoft.com/office/drawing/2014/main" id="{D7EF04EB-0482-5775-6DD9-DFD8DBF5ADEF}"/>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64005" cy="476885"/>
                              </a:xfrm>
                              <a:prstGeom prst="rect">
                                <a:avLst/>
                              </a:prstGeom>
                            </pic:spPr>
                          </pic:pic>
                          <wps:wsp>
                            <wps:cNvPr id="18" name="Rectangle 18"/>
                            <wps:cNvSpPr/>
                            <wps:spPr>
                              <a:xfrm>
                                <a:off x="1696774" y="616120"/>
                                <a:ext cx="144000" cy="144000"/>
                              </a:xfrm>
                              <a:prstGeom prst="rect">
                                <a:avLst/>
                              </a:prstGeom>
                              <a:solidFill>
                                <a:srgbClr val="E1EE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E50D2" id="Group 24" o:spid="_x0000_s1026" style="position:absolute;margin-left:93.65pt;margin-top:0;width:144.85pt;height:59.8pt;z-index:251661312;mso-position-horizontal:right;mso-position-horizontal-relative:page;mso-position-vertical:bottom;mso-position-vertical-relative:page;mso-width-relative:margin;mso-height-relative:margin" coordsize="18407,76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width:15640;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">
                      <v:imagedata r:id="rId19" o:title=""/>
                    </v:shape>
                    <v:rect id="Rectangle 18" o:spid="_x0000_s1028" style="position:absolute;left:16967;top:616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" fillcolor="#e1eef9" stroked="f" strokeweight="1pt"/>
                    <w10:wrap anchorx="page" anchory="page"/>
                    <w10:anchorlock/>
                  </v:group>
                </w:pict>
              </mc:Fallback>
            </mc:AlternateContent>
          </w:r>
        </w:sdtContent>
      </w:sdt>
      <w:r w:rsidR="000122D3">
        <w:rPr>
          <w:noProof/>
        </w:rPr>
        <mc:AlternateContent>
          <mc:Choice Requires="wps">
            <w:drawing>
              <wp:anchor distT="180340" distB="0" distL="114300" distR="114300" simplePos="0" relativeHeight="251659264" behindDoc="0" locked="1" layoutInCell="1" allowOverlap="1" wp14:anchorId="04C90199" wp14:editId="2E4EEFAC">
                <wp:simplePos x="0" y="0"/>
                <wp:positionH relativeFrom="page">
                  <wp:align>left</wp:align>
                </wp:positionH>
                <wp:positionV relativeFrom="page">
                  <wp:align>bottom</wp:align>
                </wp:positionV>
                <wp:extent cx="10800000" cy="1080000"/>
                <wp:effectExtent l="0" t="0" r="1905" b="6350"/>
                <wp:wrapTopAndBottom/>
                <wp:docPr id="16"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080000"/>
                        </a:xfrm>
                        <a:custGeom>
                          <a:avLst/>
                          <a:gdLst>
                            <a:gd name="connsiteX0" fmla="*/ 0 w 6843358"/>
                            <a:gd name="connsiteY0" fmla="*/ 0 h 638612"/>
                            <a:gd name="connsiteX1" fmla="*/ 6843359 w 6843358"/>
                            <a:gd name="connsiteY1" fmla="*/ 0 h 638612"/>
                            <a:gd name="connsiteX2" fmla="*/ 6843359 w 6843358"/>
                            <a:gd name="connsiteY2" fmla="*/ 638612 h 638612"/>
                            <a:gd name="connsiteX3" fmla="*/ 0 w 6843358"/>
                            <a:gd name="connsiteY3" fmla="*/ 638612 h 638612"/>
                          </a:gdLst>
                          <a:ahLst/>
                          <a:cxnLst>
                            <a:cxn ang="0">
                              <a:pos x="connsiteX0" y="connsiteY0"/>
                            </a:cxn>
                            <a:cxn ang="0">
                              <a:pos x="connsiteX1" y="connsiteY1"/>
                            </a:cxn>
                            <a:cxn ang="0">
                              <a:pos x="connsiteX2" y="connsiteY2"/>
                            </a:cxn>
                            <a:cxn ang="0">
                              <a:pos x="connsiteX3" y="connsiteY3"/>
                            </a:cxn>
                          </a:cxnLst>
                          <a:rect l="l" t="t" r="r" b="b"/>
                          <a:pathLst>
                            <a:path w="6843358" h="638612">
                              <a:moveTo>
                                <a:pt x="0" y="0"/>
                              </a:moveTo>
                              <a:lnTo>
                                <a:pt x="6843359" y="0"/>
                              </a:lnTo>
                              <a:lnTo>
                                <a:pt x="6843359" y="638612"/>
                              </a:lnTo>
                              <a:lnTo>
                                <a:pt x="0" y="638612"/>
                              </a:lnTo>
                              <a:close/>
                            </a:path>
                          </a:pathLst>
                        </a:custGeom>
                        <a:solidFill>
                          <a:srgbClr val="E1EEF9"/>
                        </a:solidFill>
                        <a:ln w="8046" cap="flat">
                          <a:noFill/>
                          <a:prstDash val="solid"/>
                          <a:miter/>
                        </a:ln>
                      </wps:spPr>
                      <wps:txbx>
                        <w:txbxContent>
                          <w:p w14:paraId="237E7378" w14:textId="77777777" w:rsidR="000122D3" w:rsidRDefault="000122D3" w:rsidP="00275A69">
                            <w:pPr>
                              <w:pStyle w:val="Heading2"/>
                            </w:pPr>
                            <w:r>
                              <w:t xml:space="preserve">Need more </w:t>
                            </w:r>
                            <w:r w:rsidRPr="006C3E83">
                              <w:t>information</w:t>
                            </w:r>
                            <w:r>
                              <w:t>?</w:t>
                            </w:r>
                          </w:p>
                          <w:p w14:paraId="45208402" w14:textId="77777777" w:rsidR="000122D3" w:rsidRDefault="000122D3" w:rsidP="000122D3">
                            <w:r>
                              <w:t xml:space="preserve">Find out more about the government’s </w:t>
                            </w:r>
                            <w:r w:rsidR="00275A69">
                              <w:br/>
                            </w:r>
                            <w:r>
                              <w:t xml:space="preserve">initiatives at </w:t>
                            </w:r>
                            <w:r w:rsidR="00536126" w:rsidRPr="00536126">
                              <w:rPr>
                                <w:rStyle w:val="Strong"/>
                              </w:rPr>
                              <w:t>dtp.vic.gov.au</w:t>
                            </w:r>
                            <w:r w:rsidR="0001495B">
                              <w:rPr>
                                <w:rStyle w:val="Strong"/>
                              </w:rPr>
                              <w:t xml:space="preserve"> </w:t>
                            </w:r>
                            <w:sdt>
                              <w:sdtPr>
                                <w:rPr>
                                  <w:rStyle w:val="Strong"/>
                                </w:rPr>
                                <w:id w:val="-878550352"/>
                                <w:lock w:val="sdtContentLocked"/>
                                <w:placeholder>
                                  <w:docPart w:val="51295D3F969847A1AC37E90A3C12CE26"/>
                                </w:placeholder>
                                <w:showingPlcHdr/>
                              </w:sdtPr>
                              <w:sdtEndPr>
                                <w:rPr>
                                  <w:rStyle w:val="Strong"/>
                                </w:rPr>
                              </w:sdtEndPr>
                              <w:sdtContent>
                                <w:r w:rsidR="0001495B">
                                  <w:rPr>
                                    <w:rStyle w:val="Strong"/>
                                  </w:rPr>
                                  <w:t xml:space="preserve"> </w:t>
                                </w:r>
                              </w:sdtContent>
                            </w:sdt>
                          </w:p>
                        </w:txbxContent>
                      </wps:txbx>
                      <wps:bodyPr rot="0" spcFirstLastPara="0" vertOverflow="overflow" horzOverflow="overflow" vert="horz" wrap="square" lIns="360000" tIns="0" rIns="2880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0199" id="Graphic 15" o:spid="_x0000_s1033" style="position:absolute;margin-left:0;margin-top:0;width:850.4pt;height:85.05pt;z-index:251659264;visibility:visible;mso-wrap-style:square;mso-width-percent:0;mso-height-percent:0;mso-wrap-distance-left:9pt;mso-wrap-distance-top:14.2pt;mso-wrap-distance-right:9pt;mso-wrap-distance-bottom:0;mso-position-horizontal:left;mso-position-horizontal-relative:page;mso-position-vertical:bottom;mso-position-vertical-relative:page;mso-width-percent:0;mso-height-percent:0;mso-width-relative:margin;mso-height-relative:margin;v-text-anchor:middle" coordsize="6843358,6386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" adj="-11796480,,5400" path="m,l6843359,r,638612l,638612,,xe" fillcolor="#e1eef9" stroked="f" strokeweight=".2235mm">
                <v:stroke joinstyle="miter"/>
                <v:formulas/>
                <v:path arrowok="t" o:connecttype="custom" o:connectlocs="0,0;10800002,0;10800002,1080000;0,1080000" o:connectangles="0,0,0,0" textboxrect="0,0,6843358,638612"/>
                <v:textbox inset="10mm,0,80mm,4mm">
                  <w:txbxContent>
                    <w:p w14:paraId="237E7378" w14:textId="77777777" w:rsidR="000122D3" w:rsidRDefault="000122D3" w:rsidP="00275A69">
                      <w:pPr>
                        <w:pStyle w:val="Heading2"/>
                      </w:pPr>
                      <w:r>
                        <w:t xml:space="preserve">Need more </w:t>
                      </w:r>
                      <w:r w:rsidRPr="006C3E83">
                        <w:t>information</w:t>
                      </w:r>
                      <w:r>
                        <w:t>?</w:t>
                      </w:r>
                    </w:p>
                    <w:p w14:paraId="45208402" w14:textId="77777777" w:rsidR="000122D3" w:rsidRDefault="000122D3" w:rsidP="000122D3">
                      <w:r>
                        <w:t xml:space="preserve">Find out more about the government’s </w:t>
                      </w:r>
                      <w:r w:rsidR="00275A69">
                        <w:br/>
                      </w:r>
                      <w:r>
                        <w:t xml:space="preserve">initiatives at </w:t>
                      </w:r>
                      <w:r w:rsidR="00536126" w:rsidRPr="00536126">
                        <w:rPr>
                          <w:rStyle w:val="Strong"/>
                        </w:rPr>
                        <w:t>dtp.vic.gov.au</w:t>
                      </w:r>
                      <w:r w:rsidR="0001495B">
                        <w:rPr>
                          <w:rStyle w:val="Strong"/>
                        </w:rPr>
                        <w:t xml:space="preserve"> </w:t>
                      </w:r>
                      <w:sdt>
                        <w:sdtPr>
                          <w:rPr>
                            <w:rStyle w:val="Strong"/>
                          </w:rPr>
                          <w:id w:val="-878550352"/>
                          <w:lock w:val="sdtContentLocked"/>
                          <w:placeholder>
                            <w:docPart w:val="51295D3F969847A1AC37E90A3C12CE26"/>
                          </w:placeholder>
                          <w:showingPlcHdr/>
                        </w:sdtPr>
                        <w:sdtEndPr>
                          <w:rPr>
                            <w:rStyle w:val="Strong"/>
                          </w:rPr>
                        </w:sdtEndPr>
                        <w:sdtContent>
                          <w:r w:rsidR="0001495B">
                            <w:rPr>
                              <w:rStyle w:val="Strong"/>
                            </w:rPr>
                            <w:t xml:space="preserve"> </w:t>
                          </w:r>
                        </w:sdtContent>
                      </w:sdt>
                    </w:p>
                  </w:txbxContent>
                </v:textbox>
                <w10:wrap type="topAndBottom" anchorx="page" anchory="page"/>
                <w10:anchorlock/>
              </v:shape>
            </w:pict>
          </mc:Fallback>
        </mc:AlternateContent>
      </w:r>
    </w:p>
    <w:sectPr w:rsidR="00536126" w:rsidRPr="00536126" w:rsidSect="00F1252A">
      <w:type w:val="continuous"/>
      <w:pgSz w:w="11906" w:h="16838" w:code="9"/>
      <w:pgMar w:top="567" w:right="567" w:bottom="567" w:left="567" w:header="1701" w:footer="397"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0EA35" w14:textId="77777777" w:rsidR="001F6A44" w:rsidRDefault="001F6A44" w:rsidP="00C37A29">
      <w:pPr>
        <w:spacing w:after="0"/>
      </w:pPr>
      <w:r>
        <w:separator/>
      </w:r>
    </w:p>
  </w:endnote>
  <w:endnote w:type="continuationSeparator" w:id="0">
    <w:p w14:paraId="6F2F8E54" w14:textId="77777777" w:rsidR="001F6A44" w:rsidRDefault="001F6A44"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DD88" w14:textId="6ECDE17F" w:rsidR="000D7EE8" w:rsidRDefault="0003626B" w:rsidP="009C006B">
    <w:pPr>
      <w:pStyle w:val="Footer"/>
    </w:pPr>
    <w:r>
      <w:rPr>
        <w:noProof/>
      </w:rPr>
      <mc:AlternateContent>
        <mc:Choice Requires="wps">
          <w:drawing>
            <wp:anchor distT="0" distB="0" distL="114300" distR="114300" simplePos="0" relativeHeight="251665408" behindDoc="0" locked="0" layoutInCell="0" allowOverlap="1" wp14:anchorId="2E647F6E" wp14:editId="5ACDF307">
              <wp:simplePos x="0" y="0"/>
              <wp:positionH relativeFrom="page">
                <wp:posOffset>0</wp:posOffset>
              </wp:positionH>
              <wp:positionV relativeFrom="page">
                <wp:posOffset>10227945</wp:posOffset>
              </wp:positionV>
              <wp:extent cx="7560310" cy="273050"/>
              <wp:effectExtent l="0" t="0" r="0" b="12700"/>
              <wp:wrapNone/>
              <wp:docPr id="13" name="MSIPCM4400495daa3fd8707b741ebf"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A66E80" w14:textId="39297068" w:rsidR="0003626B" w:rsidRPr="0003626B" w:rsidRDefault="0003626B" w:rsidP="0003626B">
                          <w:pPr>
                            <w:spacing w:before="0" w:after="0"/>
                            <w:jc w:val="center"/>
                            <w:rPr>
                              <w:rFonts w:ascii="Calibri" w:hAnsi="Calibri" w:cs="Calibri"/>
                              <w:color w:val="000000"/>
                              <w:sz w:val="24"/>
                            </w:rPr>
                          </w:pPr>
                          <w:r w:rsidRPr="0003626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647F6E" id="_x0000_t202" coordsize="21600,21600" o:spt="202" path="m,l,21600r21600,l21600,xe">
              <v:stroke joinstyle="miter"/>
              <v:path gradientshapeok="t" o:connecttype="rect"/>
            </v:shapetype>
            <v:shape id="MSIPCM4400495daa3fd8707b741ebf" o:spid="_x0000_s1034" type="#_x0000_t202" alt="{&quot;HashCode&quot;:-1264680268,&quot;Height&quot;:841.0,&quot;Width&quot;:595.0,&quot;Placement&quot;:&quot;Footer&quot;,&quot;Index&quot;:&quot;Primary&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24A66E80" w14:textId="39297068" w:rsidR="0003626B" w:rsidRPr="0003626B" w:rsidRDefault="0003626B" w:rsidP="0003626B">
                    <w:pPr>
                      <w:spacing w:before="0" w:after="0"/>
                      <w:jc w:val="center"/>
                      <w:rPr>
                        <w:rFonts w:ascii="Calibri" w:hAnsi="Calibri" w:cs="Calibri"/>
                        <w:color w:val="000000"/>
                        <w:sz w:val="24"/>
                      </w:rPr>
                    </w:pPr>
                    <w:r w:rsidRPr="0003626B">
                      <w:rPr>
                        <w:rFonts w:ascii="Calibri" w:hAnsi="Calibri" w:cs="Calibri"/>
                        <w:color w:val="000000"/>
                        <w:sz w:val="24"/>
                      </w:rPr>
                      <w:t>OFFICIAL</w:t>
                    </w:r>
                  </w:p>
                </w:txbxContent>
              </v:textbox>
              <w10:wrap anchorx="page" anchory="page"/>
            </v:shape>
          </w:pict>
        </mc:Fallback>
      </mc:AlternateContent>
    </w:r>
    <w:r w:rsidR="007123D2">
      <w:tab/>
    </w:r>
    <w:r w:rsidR="007123D2">
      <w:tab/>
    </w:r>
    <w:r w:rsidR="007123D2">
      <w:tab/>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5C6684EA"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388A2AA"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5BD54220"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F56B4E5" w14:textId="77777777" w:rsidR="004B7536" w:rsidRDefault="004B7536" w:rsidP="009C006B">
          <w:pPr>
            <w:pStyle w:val="Footer"/>
          </w:pPr>
        </w:p>
      </w:tc>
    </w:tr>
    <w:tr w:rsidR="004B7536" w:rsidRPr="00F459F3" w14:paraId="4ADAF70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405E909"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p w14:paraId="4A45FB62" w14:textId="6C02471E" w:rsidR="004B7536" w:rsidRDefault="004B7536" w:rsidP="009C006B">
          <w:pPr>
            <w:pStyle w:val="Foo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79C9B969"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4D442B40" w14:textId="77777777" w:rsidR="009C006B" w:rsidRPr="0042508F" w:rsidRDefault="009C006B"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CAEA5" w14:textId="77777777" w:rsidR="001F6A44" w:rsidRDefault="001F6A44" w:rsidP="00C37A29">
      <w:pPr>
        <w:spacing w:after="0"/>
      </w:pPr>
      <w:r>
        <w:separator/>
      </w:r>
    </w:p>
  </w:footnote>
  <w:footnote w:type="continuationSeparator" w:id="0">
    <w:p w14:paraId="6FC83B18" w14:textId="77777777" w:rsidR="001F6A44" w:rsidRDefault="001F6A44"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1689052403"/>
      <w:lock w:val="contentLocked"/>
      <w:placeholder>
        <w:docPart w:val="12657CC423F042399E827657E095DC8E"/>
      </w:placeholder>
      <w:group/>
    </w:sdtPr>
    <w:sdtEndPr/>
    <w:sdtContent>
      <w:p w14:paraId="1597720D" w14:textId="77777777" w:rsidR="00FD0FBF" w:rsidRDefault="009264A2">
        <w:pPr>
          <w:pStyle w:val="Header"/>
        </w:pPr>
        <w:r w:rsidRPr="009264A2">
          <w:rPr>
            <w:noProof/>
          </w:rPr>
          <mc:AlternateContent>
            <mc:Choice Requires="wpg">
              <w:drawing>
                <wp:anchor distT="0" distB="0" distL="114300" distR="114300" simplePos="0" relativeHeight="251664384" behindDoc="1" locked="1" layoutInCell="1" allowOverlap="1" wp14:anchorId="7EDA679A" wp14:editId="1BC574A9">
                  <wp:simplePos x="0" y="0"/>
                  <wp:positionH relativeFrom="page">
                    <wp:align>right</wp:align>
                  </wp:positionH>
                  <wp:positionV relativeFrom="page">
                    <wp:align>top</wp:align>
                  </wp:positionV>
                  <wp:extent cx="11091600" cy="1004400"/>
                  <wp:effectExtent l="0" t="0" r="0" b="5715"/>
                  <wp:wrapNone/>
                  <wp:docPr id="1" name="Group 2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3" name="Free-form: Shape 3"/>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5"/>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 name="Graphic 12"/>
                          <wpg:cNvGrpSpPr/>
                          <wpg:grpSpPr>
                            <a:xfrm>
                              <a:off x="7420355" y="214883"/>
                              <a:ext cx="682371" cy="537210"/>
                              <a:chOff x="7420355" y="214883"/>
                              <a:chExt cx="682371" cy="537210"/>
                            </a:xfrm>
                          </wpg:grpSpPr>
                          <wps:wsp>
                            <wps:cNvPr id="10"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9EDC31" id="Group 21" o:spid="_x0000_s1026" style="position:absolute;margin-left:822.15pt;margin-top:0;width:873.35pt;height:79.1pt;z-index:-25165209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UOvSsQIIAACQNgAADgAAAAAAAAAA&#10;AAAAAAAuAgAAZHJzL2Uyb0RvYy54bWxQSwECLQAUAAYACAAAACEADmNwJt4AAAAGAQAADwAAAAAA&#10;AAAAAAAAAABcCgAAZHJzL2Rvd25yZXYueG1sUEsFBgAAAAAEAAQA8wAAAGcLAAAAAA==&#10;">
                  <v:shape id="Free-form: Shape 3"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5"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Shape 10"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19"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1"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2"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62336" behindDoc="0" locked="1" layoutInCell="1" allowOverlap="1" wp14:anchorId="011938A9" wp14:editId="3F9F66E3">
                  <wp:simplePos x="0" y="0"/>
                  <wp:positionH relativeFrom="page">
                    <wp:align>left</wp:align>
                  </wp:positionH>
                  <wp:positionV relativeFrom="page">
                    <wp:align>top</wp:align>
                  </wp:positionV>
                  <wp:extent cx="288000" cy="1080000"/>
                  <wp:effectExtent l="0" t="0" r="0" b="6350"/>
                  <wp:wrapNone/>
                  <wp:docPr id="2" name="Mask"/>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5A5D2" id="Mask" o:spid="_x0000_s1026"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r w:rsidR="00FD0FBF" w:rsidRPr="00FD0FBF">
          <w:rPr>
            <w:noProof/>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ACEB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30474A23"/>
    <w:multiLevelType w:val="multilevel"/>
    <w:tmpl w:val="50041352"/>
    <w:numStyleLink w:val="ListHeadings"/>
  </w:abstractNum>
  <w:abstractNum w:abstractNumId="19" w15:restartNumberingAfterBreak="0">
    <w:nsid w:val="321F1D0F"/>
    <w:multiLevelType w:val="multilevel"/>
    <w:tmpl w:val="1646C884"/>
    <w:numStyleLink w:val="Bullets"/>
  </w:abstractNum>
  <w:abstractNum w:abstractNumId="20" w15:restartNumberingAfterBreak="0">
    <w:nsid w:val="41397427"/>
    <w:multiLevelType w:val="multilevel"/>
    <w:tmpl w:val="97DAEA0E"/>
    <w:numStyleLink w:val="Numbering"/>
  </w:abstractNum>
  <w:abstractNum w:abstractNumId="21"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4E7F1CD0"/>
    <w:multiLevelType w:val="multilevel"/>
    <w:tmpl w:val="97DAEA0E"/>
    <w:numStyleLink w:val="Numbering"/>
  </w:abstractNum>
  <w:abstractNum w:abstractNumId="24" w15:restartNumberingAfterBreak="0">
    <w:nsid w:val="58B73D84"/>
    <w:multiLevelType w:val="multilevel"/>
    <w:tmpl w:val="50041352"/>
    <w:numStyleLink w:val="ListHeadings"/>
  </w:abstractNum>
  <w:abstractNum w:abstractNumId="25" w15:restartNumberingAfterBreak="0">
    <w:nsid w:val="596A0C8C"/>
    <w:multiLevelType w:val="multilevel"/>
    <w:tmpl w:val="97DAEA0E"/>
    <w:numStyleLink w:val="Numbering"/>
  </w:abstractNum>
  <w:abstractNum w:abstractNumId="2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43520E2"/>
    <w:multiLevelType w:val="multilevel"/>
    <w:tmpl w:val="1646C884"/>
    <w:numStyleLink w:val="Bullets"/>
  </w:abstractNum>
  <w:abstractNum w:abstractNumId="28" w15:restartNumberingAfterBreak="0">
    <w:nsid w:val="660D51AD"/>
    <w:multiLevelType w:val="multilevel"/>
    <w:tmpl w:val="97DAEA0E"/>
    <w:numStyleLink w:val="Numbering"/>
  </w:abstractNum>
  <w:abstractNum w:abstractNumId="29" w15:restartNumberingAfterBreak="0">
    <w:nsid w:val="744D0736"/>
    <w:multiLevelType w:val="multilevel"/>
    <w:tmpl w:val="97DAEA0E"/>
    <w:numStyleLink w:val="Number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7"/>
  </w:num>
  <w:num w:numId="13">
    <w:abstractNumId w:val="19"/>
  </w:num>
  <w:num w:numId="14">
    <w:abstractNumId w:val="14"/>
  </w:num>
  <w:num w:numId="15">
    <w:abstractNumId w:val="29"/>
  </w:num>
  <w:num w:numId="16">
    <w:abstractNumId w:val="23"/>
  </w:num>
  <w:num w:numId="17">
    <w:abstractNumId w:val="28"/>
  </w:num>
  <w:num w:numId="18">
    <w:abstractNumId w:val="10"/>
  </w:num>
  <w:num w:numId="19">
    <w:abstractNumId w:val="12"/>
  </w:num>
  <w:num w:numId="20">
    <w:abstractNumId w:val="20"/>
  </w:num>
  <w:num w:numId="21">
    <w:abstractNumId w:val="15"/>
  </w:num>
  <w:num w:numId="22">
    <w:abstractNumId w:val="11"/>
  </w:num>
  <w:num w:numId="23">
    <w:abstractNumId w:val="13"/>
  </w:num>
  <w:num w:numId="24">
    <w:abstractNumId w:val="17"/>
  </w:num>
  <w:num w:numId="25">
    <w:abstractNumId w:val="25"/>
  </w:num>
  <w:num w:numId="26">
    <w:abstractNumId w:val="24"/>
  </w:num>
  <w:num w:numId="27">
    <w:abstractNumId w:val="16"/>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21"/>
  </w:num>
  <w:num w:numId="31">
    <w:abstractNumId w:val="21"/>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A44"/>
    <w:rsid w:val="000122D3"/>
    <w:rsid w:val="0001495B"/>
    <w:rsid w:val="00017821"/>
    <w:rsid w:val="00027052"/>
    <w:rsid w:val="000300AF"/>
    <w:rsid w:val="0003626B"/>
    <w:rsid w:val="000724AE"/>
    <w:rsid w:val="0008037D"/>
    <w:rsid w:val="000A4E6A"/>
    <w:rsid w:val="000B497F"/>
    <w:rsid w:val="000D7EE8"/>
    <w:rsid w:val="00112E8F"/>
    <w:rsid w:val="001268BC"/>
    <w:rsid w:val="00141C61"/>
    <w:rsid w:val="001A0D77"/>
    <w:rsid w:val="001A5586"/>
    <w:rsid w:val="001C7835"/>
    <w:rsid w:val="001E4C19"/>
    <w:rsid w:val="001F13C1"/>
    <w:rsid w:val="001F446D"/>
    <w:rsid w:val="001F6314"/>
    <w:rsid w:val="001F6A44"/>
    <w:rsid w:val="002068CA"/>
    <w:rsid w:val="00213744"/>
    <w:rsid w:val="00221AB7"/>
    <w:rsid w:val="00246435"/>
    <w:rsid w:val="00246BCF"/>
    <w:rsid w:val="00253707"/>
    <w:rsid w:val="00270834"/>
    <w:rsid w:val="00275A69"/>
    <w:rsid w:val="002814E6"/>
    <w:rsid w:val="00287256"/>
    <w:rsid w:val="002965C0"/>
    <w:rsid w:val="002E0EDA"/>
    <w:rsid w:val="002E7A9E"/>
    <w:rsid w:val="00305171"/>
    <w:rsid w:val="00317ABA"/>
    <w:rsid w:val="0034680A"/>
    <w:rsid w:val="00363FF8"/>
    <w:rsid w:val="003657EF"/>
    <w:rsid w:val="00374847"/>
    <w:rsid w:val="0037721D"/>
    <w:rsid w:val="0038102A"/>
    <w:rsid w:val="003D23A3"/>
    <w:rsid w:val="003D3729"/>
    <w:rsid w:val="003D5856"/>
    <w:rsid w:val="003E7563"/>
    <w:rsid w:val="00404E4F"/>
    <w:rsid w:val="00412CDA"/>
    <w:rsid w:val="0041673A"/>
    <w:rsid w:val="0042339A"/>
    <w:rsid w:val="0042508F"/>
    <w:rsid w:val="004411F6"/>
    <w:rsid w:val="004635FD"/>
    <w:rsid w:val="00467CB3"/>
    <w:rsid w:val="004B609E"/>
    <w:rsid w:val="004B7536"/>
    <w:rsid w:val="004D0322"/>
    <w:rsid w:val="004D3B4C"/>
    <w:rsid w:val="004E0833"/>
    <w:rsid w:val="004E28C6"/>
    <w:rsid w:val="004F138F"/>
    <w:rsid w:val="00500C61"/>
    <w:rsid w:val="00502144"/>
    <w:rsid w:val="0050670B"/>
    <w:rsid w:val="00510D22"/>
    <w:rsid w:val="005141E8"/>
    <w:rsid w:val="005328D8"/>
    <w:rsid w:val="00534D4F"/>
    <w:rsid w:val="00536126"/>
    <w:rsid w:val="00550C99"/>
    <w:rsid w:val="00553413"/>
    <w:rsid w:val="00560EDB"/>
    <w:rsid w:val="00577E2E"/>
    <w:rsid w:val="0058369E"/>
    <w:rsid w:val="00593314"/>
    <w:rsid w:val="00594496"/>
    <w:rsid w:val="005C6618"/>
    <w:rsid w:val="005E2519"/>
    <w:rsid w:val="00602C13"/>
    <w:rsid w:val="00603FD5"/>
    <w:rsid w:val="00616DC8"/>
    <w:rsid w:val="0062136B"/>
    <w:rsid w:val="0063025D"/>
    <w:rsid w:val="00644B02"/>
    <w:rsid w:val="0064570B"/>
    <w:rsid w:val="0067014A"/>
    <w:rsid w:val="0068724F"/>
    <w:rsid w:val="00693358"/>
    <w:rsid w:val="006A1DEF"/>
    <w:rsid w:val="006C4AF4"/>
    <w:rsid w:val="006D3F2F"/>
    <w:rsid w:val="006E3536"/>
    <w:rsid w:val="006F5547"/>
    <w:rsid w:val="0070342B"/>
    <w:rsid w:val="007123D2"/>
    <w:rsid w:val="00714488"/>
    <w:rsid w:val="00724018"/>
    <w:rsid w:val="007254A7"/>
    <w:rsid w:val="00727AE0"/>
    <w:rsid w:val="007A0363"/>
    <w:rsid w:val="007A2584"/>
    <w:rsid w:val="007C57D9"/>
    <w:rsid w:val="007E4380"/>
    <w:rsid w:val="007E57ED"/>
    <w:rsid w:val="0081533C"/>
    <w:rsid w:val="0085439B"/>
    <w:rsid w:val="0088741B"/>
    <w:rsid w:val="0089026B"/>
    <w:rsid w:val="008B05C3"/>
    <w:rsid w:val="008B4965"/>
    <w:rsid w:val="008D1ABD"/>
    <w:rsid w:val="008F70D1"/>
    <w:rsid w:val="0090137A"/>
    <w:rsid w:val="0091171B"/>
    <w:rsid w:val="009264A2"/>
    <w:rsid w:val="00936068"/>
    <w:rsid w:val="009517CC"/>
    <w:rsid w:val="009615D4"/>
    <w:rsid w:val="00967564"/>
    <w:rsid w:val="00974677"/>
    <w:rsid w:val="009827C2"/>
    <w:rsid w:val="009A2F17"/>
    <w:rsid w:val="009C006B"/>
    <w:rsid w:val="009C5432"/>
    <w:rsid w:val="009D24F5"/>
    <w:rsid w:val="009F1343"/>
    <w:rsid w:val="009F6386"/>
    <w:rsid w:val="00A13664"/>
    <w:rsid w:val="00A173B1"/>
    <w:rsid w:val="00A24EF4"/>
    <w:rsid w:val="00A27FD6"/>
    <w:rsid w:val="00A33747"/>
    <w:rsid w:val="00A90151"/>
    <w:rsid w:val="00A9359B"/>
    <w:rsid w:val="00AA163B"/>
    <w:rsid w:val="00AB5F12"/>
    <w:rsid w:val="00AC0558"/>
    <w:rsid w:val="00AF2097"/>
    <w:rsid w:val="00AF56AD"/>
    <w:rsid w:val="00B153EB"/>
    <w:rsid w:val="00B23603"/>
    <w:rsid w:val="00B255CB"/>
    <w:rsid w:val="00B32D6C"/>
    <w:rsid w:val="00B3749D"/>
    <w:rsid w:val="00B65DAA"/>
    <w:rsid w:val="00B66B2F"/>
    <w:rsid w:val="00B74F7F"/>
    <w:rsid w:val="00B75B08"/>
    <w:rsid w:val="00B77CB7"/>
    <w:rsid w:val="00B87859"/>
    <w:rsid w:val="00B91D47"/>
    <w:rsid w:val="00BA3CB8"/>
    <w:rsid w:val="00BA7623"/>
    <w:rsid w:val="00BB3109"/>
    <w:rsid w:val="00BB4140"/>
    <w:rsid w:val="00BF68C8"/>
    <w:rsid w:val="00C01E68"/>
    <w:rsid w:val="00C11924"/>
    <w:rsid w:val="00C1443F"/>
    <w:rsid w:val="00C326F9"/>
    <w:rsid w:val="00C37A29"/>
    <w:rsid w:val="00C41DED"/>
    <w:rsid w:val="00C5210A"/>
    <w:rsid w:val="00C55C51"/>
    <w:rsid w:val="00C70EFC"/>
    <w:rsid w:val="00C932F3"/>
    <w:rsid w:val="00CA52A6"/>
    <w:rsid w:val="00CC09F5"/>
    <w:rsid w:val="00CD42AE"/>
    <w:rsid w:val="00CD61EB"/>
    <w:rsid w:val="00CE426D"/>
    <w:rsid w:val="00CE5CC2"/>
    <w:rsid w:val="00CF02F0"/>
    <w:rsid w:val="00D16F74"/>
    <w:rsid w:val="00D55F76"/>
    <w:rsid w:val="00D567C3"/>
    <w:rsid w:val="00D60649"/>
    <w:rsid w:val="00D61E88"/>
    <w:rsid w:val="00D82889"/>
    <w:rsid w:val="00D83923"/>
    <w:rsid w:val="00D9419D"/>
    <w:rsid w:val="00DF4E3E"/>
    <w:rsid w:val="00E0453D"/>
    <w:rsid w:val="00E05FA6"/>
    <w:rsid w:val="00E25474"/>
    <w:rsid w:val="00E32F93"/>
    <w:rsid w:val="00E42E3C"/>
    <w:rsid w:val="00E54B2B"/>
    <w:rsid w:val="00EA1943"/>
    <w:rsid w:val="00EE6F14"/>
    <w:rsid w:val="00EF3F23"/>
    <w:rsid w:val="00F1252A"/>
    <w:rsid w:val="00F162D4"/>
    <w:rsid w:val="00F4010B"/>
    <w:rsid w:val="00F44D72"/>
    <w:rsid w:val="00F459F3"/>
    <w:rsid w:val="00F4702C"/>
    <w:rsid w:val="00F505B8"/>
    <w:rsid w:val="00F53397"/>
    <w:rsid w:val="00F634F6"/>
    <w:rsid w:val="00F64343"/>
    <w:rsid w:val="00F863F7"/>
    <w:rsid w:val="00F87B07"/>
    <w:rsid w:val="00F93598"/>
    <w:rsid w:val="00F94880"/>
    <w:rsid w:val="00FA566C"/>
    <w:rsid w:val="00FB0D65"/>
    <w:rsid w:val="00FB4A9F"/>
    <w:rsid w:val="00FC2D8B"/>
    <w:rsid w:val="00FD0FBF"/>
    <w:rsid w:val="00FD3306"/>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26C06"/>
  <w15:chartTrackingRefBased/>
  <w15:docId w15:val="{C1B264EB-6BF1-4D2F-A8CD-0F2F7672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126"/>
    <w:pPr>
      <w:spacing w:before="120" w:after="120" w:line="240" w:lineRule="auto"/>
    </w:pPr>
    <w:rPr>
      <w:sz w:val="20"/>
    </w:rPr>
  </w:style>
  <w:style w:type="paragraph" w:styleId="Heading1">
    <w:name w:val="heading 1"/>
    <w:basedOn w:val="Normal"/>
    <w:next w:val="Normal"/>
    <w:link w:val="Heading1Char"/>
    <w:uiPriority w:val="9"/>
    <w:qFormat/>
    <w:rsid w:val="00213744"/>
    <w:pPr>
      <w:keepNext/>
      <w:keepLines/>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213744"/>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FA566C"/>
    <w:pPr>
      <w:framePr w:w="5103" w:h="1134" w:hRule="exact" w:hSpace="11340" w:vSpace="567" w:wrap="around" w:vAnchor="page" w:hAnchor="page" w:x="568" w:y="1135"/>
      <w:spacing w:before="0"/>
      <w:contextualSpacing/>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0"/>
    <w:rsid w:val="00FA566C"/>
    <w:rPr>
      <w:rFonts w:asciiTheme="majorHAnsi" w:eastAsiaTheme="majorEastAsia" w:hAnsiTheme="majorHAnsi" w:cstheme="majorBidi"/>
      <w:b/>
      <w:color w:val="FFFFFF" w:themeColor="background1"/>
      <w:kern w:val="28"/>
      <w:sz w:val="48"/>
      <w:szCs w:val="56"/>
    </w:rPr>
  </w:style>
  <w:style w:type="paragraph" w:customStyle="1" w:styleId="Pull-outQuote">
    <w:name w:val="Pull-out Quote"/>
    <w:basedOn w:val="Normal"/>
    <w:link w:val="Pull-outQuoteChar"/>
    <w:uiPriority w:val="19"/>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9"/>
    <w:rsid w:val="004B609E"/>
    <w:rPr>
      <w:b/>
    </w:rPr>
  </w:style>
  <w:style w:type="character" w:customStyle="1" w:styleId="Pull-outQuoteChar">
    <w:name w:val="Pull-out Quote Char"/>
    <w:basedOn w:val="DefaultParagraphFont"/>
    <w:link w:val="Pull-outQuote"/>
    <w:uiPriority w:val="19"/>
    <w:rsid w:val="00536126"/>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uiPriority w:val="19"/>
    <w:rsid w:val="00536126"/>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B2A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4B7536"/>
    <w:pPr>
      <w:framePr w:wrap="around"/>
    </w:pPr>
    <w:rPr>
      <w:b w:val="0"/>
      <w:sz w:val="22"/>
    </w:rPr>
  </w:style>
  <w:style w:type="character" w:customStyle="1" w:styleId="SubtitleChar">
    <w:name w:val="Subtitle Char"/>
    <w:basedOn w:val="DefaultParagraphFont"/>
    <w:link w:val="Subtitle"/>
    <w:uiPriority w:val="11"/>
    <w:rsid w:val="004B7536"/>
    <w:rPr>
      <w:rFonts w:asciiTheme="majorHAnsi" w:eastAsiaTheme="majorEastAsia" w:hAnsiTheme="majorHAnsi" w:cstheme="majorBidi"/>
      <w:color w:val="53565A" w:themeColor="accent6"/>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rsid w:val="00374847"/>
    <w:rPr>
      <w:b/>
    </w:rPr>
  </w:style>
  <w:style w:type="paragraph" w:customStyle="1" w:styleId="Instructional">
    <w:name w:val="Instructional"/>
    <w:basedOn w:val="Normal"/>
    <w:link w:val="InstructionalChar"/>
    <w:uiPriority w:val="1"/>
    <w:rsid w:val="00B77CB7"/>
    <w:pPr>
      <w:tabs>
        <w:tab w:val="left" w:pos="284"/>
        <w:tab w:val="left" w:pos="567"/>
        <w:tab w:val="left" w:pos="851"/>
        <w:tab w:val="left" w:pos="1134"/>
      </w:tabs>
      <w:spacing w:before="60"/>
    </w:pPr>
    <w:rPr>
      <w:i/>
      <w:vanish/>
      <w:color w:val="0000FF"/>
    </w:rPr>
  </w:style>
  <w:style w:type="character" w:customStyle="1" w:styleId="InstructionalChar">
    <w:name w:val="Instructional Char"/>
    <w:basedOn w:val="DefaultParagraphFont"/>
    <w:link w:val="Instructional"/>
    <w:uiPriority w:val="1"/>
    <w:rsid w:val="00B77CB7"/>
    <w:rPr>
      <w:i/>
      <w:vanish/>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4B753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00B2A9" w:themeFill="text2"/>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B77CB7"/>
    <w:pPr>
      <w:numPr>
        <w:numId w:val="34"/>
      </w:numPr>
      <w:tabs>
        <w:tab w:val="clear" w:pos="360"/>
      </w:tabs>
      <w:spacing w:before="240"/>
      <w:ind w:left="567" w:hanging="567"/>
      <w:contextualSpacing/>
    </w:pPr>
  </w:style>
  <w:style w:type="paragraph" w:customStyle="1" w:styleId="Heading2-Numbered0">
    <w:name w:val="Heading 2 - Numbered"/>
    <w:basedOn w:val="Heading2"/>
    <w:next w:val="Normal"/>
    <w:link w:val="Heading2-NumberedChar0"/>
    <w:uiPriority w:val="9"/>
    <w:qFormat/>
    <w:rsid w:val="00B77CB7"/>
    <w:pPr>
      <w:numPr>
        <w:ilvl w:val="1"/>
        <w:numId w:val="34"/>
      </w:numPr>
      <w:ind w:left="567" w:hanging="567"/>
      <w:contextualSpacing/>
    </w:pPr>
  </w:style>
  <w:style w:type="character" w:customStyle="1" w:styleId="Heading1-NumberedChar0">
    <w:name w:val="Heading 1 - Numbered Char"/>
    <w:basedOn w:val="Heading1Char"/>
    <w:link w:val="Heading1-Numbered0"/>
    <w:uiPriority w:val="9"/>
    <w:rsid w:val="00B77CB7"/>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B77CB7"/>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numPr>
        <w:ilvl w:val="2"/>
        <w:numId w:val="34"/>
      </w:numPr>
      <w:spacing w:before="60" w:after="120"/>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34"/>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Title-fixed">
    <w:name w:val="Title-fixed"/>
    <w:basedOn w:val="Title"/>
    <w:rsid w:val="0063025D"/>
    <w:pPr>
      <w:framePr w:h="567" w:hRule="exact" w:vSpace="284" w:wrap="around" w:y="2382" w:anchorLock="1"/>
    </w:pPr>
    <w:rPr>
      <w:b w:val="0"/>
      <w:sz w:val="44"/>
    </w:rPr>
  </w:style>
  <w:style w:type="character" w:styleId="Strong">
    <w:name w:val="Strong"/>
    <w:basedOn w:val="DefaultParagraphFont"/>
    <w:uiPriority w:val="22"/>
    <w:qFormat/>
    <w:rsid w:val="000122D3"/>
    <w:rPr>
      <w:b/>
      <w:bCs/>
    </w:rPr>
  </w:style>
  <w:style w:type="paragraph" w:customStyle="1" w:styleId="FooterHeading">
    <w:name w:val="Footer Heading"/>
    <w:basedOn w:val="Footer"/>
    <w:link w:val="FooterHeadingChar"/>
    <w:uiPriority w:val="12"/>
    <w:rsid w:val="000122D3"/>
    <w:pPr>
      <w:spacing w:after="120"/>
    </w:pPr>
    <w:rPr>
      <w:b/>
      <w:color w:val="FFFFFF" w:themeColor="background1"/>
      <w:spacing w:val="-6"/>
      <w:sz w:val="30"/>
    </w:rPr>
  </w:style>
  <w:style w:type="character" w:customStyle="1" w:styleId="FooterHeadingChar">
    <w:name w:val="Footer Heading Char"/>
    <w:basedOn w:val="FooterChar"/>
    <w:link w:val="FooterHeading"/>
    <w:uiPriority w:val="12"/>
    <w:rsid w:val="000122D3"/>
    <w:rPr>
      <w:b/>
      <w:color w:val="FFFFFF" w:themeColor="background1"/>
      <w:spacing w:val="-6"/>
      <w:sz w:val="30"/>
    </w:rPr>
  </w:style>
  <w:style w:type="paragraph" w:customStyle="1" w:styleId="FooterContactDetails">
    <w:name w:val="Footer Contact Details"/>
    <w:basedOn w:val="FooterHeading"/>
    <w:rsid w:val="000122D3"/>
    <w:rPr>
      <w:b w:val="0"/>
      <w:spacing w:val="0"/>
      <w:sz w:val="20"/>
    </w:rPr>
  </w:style>
  <w:style w:type="paragraph" w:customStyle="1" w:styleId="FooterWebsite">
    <w:name w:val="Footer Website"/>
    <w:basedOn w:val="Normal"/>
    <w:rsid w:val="000122D3"/>
    <w:pPr>
      <w:spacing w:before="520" w:after="0"/>
    </w:pPr>
    <w:rPr>
      <w:b/>
      <w:color w:val="B2E8E5" w:themeColor="accent4"/>
      <w:sz w:val="24"/>
    </w:rPr>
  </w:style>
  <w:style w:type="paragraph" w:customStyle="1" w:styleId="Introduction">
    <w:name w:val="Introduction"/>
    <w:basedOn w:val="Normal"/>
    <w:link w:val="IntroductionChar"/>
    <w:rsid w:val="00F1252A"/>
    <w:pPr>
      <w:spacing w:before="240" w:after="240"/>
    </w:pPr>
    <w:rPr>
      <w:b/>
      <w:color w:val="53565A" w:themeColor="accent6"/>
      <w:sz w:val="30"/>
    </w:rPr>
  </w:style>
  <w:style w:type="paragraph" w:customStyle="1" w:styleId="Introduction-small">
    <w:name w:val="Introduction-small"/>
    <w:basedOn w:val="Introduction"/>
    <w:rsid w:val="00287256"/>
    <w:rPr>
      <w:b w:val="0"/>
      <w:sz w:val="24"/>
    </w:rPr>
  </w:style>
  <w:style w:type="character" w:customStyle="1" w:styleId="IntroductionChar">
    <w:name w:val="Introduction Char"/>
    <w:basedOn w:val="DefaultParagraphFont"/>
    <w:link w:val="Introduction"/>
    <w:rsid w:val="00F1252A"/>
    <w:rPr>
      <w:b/>
      <w:color w:val="53565A" w:themeColor="accent6"/>
      <w:sz w:val="30"/>
    </w:rPr>
  </w:style>
  <w:style w:type="table" w:customStyle="1" w:styleId="DTP-Blank">
    <w:name w:val="DTP-Blank"/>
    <w:basedOn w:val="TableNormal"/>
    <w:uiPriority w:val="99"/>
    <w:rsid w:val="00A173B1"/>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BodyText">
    <w:name w:val="Body Text"/>
    <w:basedOn w:val="Normal"/>
    <w:link w:val="BodyTextChar"/>
    <w:uiPriority w:val="99"/>
    <w:semiHidden/>
    <w:unhideWhenUsed/>
    <w:rsid w:val="001F6A44"/>
  </w:style>
  <w:style w:type="character" w:customStyle="1" w:styleId="BodyTextChar">
    <w:name w:val="Body Text Char"/>
    <w:basedOn w:val="DefaultParagraphFont"/>
    <w:link w:val="BodyText"/>
    <w:uiPriority w:val="99"/>
    <w:semiHidden/>
    <w:rsid w:val="001F6A4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70\OneDrive%20-%20Department%20of%20Environment,%20Land,%20Water%20and%20Planning\Aerial_Gravity_VIC\Stakeholder_engagement\Communications\Fact_Sheet\DTP-Fact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A02FBE34834407AE899FBFC05E22A3"/>
        <w:category>
          <w:name w:val="General"/>
          <w:gallery w:val="placeholder"/>
        </w:category>
        <w:types>
          <w:type w:val="bbPlcHdr"/>
        </w:types>
        <w:behaviors>
          <w:behavior w:val="content"/>
        </w:behaviors>
        <w:guid w:val="{B4C77990-58B6-405B-84D8-5EB6007A4DE6}"/>
      </w:docPartPr>
      <w:docPartBody>
        <w:p w:rsidR="0088744A" w:rsidRDefault="0088744A">
          <w:pPr>
            <w:pStyle w:val="97A02FBE34834407AE899FBFC05E22A3"/>
          </w:pPr>
          <w:r w:rsidRPr="00F52011">
            <w:rPr>
              <w:rStyle w:val="PlaceholderText"/>
            </w:rPr>
            <w:t>Click or tap here to enter text.</w:t>
          </w:r>
        </w:p>
      </w:docPartBody>
    </w:docPart>
    <w:docPart>
      <w:docPartPr>
        <w:name w:val="12657CC423F042399E827657E095DC8E"/>
        <w:category>
          <w:name w:val="General"/>
          <w:gallery w:val="placeholder"/>
        </w:category>
        <w:types>
          <w:type w:val="bbPlcHdr"/>
        </w:types>
        <w:behaviors>
          <w:behavior w:val="content"/>
        </w:behaviors>
        <w:guid w:val="{0E45F64A-01C0-478B-8959-B1C0AA84B85F}"/>
      </w:docPartPr>
      <w:docPartBody>
        <w:p w:rsidR="0088744A" w:rsidRDefault="0088744A">
          <w:pPr>
            <w:pStyle w:val="12657CC423F042399E827657E095DC8E"/>
          </w:pPr>
          <w:r w:rsidRPr="00FA566C">
            <w:t>[Factsheet Title]</w:t>
          </w:r>
        </w:p>
      </w:docPartBody>
    </w:docPart>
    <w:docPart>
      <w:docPartPr>
        <w:name w:val="51295D3F969847A1AC37E90A3C12CE26"/>
        <w:category>
          <w:name w:val="General"/>
          <w:gallery w:val="placeholder"/>
        </w:category>
        <w:types>
          <w:type w:val="bbPlcHdr"/>
        </w:types>
        <w:behaviors>
          <w:behavior w:val="content"/>
        </w:behaviors>
        <w:guid w:val="{3BCAA657-EBA9-41A8-B3A1-55990F53A0C7}"/>
      </w:docPartPr>
      <w:docPartBody>
        <w:p w:rsidR="0088744A" w:rsidRDefault="0088744A">
          <w:pPr>
            <w:pStyle w:val="51295D3F969847A1AC37E90A3C12CE26"/>
          </w:pPr>
          <w:r>
            <w:rPr>
              <w:rStyle w:val="Stro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44A"/>
    <w:rsid w:val="008874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7A02FBE34834407AE899FBFC05E22A3">
    <w:name w:val="97A02FBE34834407AE899FBFC05E22A3"/>
  </w:style>
  <w:style w:type="paragraph" w:customStyle="1" w:styleId="12657CC423F042399E827657E095DC8E">
    <w:name w:val="12657CC423F042399E827657E095DC8E"/>
  </w:style>
  <w:style w:type="character" w:styleId="Strong">
    <w:name w:val="Strong"/>
    <w:basedOn w:val="DefaultParagraphFont"/>
    <w:uiPriority w:val="22"/>
    <w:qFormat/>
    <w:rPr>
      <w:b/>
      <w:bCs/>
    </w:rPr>
  </w:style>
  <w:style w:type="paragraph" w:customStyle="1" w:styleId="51295D3F969847A1AC37E90A3C12CE26">
    <w:name w:val="51295D3F969847A1AC37E90A3C12CE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e8124a2-e13e-4137-be54-3007ef9e34c6">
      <Terms xmlns="http://schemas.microsoft.com/office/infopath/2007/PartnerControls"/>
    </lcf76f155ced4ddcb4097134ff3c332f>
    <TaxCatchAll xmlns="85f5e956-3bf0-4013-a799-5fa7ad5f224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2959D12E4F73C4CA83982C08D2322E5" ma:contentTypeVersion="9" ma:contentTypeDescription="Create a new document." ma:contentTypeScope="" ma:versionID="b60a5aa3e10e85cbdd224e816dba4386">
  <xsd:schema xmlns:xsd="http://www.w3.org/2001/XMLSchema" xmlns:xs="http://www.w3.org/2001/XMLSchema" xmlns:p="http://schemas.microsoft.com/office/2006/metadata/properties" xmlns:ns2="ae8124a2-e13e-4137-be54-3007ef9e34c6" xmlns:ns3="85f5e956-3bf0-4013-a799-5fa7ad5f2243" targetNamespace="http://schemas.microsoft.com/office/2006/metadata/properties" ma:root="true" ma:fieldsID="3c6b88966e5cb6e9047ae2d347f9081f" ns2:_="" ns3:_="">
    <xsd:import namespace="ae8124a2-e13e-4137-be54-3007ef9e34c6"/>
    <xsd:import namespace="85f5e956-3bf0-4013-a799-5fa7ad5f224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124a2-e13e-4137-be54-3007ef9e34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e956-3bf0-4013-a799-5fa7ad5f22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096ce5-9b45-4e0b-9b21-03f24f8e2792}" ma:internalName="TaxCatchAll" ma:showField="CatchAllData" ma:web="85f5e956-3bf0-4013-a799-5fa7ad5f22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9DDB71-4B83-45C1-BFC6-323C96CA173E}">
  <ds:schemaRefs>
    <ds:schemaRef ds:uri="http://schemas.microsoft.com/office/2006/metadata/properties"/>
    <ds:schemaRef ds:uri="http://schemas.microsoft.com/office/infopath/2007/PartnerControls"/>
    <ds:schemaRef ds:uri="ae8124a2-e13e-4137-be54-3007ef9e34c6"/>
    <ds:schemaRef ds:uri="85f5e956-3bf0-4013-a799-5fa7ad5f2243"/>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BB18E6F0-E002-4075-BE09-959D251E1F1F}">
  <ds:schemaRefs>
    <ds:schemaRef ds:uri="http://schemas.microsoft.com/sharepoint/v3/contenttype/forms"/>
  </ds:schemaRefs>
</ds:datastoreItem>
</file>

<file path=customXml/itemProps4.xml><?xml version="1.0" encoding="utf-8"?>
<ds:datastoreItem xmlns:ds="http://schemas.openxmlformats.org/officeDocument/2006/customXml" ds:itemID="{FD9E9288-A132-4840-95E8-DDBBAA9F8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124a2-e13e-4137-be54-3007ef9e34c6"/>
    <ds:schemaRef ds:uri="85f5e956-3bf0-4013-a799-5fa7ad5f2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DTP-Factsheet template.dotx</Template>
  <TotalTime>39</TotalTime>
  <Pages>2</Pages>
  <Words>745</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Factsheet</vt:lpstr>
    </vt:vector>
  </TitlesOfParts>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Airborne gravity surveys in Victoria</dc:title>
  <dc:subject/>
  <dc:creator>Alex R Woods (DELWP)</dc:creator>
  <cp:keywords/>
  <dc:description/>
  <cp:lastModifiedBy>Alex R Woods (DEECA)</cp:lastModifiedBy>
  <cp:revision>9</cp:revision>
  <cp:lastPrinted>2022-12-29T09:55:00Z</cp:lastPrinted>
  <dcterms:created xsi:type="dcterms:W3CDTF">2023-01-10T05:22:00Z</dcterms:created>
  <dcterms:modified xsi:type="dcterms:W3CDTF">2023-01-17T03:35:00Z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0x010100B2959D12E4F73C4CA83982C08D2322E5</vt:lpwstr>
  </property>
  <property fmtid="{D5CDD505-2E9C-101B-9397-08002B2CF9AE}" pid="3" name="MSIP_Label_4257e2ab-f512-40e2-9c9a-c64247360765_Enabled">
    <vt:lpwstr>true</vt:lpwstr>
  </property>
  <property fmtid="{D5CDD505-2E9C-101B-9397-08002B2CF9AE}" pid="4" name="MSIP_Label_4257e2ab-f512-40e2-9c9a-c64247360765_SetDate">
    <vt:lpwstr>2023-01-10T05:50:40Z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11937c8e-fcac-4f2e-be01-ca61311300d4</vt:lpwstr>
  </property>
  <property fmtid="{D5CDD505-2E9C-101B-9397-08002B2CF9AE}" pid="9" name="MSIP_Label_4257e2ab-f512-40e2-9c9a-c64247360765_ContentBits">
    <vt:lpwstr>2</vt:lpwstr>
  </property>
</Properties>
</file>