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D3D7D5" w14:textId="3773DF08" w:rsidR="005A2A5D" w:rsidRDefault="00E82DA7" w:rsidP="002C296E">
      <w:pPr>
        <w:pStyle w:val="BodyText"/>
      </w:pPr>
      <w:r w:rsidRPr="00D55628">
        <w:rPr>
          <w:noProof/>
          <w:lang w:eastAsia="en-AU"/>
        </w:rPr>
        <mc:AlternateContent>
          <mc:Choice Requires="wps">
            <w:drawing>
              <wp:anchor distT="0" distB="0" distL="114300" distR="114300" simplePos="0" relativeHeight="251658241" behindDoc="0" locked="1" layoutInCell="1" allowOverlap="1" wp14:anchorId="0DE62956" wp14:editId="4569C8AC">
                <wp:simplePos x="0" y="0"/>
                <wp:positionH relativeFrom="margin">
                  <wp:posOffset>-361950</wp:posOffset>
                </wp:positionH>
                <wp:positionV relativeFrom="margin">
                  <wp:posOffset>3598545</wp:posOffset>
                </wp:positionV>
                <wp:extent cx="6839585" cy="4751705"/>
                <wp:effectExtent l="0" t="0" r="0" b="0"/>
                <wp:wrapNone/>
                <wp:docPr id="6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3" cstate="print">
                            <a:extLst>
                              <a:ext uri="{28A0092B-C50C-407E-A947-70E740481C1C}">
                                <a14:useLocalDpi xmlns:a14="http://schemas.microsoft.com/office/drawing/2010/main" val="0"/>
                              </a:ext>
                            </a:extLst>
                          </a:blip>
                          <a:srcRect/>
                          <a:stretch>
                            <a:fillRect t="-45960" b="-459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788C09F" id="PicSingle" o:spid="_x0000_s1026" alt="Title: Cover Image - Description: Cover Image" style="position:absolute;margin-left:-28.5pt;margin-top:283.35pt;width:538.55pt;height:374.15pt;z-index:25164799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" stroked="f" strokeweight="2pt">
                <v:fill r:id="rId14" o:title="Cover Image" recolor="t" rotate="t" type="frame"/>
                <w10:wrap anchorx="margin" anchory="margin"/>
                <w10:anchorlock/>
              </v:rect>
            </w:pict>
          </mc:Fallback>
        </mc:AlternateContent>
      </w:r>
      <w:r w:rsidR="0036585B" w:rsidRPr="00D55628">
        <w:rPr>
          <w:noProof/>
          <w:lang w:eastAsia="en-AU"/>
        </w:rPr>
        <mc:AlternateContent>
          <mc:Choice Requires="wps">
            <w:drawing>
              <wp:anchor distT="0" distB="0" distL="114300" distR="114300" simplePos="0" relativeHeight="251658252" behindDoc="0" locked="1" layoutInCell="1" allowOverlap="1" wp14:anchorId="47889DC6" wp14:editId="342D6445">
                <wp:simplePos x="0" y="0"/>
                <wp:positionH relativeFrom="page">
                  <wp:posOffset>360045</wp:posOffset>
                </wp:positionH>
                <wp:positionV relativeFrom="page">
                  <wp:posOffset>360045</wp:posOffset>
                </wp:positionV>
                <wp:extent cx="1864800" cy="1976400"/>
                <wp:effectExtent l="0" t="0" r="0" b="0"/>
                <wp:wrapNone/>
                <wp:docPr id="48" name="TriangleTop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F12C93B" id="TriangleTopACIMono" o:spid="_x0000_s1026" style="position:absolute;margin-left:28.35pt;margin-top:28.35pt;width:146.85pt;height:155.6pt;z-index:251745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wAAAABSZ2h0bG9u&#10;ZwAAAT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BOEJJ&#10;TQQMAAAAADIIAAAAAQAAAJgAAACgAAAByAABHQAAADHsABgAAf/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zI4OThGRTFGMzYzNjA2MUJBOTI5QURDQUZF&#10;NEIzQk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YTlkNWVjODgtMjhjMi00YmZiLWFhZDktM2NkNTc3OWQwMWE4IiBzdEV2dDp3&#10;aGVuPSIyMDE5LTAxLTI0VDE3OjMzOjQxKzExOjAwIiBzdEV2dDpzb2Z0d2FyZUFnZW50PSJBZG9i&#10;ZSBQaG90b3Nob3AgQ0MgMjAxOSAoTWFjaW50b3NoKS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QEBAQEBAQEBAQEBAQEBAQEBAQEBAQEBAQEBAQEB&#10;AQEBAQEBAQEBAQEBAQICAgICAgICAgICAwMDAwMDAwMDAwEBAQEBAQEBAQEBAgIBAgIDAwMDAwMD&#10;AwMDAwMDAwMDAwMDAwMDAwMDAwMDAwMDAwMDAwMDAwMDAwMDAwMDAwMD/8AAEQgBRwE2AwERAAIR&#10;AQMRAf/dAAQAJ//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" path="m1745,3697l,,3496,,1745,3697xe" stroked="f">
                <v:fill r:id="rId16" o:title="" recolor="t" rotate="t" type="frame"/>
                <v:path arrowok="t" o:connecttype="custom" o:connectlocs="930800,1976400;0,0;1864800,0;930800,1976400" o:connectangles="0,0,0,0"/>
                <w10:wrap anchorx="page" anchory="page"/>
                <w10:anchorlock/>
              </v:shape>
            </w:pict>
          </mc:Fallback>
        </mc:AlternateContent>
      </w:r>
      <w:r w:rsidR="0036585B" w:rsidRPr="00D55628">
        <w:rPr>
          <w:noProof/>
          <w:lang w:eastAsia="en-AU"/>
        </w:rPr>
        <mc:AlternateContent>
          <mc:Choice Requires="wps">
            <w:drawing>
              <wp:anchor distT="0" distB="0" distL="114300" distR="114300" simplePos="0" relativeHeight="251658251" behindDoc="0" locked="1" layoutInCell="1" allowOverlap="1" wp14:anchorId="70310823" wp14:editId="24120D4B">
                <wp:simplePos x="0" y="0"/>
                <wp:positionH relativeFrom="page">
                  <wp:posOffset>360045</wp:posOffset>
                </wp:positionH>
                <wp:positionV relativeFrom="page">
                  <wp:posOffset>360045</wp:posOffset>
                </wp:positionV>
                <wp:extent cx="1864800" cy="1976400"/>
                <wp:effectExtent l="0" t="0" r="2540" b="508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7"/>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8F29192" id="TriangleTopACI" o:spid="_x0000_s1026" style="position:absolute;margin-left:28.35pt;margin-top:28.35pt;width:146.85pt;height:155.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&#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BRwAAAABSZ2h0bG9uZwAAAT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C&#10;AgICAgICAgICAwICAgMEAwICAwQFBAQEBAQFBgUFBQUFBQYGBwcIBwcGCQkKCgkJDAwMDAwMDAwM&#10;DAwMDAwMAQMDAwUEBQkGBgkNCgkKDQ8ODg4ODw8MDAwMDA8PDAwMDAwMDwwMDAwMDAwMDAwMDAwM&#10;DAwMDAwMDAwMDAwMDAz/wAARCAFHATYDAREAAhEBAxEB/90ABAAn/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" path="m1745,3697l,,3496,,1745,3697xe" stroked="f">
                <v:fill r:id="rId18" o:title="" recolor="t" rotate="t" type="frame"/>
                <v:path arrowok="t" o:connecttype="custom" o:connectlocs="930800,1976400;0,0;1864800,0;930800,1976400" o:connectangles="0,0,0,0"/>
                <w10:wrap anchorx="page" anchory="page"/>
                <w10:anchorlock/>
              </v:shape>
            </w:pict>
          </mc:Fallback>
        </mc:AlternateContent>
      </w:r>
      <w:r w:rsidR="0036585B" w:rsidRPr="001303BA">
        <w:rPr>
          <w:noProof/>
          <w:lang w:eastAsia="en-AU"/>
        </w:rPr>
        <mc:AlternateContent>
          <mc:Choice Requires="wps">
            <w:drawing>
              <wp:anchor distT="0" distB="0" distL="114300" distR="114300" simplePos="0" relativeHeight="251658250" behindDoc="0" locked="1" layoutInCell="1" allowOverlap="1" wp14:anchorId="6394C358" wp14:editId="5D1703A6">
                <wp:simplePos x="0" y="0"/>
                <wp:positionH relativeFrom="page">
                  <wp:posOffset>360045</wp:posOffset>
                </wp:positionH>
                <wp:positionV relativeFrom="page">
                  <wp:posOffset>360045</wp:posOffset>
                </wp:positionV>
                <wp:extent cx="1864800" cy="3963600"/>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800" cy="3963600"/>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7ABB4D6" id="TriangleTopACIPlain" o:spid="_x0000_s1026" style="position:absolute;margin-left:28.35pt;margin-top:28.35pt;width:146.85pt;height:312.1pt;flip:y;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" path="m2,c-8,3333,19,6671,9,10004l10009,4,2,xe" fillcolor="#201547" stroked="f">
                <v:path arrowok="t" o:connecttype="custom" o:connectlocs="373,0;1677,3963600;1864800,1585;373,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4" behindDoc="0" locked="1" layoutInCell="1" allowOverlap="1" wp14:anchorId="56F3DABC" wp14:editId="641B398F">
                <wp:simplePos x="0" y="0"/>
                <wp:positionH relativeFrom="page">
                  <wp:posOffset>359410</wp:posOffset>
                </wp:positionH>
                <wp:positionV relativeFrom="page">
                  <wp:posOffset>359410</wp:posOffset>
                </wp:positionV>
                <wp:extent cx="1864800" cy="1976400"/>
                <wp:effectExtent l="0" t="0" r="0" b="0"/>
                <wp:wrapNone/>
                <wp:docPr id="45" name="TriangleTop"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4800" cy="1976400"/>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83DDDF" id="TriangleTop" o:spid="_x0000_s1026" style="position:absolute;margin-left:28.3pt;margin-top:28.3pt;width:146.85pt;height:155.6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9,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" path="m,l1469,3114,2939,,,xe" fillcolor="#201547 [3207]" stroked="f">
                <v:path arrowok="t" o:connecttype="custom" o:connectlocs="0,0;932083,1976400;1864800,0;0,0" o:connectangles="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8" behindDoc="0" locked="1" layoutInCell="1" allowOverlap="1" wp14:anchorId="037C05EF" wp14:editId="47FC5347">
                <wp:simplePos x="0" y="0"/>
                <wp:positionH relativeFrom="page">
                  <wp:posOffset>359410</wp:posOffset>
                </wp:positionH>
                <wp:positionV relativeFrom="page">
                  <wp:posOffset>4323080</wp:posOffset>
                </wp:positionV>
                <wp:extent cx="4107600" cy="4752000"/>
                <wp:effectExtent l="0" t="0" r="7620" b="0"/>
                <wp:wrapNone/>
                <wp:docPr id="42"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7600" cy="4752000"/>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8E8ECA5" id="OverlayLeft" o:spid="_x0000_s1026" style="position:absolute;margin-left:28.3pt;margin-top:340.4pt;width:323.45pt;height:374.1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" path="m2939,l,,,7482r6467,l2939,xe" fillcolor="#201547" stroked="f">
                <v:fill opacity="39321f"/>
                <v:path arrowok="t" o:connecttype="custom" o:connectlocs="1866744,0;0,0;0,4752000;4107600,4752000;1866744,0" o:connectangles="0,0,0,0,0"/>
                <w10:wrap anchorx="page" anchory="page"/>
                <w10:anchorlock/>
              </v:shape>
            </w:pict>
          </mc:Fallback>
        </mc:AlternateContent>
      </w:r>
      <w:r w:rsidR="008B04E4">
        <w:rPr>
          <w:noProof/>
          <w:lang w:eastAsia="en-AU"/>
        </w:rPr>
        <mc:AlternateContent>
          <mc:Choice Requires="wps">
            <w:drawing>
              <wp:anchor distT="0" distB="0" distL="114300" distR="114300" simplePos="0" relativeHeight="251658249" behindDoc="0" locked="1" layoutInCell="1" allowOverlap="1" wp14:anchorId="3613A023" wp14:editId="29F33449">
                <wp:simplePos x="0" y="0"/>
                <wp:positionH relativeFrom="page">
                  <wp:posOffset>4463415</wp:posOffset>
                </wp:positionH>
                <wp:positionV relativeFrom="page">
                  <wp:posOffset>4323080</wp:posOffset>
                </wp:positionV>
                <wp:extent cx="2732400" cy="4752000"/>
                <wp:effectExtent l="0" t="0" r="0" b="0"/>
                <wp:wrapNone/>
                <wp:docPr id="41"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2400" cy="475200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235FC6A" id="OverlayRight" o:spid="_x0000_s1026" style="position:absolute;margin-left:351.45pt;margin-top:340.4pt;width:215.15pt;height:374.1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" path="m3529,r,l,7482r2994,l2994,7477r1270,5l4304,7482r,l4304,7482,4304,,3529,xe" fillcolor="#00b2a9 [3202]" stroked="f">
                <v:fill opacity="19789f"/>
                <v:path arrowok="t" o:connecttype="custom" o:connectlocs="2240390,0;2240390,0;0,4752000;1900745,4752000;1900745,4748824;2707006,4752000;2732400,4752000;2732400,4752000;2732400,4752000;2732400,0;2240390,0" o:connectangles="0,0,0,0,0,0,0,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3" behindDoc="0" locked="1" layoutInCell="1" allowOverlap="1" wp14:anchorId="722998A0" wp14:editId="40D13699">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31B4E" w14:textId="77777777" w:rsidR="00901B04" w:rsidRPr="009F69FA" w:rsidRDefault="00901B04"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998A0" id="_x0000_t202" coordsize="21600,21600" o:spt="202" path="m,l,21600r21600,l21600,xe">
                <v:stroke joinstyle="miter"/>
                <v:path gradientshapeok="t" o:connecttype="rect"/>
              </v:shapetype>
              <v:shape id="WebAddress" o:spid="_x0000_s1026" type="#_x0000_t202" style="position:absolute;margin-left:0;margin-top:0;width:303pt;height:56.7pt;z-index:2516582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2DF31B4E" w14:textId="77777777" w:rsidR="00901B04" w:rsidRPr="009F69FA" w:rsidRDefault="00901B04"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35286AD1" wp14:editId="4190782A">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9F47B" w14:textId="791E8FE3" w:rsidR="00901B04" w:rsidRPr="00271B90" w:rsidRDefault="00901B04"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6AD1"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4729F47B" w14:textId="791E8FE3" w:rsidR="00901B04" w:rsidRPr="00271B90" w:rsidRDefault="00901B04"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47" behindDoc="0" locked="1" layoutInCell="1" allowOverlap="1" wp14:anchorId="30CEB2CD" wp14:editId="04AE2550">
                <wp:simplePos x="0" y="0"/>
                <wp:positionH relativeFrom="page">
                  <wp:posOffset>359410</wp:posOffset>
                </wp:positionH>
                <wp:positionV relativeFrom="page">
                  <wp:posOffset>9071610</wp:posOffset>
                </wp:positionV>
                <wp:extent cx="6840001"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12711" w14:textId="37BCCA3F" w:rsidR="00901B04" w:rsidRPr="00455A7E" w:rsidRDefault="00901B04" w:rsidP="00455A7E">
                            <w:pPr>
                              <w:pStyle w:val="TitleBarTex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B2CD" id="CoverProjectBar" o:spid="_x0000_s1028" type="#_x0000_t202" alt="Title: Decorative Cover Shape" style="position:absolute;margin-left:28.3pt;margin-top:714.3pt;width:538.6pt;height:34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" fillcolor="#00b2a9 [3202]" stroked="f" strokeweight=".5pt">
                <v:textbox inset="10mm,0,10mm,0">
                  <w:txbxContent>
                    <w:p w14:paraId="01A12711" w14:textId="37BCCA3F" w:rsidR="00901B04" w:rsidRPr="00455A7E" w:rsidRDefault="00901B04" w:rsidP="00455A7E">
                      <w:pPr>
                        <w:pStyle w:val="TitleBarText"/>
                      </w:pPr>
                    </w:p>
                  </w:txbxContent>
                </v:textbox>
                <w10:wrap anchorx="page" anchory="page"/>
                <w10:anchorlock/>
              </v:shape>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0E1EBAEB" wp14:editId="73400122">
                <wp:simplePos x="0" y="0"/>
                <wp:positionH relativeFrom="page">
                  <wp:posOffset>360045</wp:posOffset>
                </wp:positionH>
                <wp:positionV relativeFrom="page">
                  <wp:posOffset>360045</wp:posOffset>
                </wp:positionV>
                <wp:extent cx="6840001" cy="39636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3963600"/>
                        </a:xfrm>
                        <a:prstGeom prst="rect">
                          <a:avLst/>
                        </a:prstGeom>
                        <a:solidFill>
                          <a:srgbClr val="00B2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79885CB" id="CoverRectangle" o:spid="_x0000_s1026" style="position:absolute;margin-left:28.35pt;margin-top:28.35pt;width:538.6pt;height:3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" fillcolor="#00b2a9" stroked="f" strokeweight="2pt">
                <w10:wrap anchorx="page" anchory="page"/>
                <w10:anchorlock/>
              </v:rect>
            </w:pict>
          </mc:Fallback>
        </mc:AlternateContent>
      </w:r>
    </w:p>
    <w:p w14:paraId="330BD1FC" w14:textId="77777777" w:rsidR="00D73B6C"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14:paraId="1818D62C" w14:textId="77777777" w:rsidTr="008734DB">
        <w:trPr>
          <w:trHeight w:hRule="exact" w:val="2948"/>
        </w:trPr>
        <w:tc>
          <w:tcPr>
            <w:tcW w:w="7369" w:type="dxa"/>
            <w:vAlign w:val="center"/>
          </w:tcPr>
          <w:sdt>
            <w:sdtPr>
              <w:rPr>
                <w:b w:val="0"/>
                <w:iCs/>
                <w:spacing w:val="0"/>
                <w:sz w:val="32"/>
                <w:szCs w:val="24"/>
              </w:rPr>
              <w:alias w:val="CoverTitle"/>
              <w:tag w:val="CoverTitle"/>
              <w:id w:val="360867710"/>
              <w:lock w:val="sdtContentLocked"/>
              <w:placeholder>
                <w:docPart w:val="6679E5B940C146EFA06DD01D58696782"/>
              </w:placeholder>
            </w:sdtPr>
            <w:sdtEndPr/>
            <w:sdtContent>
              <w:p w14:paraId="3BF9CD8A" w14:textId="77777777" w:rsidR="000F5731" w:rsidRDefault="000F5731" w:rsidP="000F5731">
                <w:pPr>
                  <w:pStyle w:val="Title"/>
                </w:pPr>
                <w:r>
                  <w:t>EDM Calibration Handbook</w:t>
                </w:r>
              </w:p>
              <w:p w14:paraId="6704C0B4" w14:textId="77777777" w:rsidR="000F5731" w:rsidRDefault="000F5731" w:rsidP="000F5731">
                <w:pPr>
                  <w:pStyle w:val="Subtitle"/>
                </w:pPr>
                <w:r>
                  <w:t>Edition 17</w:t>
                </w:r>
              </w:p>
              <w:p w14:paraId="3836599E" w14:textId="794F01CB" w:rsidR="00512DFB" w:rsidRPr="00CB1FB7" w:rsidRDefault="0071136C" w:rsidP="008734DB">
                <w:pPr>
                  <w:pStyle w:val="Subtitle"/>
                </w:pPr>
              </w:p>
            </w:sdtContent>
          </w:sdt>
        </w:tc>
      </w:tr>
      <w:tr w:rsidR="008B04E4" w14:paraId="3A2E00A0" w14:textId="77777777" w:rsidTr="008734DB">
        <w:trPr>
          <w:trHeight w:hRule="exact" w:val="1757"/>
        </w:trPr>
        <w:tc>
          <w:tcPr>
            <w:tcW w:w="7369" w:type="dxa"/>
            <w:vAlign w:val="center"/>
          </w:tcPr>
          <w:p w14:paraId="0BDD0C50" w14:textId="7E24BE5C" w:rsidR="008B04E4" w:rsidRDefault="008B04E4" w:rsidP="008734DB">
            <w:pPr>
              <w:pStyle w:val="Subtitle"/>
            </w:pPr>
          </w:p>
        </w:tc>
      </w:tr>
      <w:tr w:rsidR="008B04E4" w14:paraId="1278829D" w14:textId="77777777" w:rsidTr="008734DB">
        <w:trPr>
          <w:trHeight w:hRule="exact" w:val="680"/>
        </w:trPr>
        <w:sdt>
          <w:sdtPr>
            <w:alias w:val="ReportDate"/>
            <w:tag w:val="ReportDate"/>
            <w:id w:val="-201246249"/>
            <w:lock w:val="sdtContentLocked"/>
            <w:placeholder>
              <w:docPart w:val="D4C5FA5CA8344D7CAF4C71CEB85BCD18"/>
            </w:placeholder>
          </w:sdtPr>
          <w:sdtEndPr/>
          <w:sdtContent>
            <w:tc>
              <w:tcPr>
                <w:tcW w:w="7369" w:type="dxa"/>
                <w:vAlign w:val="bottom"/>
              </w:tcPr>
              <w:p w14:paraId="11DAD05F" w14:textId="65F66389" w:rsidR="008B04E4" w:rsidRDefault="000F5731" w:rsidP="000F5731">
                <w:pPr>
                  <w:pStyle w:val="Subtitle"/>
                </w:pPr>
                <w:r>
                  <w:t>December 2020</w:t>
                </w:r>
              </w:p>
            </w:tc>
          </w:sdtContent>
        </w:sdt>
      </w:tr>
    </w:tbl>
    <w:p w14:paraId="34377A0E" w14:textId="77777777" w:rsidR="00D73B6C" w:rsidRDefault="00D73B6C"/>
    <w:p w14:paraId="4F524DB1" w14:textId="77777777" w:rsidR="00D73B6C" w:rsidRPr="00D55628" w:rsidRDefault="008F2C0E">
      <w:r w:rsidRPr="00D55628">
        <w:rPr>
          <w:noProof/>
        </w:rPr>
        <mc:AlternateContent>
          <mc:Choice Requires="wps">
            <w:drawing>
              <wp:anchor distT="0" distB="0" distL="114300" distR="114300" simplePos="0" relativeHeight="251658255" behindDoc="0" locked="0" layoutInCell="1" allowOverlap="1" wp14:anchorId="22B52EAA" wp14:editId="1BCBE68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01B04" w:rsidRPr="00AB780B" w14:paraId="3F03B678" w14:textId="77777777" w:rsidTr="00AA4BE4">
                              <w:trPr>
                                <w:trHeight w:hRule="exact" w:val="964"/>
                                <w:tblCellSpacing w:w="71" w:type="dxa"/>
                              </w:trPr>
                              <w:tc>
                                <w:tcPr>
                                  <w:tcW w:w="1204" w:type="dxa"/>
                                  <w:vAlign w:val="bottom"/>
                                </w:tcPr>
                                <w:p w14:paraId="0F36A501" w14:textId="77777777" w:rsidR="00901B04" w:rsidRPr="00D55628" w:rsidRDefault="00901B04" w:rsidP="00D55628">
                                  <w:r w:rsidRPr="00D55628">
                                    <w:rPr>
                                      <w:noProof/>
                                    </w:rPr>
                                    <w:drawing>
                                      <wp:inline distT="0" distB="0" distL="0" distR="0" wp14:anchorId="3D8027AD" wp14:editId="787EFEA5">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E64E075" w14:textId="77777777" w:rsidR="00901B04" w:rsidRPr="00D55628" w:rsidRDefault="00901B04" w:rsidP="00D55628">
                                  <w:r w:rsidRPr="00D55628">
                                    <w:rPr>
                                      <w:noProof/>
                                    </w:rPr>
                                    <w:drawing>
                                      <wp:inline distT="0" distB="0" distL="0" distR="0" wp14:anchorId="3AFC083D" wp14:editId="71D4CF3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C7BE02E" w14:textId="77777777" w:rsidR="00901B04" w:rsidRDefault="00901B04" w:rsidP="008F2C0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2EAA" id="CoverCoBranded" o:spid="_x0000_s1029" type="#_x0000_t202" alt="Title: CoBranding Logos" style="position:absolute;margin-left:0;margin-top:0;width:371.35pt;height:89pt;z-index:25165825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01B04" w:rsidRPr="00AB780B" w14:paraId="3F03B678" w14:textId="77777777" w:rsidTr="00AA4BE4">
                        <w:trPr>
                          <w:trHeight w:hRule="exact" w:val="964"/>
                          <w:tblCellSpacing w:w="71" w:type="dxa"/>
                        </w:trPr>
                        <w:tc>
                          <w:tcPr>
                            <w:tcW w:w="1204" w:type="dxa"/>
                            <w:vAlign w:val="bottom"/>
                          </w:tcPr>
                          <w:p w14:paraId="0F36A501" w14:textId="77777777" w:rsidR="00901B04" w:rsidRPr="00D55628" w:rsidRDefault="00901B04" w:rsidP="00D55628">
                            <w:r w:rsidRPr="00D55628">
                              <w:rPr>
                                <w:noProof/>
                              </w:rPr>
                              <w:drawing>
                                <wp:inline distT="0" distB="0" distL="0" distR="0" wp14:anchorId="3D8027AD" wp14:editId="787EFEA5">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E64E075" w14:textId="77777777" w:rsidR="00901B04" w:rsidRPr="00D55628" w:rsidRDefault="00901B04" w:rsidP="00D55628">
                            <w:r w:rsidRPr="00D55628">
                              <w:rPr>
                                <w:noProof/>
                              </w:rPr>
                              <w:drawing>
                                <wp:inline distT="0" distB="0" distL="0" distR="0" wp14:anchorId="3AFC083D" wp14:editId="71D4CF3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C7BE02E" w14:textId="77777777" w:rsidR="00901B04" w:rsidRDefault="00901B04" w:rsidP="008F2C0E"/>
                  </w:txbxContent>
                </v:textbox>
                <w10:wrap anchorx="page" anchory="page"/>
              </v:shape>
            </w:pict>
          </mc:Fallback>
        </mc:AlternateContent>
      </w:r>
    </w:p>
    <w:p w14:paraId="237B5AA4" w14:textId="77777777" w:rsidR="00D73B6C" w:rsidRPr="00D55628" w:rsidRDefault="00D73B6C">
      <w:pPr>
        <w:sectPr w:rsidR="00D73B6C" w:rsidRPr="00D55628" w:rsidSect="00E542C2">
          <w:headerReference w:type="even" r:id="rId21"/>
          <w:headerReference w:type="default" r:id="rId22"/>
          <w:footerReference w:type="even" r:id="rId23"/>
          <w:footerReference w:type="default" r:id="rId24"/>
          <w:headerReference w:type="first" r:id="rId25"/>
          <w:footerReference w:type="first" r:id="rId26"/>
          <w:pgSz w:w="11907" w:h="16840" w:code="9"/>
          <w:pgMar w:top="1134" w:right="1134" w:bottom="1134" w:left="1134" w:header="284" w:footer="284" w:gutter="0"/>
          <w:cols w:space="708"/>
          <w:titlePg/>
          <w:docGrid w:linePitch="360"/>
        </w:sectPr>
      </w:pPr>
    </w:p>
    <w:p w14:paraId="4E51092A" w14:textId="77777777" w:rsidR="005614D2" w:rsidRPr="006D0741" w:rsidRDefault="005614D2" w:rsidP="005614D2">
      <w:pPr>
        <w:rPr>
          <w:sz w:val="12"/>
          <w:szCs w:val="12"/>
        </w:rPr>
      </w:pPr>
      <w:r w:rsidRPr="00D55628">
        <w:rPr>
          <w:noProof/>
        </w:rPr>
        <w:lastRenderedPageBreak/>
        <mc:AlternateContent>
          <mc:Choice Requires="wps">
            <w:drawing>
              <wp:anchor distT="0" distB="0" distL="114300" distR="114300" simplePos="0" relativeHeight="251658246" behindDoc="0" locked="1" layoutInCell="1" allowOverlap="1" wp14:anchorId="7857C0C6" wp14:editId="598B762C">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901B04" w:rsidRPr="00AB780B" w14:paraId="7693D621" w14:textId="77777777" w:rsidTr="00DC7231">
                              <w:trPr>
                                <w:trHeight w:hRule="exact" w:val="1247"/>
                                <w:tblCellSpacing w:w="71" w:type="dxa"/>
                              </w:trPr>
                              <w:tc>
                                <w:tcPr>
                                  <w:tcW w:w="1601" w:type="dxa"/>
                                  <w:vAlign w:val="center"/>
                                </w:tcPr>
                                <w:p w14:paraId="3C005420" w14:textId="77777777" w:rsidR="00901B04" w:rsidRPr="00D55628" w:rsidRDefault="00901B04" w:rsidP="00D55628">
                                  <w:r w:rsidRPr="00D55628">
                                    <w:rPr>
                                      <w:noProof/>
                                    </w:rPr>
                                    <w:drawing>
                                      <wp:inline distT="0" distB="0" distL="0" distR="0" wp14:anchorId="0C1E86FE" wp14:editId="0A2D6444">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3A830A8" w14:textId="77777777" w:rsidR="00901B04" w:rsidRPr="00D55628" w:rsidRDefault="00901B04" w:rsidP="00D55628">
                                  <w:r w:rsidRPr="00D55628">
                                    <w:rPr>
                                      <w:noProof/>
                                    </w:rPr>
                                    <w:drawing>
                                      <wp:inline distT="0" distB="0" distL="0" distR="0" wp14:anchorId="0A6C3BB4" wp14:editId="753B284D">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65F7F7D" w14:textId="77777777" w:rsidR="00901B04" w:rsidRPr="00D55628" w:rsidRDefault="00901B04" w:rsidP="00D55628">
                                  <w:r w:rsidRPr="00D55628">
                                    <w:rPr>
                                      <w:noProof/>
                                    </w:rPr>
                                    <w:drawing>
                                      <wp:inline distT="0" distB="0" distL="0" distR="0" wp14:anchorId="79860FD9" wp14:editId="271AFE08">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8AAABF5" w14:textId="77777777" w:rsidR="00901B04" w:rsidRPr="00D55628" w:rsidRDefault="00901B04" w:rsidP="00D55628">
                                  <w:r w:rsidRPr="00D55628">
                                    <w:rPr>
                                      <w:noProof/>
                                    </w:rPr>
                                    <w:drawing>
                                      <wp:inline distT="0" distB="0" distL="0" distR="0" wp14:anchorId="519038AB" wp14:editId="24DAE811">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901B04" w:rsidRPr="00AB780B" w14:paraId="7D7448DE" w14:textId="77777777" w:rsidTr="00DC7231">
                              <w:trPr>
                                <w:trHeight w:hRule="exact" w:val="1247"/>
                                <w:tblCellSpacing w:w="71" w:type="dxa"/>
                              </w:trPr>
                              <w:tc>
                                <w:tcPr>
                                  <w:tcW w:w="1601" w:type="dxa"/>
                                  <w:vAlign w:val="center"/>
                                </w:tcPr>
                                <w:p w14:paraId="208AA10F" w14:textId="77777777" w:rsidR="00901B04" w:rsidRPr="00D55628" w:rsidRDefault="00901B04" w:rsidP="00D55628">
                                  <w:pPr>
                                    <w:rPr>
                                      <w:noProof/>
                                    </w:rPr>
                                  </w:pPr>
                                  <w:r>
                                    <w:rPr>
                                      <w:noProof/>
                                    </w:rPr>
                                    <w:drawing>
                                      <wp:inline distT="0" distB="0" distL="0" distR="0" wp14:anchorId="7D0595E2" wp14:editId="5A540AC4">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15173AD" w14:textId="77777777" w:rsidR="00901B04" w:rsidRPr="00D55628" w:rsidRDefault="00901B04" w:rsidP="00D55628">
                                  <w:pPr>
                                    <w:rPr>
                                      <w:noProof/>
                                    </w:rPr>
                                  </w:pPr>
                                  <w:r>
                                    <w:rPr>
                                      <w:noProof/>
                                    </w:rPr>
                                    <w:drawing>
                                      <wp:inline distT="0" distB="0" distL="0" distR="0" wp14:anchorId="652DF138" wp14:editId="2E8BE064">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CCF624E" w14:textId="77777777" w:rsidR="00901B04" w:rsidRPr="00D55628" w:rsidRDefault="00901B04" w:rsidP="00D55628">
                                  <w:pPr>
                                    <w:rPr>
                                      <w:noProof/>
                                    </w:rPr>
                                  </w:pPr>
                                  <w:r>
                                    <w:rPr>
                                      <w:noProof/>
                                    </w:rPr>
                                    <w:drawing>
                                      <wp:inline distT="0" distB="0" distL="0" distR="0" wp14:anchorId="472C1726" wp14:editId="0180D6D7">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AFB157E" w14:textId="77777777" w:rsidR="00901B04" w:rsidRPr="00D55628" w:rsidRDefault="00901B04" w:rsidP="00D55628">
                                  <w:pPr>
                                    <w:rPr>
                                      <w:noProof/>
                                    </w:rPr>
                                  </w:pPr>
                                  <w:r>
                                    <w:rPr>
                                      <w:noProof/>
                                    </w:rPr>
                                    <w:drawing>
                                      <wp:inline distT="0" distB="0" distL="0" distR="0" wp14:anchorId="46BE94E7" wp14:editId="18632E80">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11C56C8" w14:textId="77777777" w:rsidR="00901B04" w:rsidRPr="00D55628" w:rsidRDefault="00901B04"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57C0C6" id="InsideCoverCoBrand" o:spid="_x0000_s1030" type="#_x0000_t202" alt="Title: Co-Branding Logos" style="position:absolute;margin-left:0;margin-top:0;width:595.55pt;height:193.3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901B04" w:rsidRPr="00AB780B" w14:paraId="7693D621" w14:textId="77777777" w:rsidTr="00DC7231">
                        <w:trPr>
                          <w:trHeight w:hRule="exact" w:val="1247"/>
                          <w:tblCellSpacing w:w="71" w:type="dxa"/>
                        </w:trPr>
                        <w:tc>
                          <w:tcPr>
                            <w:tcW w:w="1601" w:type="dxa"/>
                            <w:vAlign w:val="center"/>
                          </w:tcPr>
                          <w:p w14:paraId="3C005420" w14:textId="77777777" w:rsidR="00901B04" w:rsidRPr="00D55628" w:rsidRDefault="00901B04" w:rsidP="00D55628">
                            <w:r w:rsidRPr="00D55628">
                              <w:rPr>
                                <w:noProof/>
                              </w:rPr>
                              <w:drawing>
                                <wp:inline distT="0" distB="0" distL="0" distR="0" wp14:anchorId="0C1E86FE" wp14:editId="0A2D6444">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3A830A8" w14:textId="77777777" w:rsidR="00901B04" w:rsidRPr="00D55628" w:rsidRDefault="00901B04" w:rsidP="00D55628">
                            <w:r w:rsidRPr="00D55628">
                              <w:rPr>
                                <w:noProof/>
                              </w:rPr>
                              <w:drawing>
                                <wp:inline distT="0" distB="0" distL="0" distR="0" wp14:anchorId="0A6C3BB4" wp14:editId="753B284D">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65F7F7D" w14:textId="77777777" w:rsidR="00901B04" w:rsidRPr="00D55628" w:rsidRDefault="00901B04" w:rsidP="00D55628">
                            <w:r w:rsidRPr="00D55628">
                              <w:rPr>
                                <w:noProof/>
                              </w:rPr>
                              <w:drawing>
                                <wp:inline distT="0" distB="0" distL="0" distR="0" wp14:anchorId="79860FD9" wp14:editId="271AFE08">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68AAABF5" w14:textId="77777777" w:rsidR="00901B04" w:rsidRPr="00D55628" w:rsidRDefault="00901B04" w:rsidP="00D55628">
                            <w:r w:rsidRPr="00D55628">
                              <w:rPr>
                                <w:noProof/>
                              </w:rPr>
                              <w:drawing>
                                <wp:inline distT="0" distB="0" distL="0" distR="0" wp14:anchorId="519038AB" wp14:editId="24DAE811">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r w:rsidR="00901B04" w:rsidRPr="00AB780B" w14:paraId="7D7448DE" w14:textId="77777777" w:rsidTr="00DC7231">
                        <w:trPr>
                          <w:trHeight w:hRule="exact" w:val="1247"/>
                          <w:tblCellSpacing w:w="71" w:type="dxa"/>
                        </w:trPr>
                        <w:tc>
                          <w:tcPr>
                            <w:tcW w:w="1601" w:type="dxa"/>
                            <w:vAlign w:val="center"/>
                          </w:tcPr>
                          <w:p w14:paraId="208AA10F" w14:textId="77777777" w:rsidR="00901B04" w:rsidRPr="00D55628" w:rsidRDefault="00901B04" w:rsidP="00D55628">
                            <w:pPr>
                              <w:rPr>
                                <w:noProof/>
                              </w:rPr>
                            </w:pPr>
                            <w:r>
                              <w:rPr>
                                <w:noProof/>
                              </w:rPr>
                              <w:drawing>
                                <wp:inline distT="0" distB="0" distL="0" distR="0" wp14:anchorId="7D0595E2" wp14:editId="5A540AC4">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15173AD" w14:textId="77777777" w:rsidR="00901B04" w:rsidRPr="00D55628" w:rsidRDefault="00901B04" w:rsidP="00D55628">
                            <w:pPr>
                              <w:rPr>
                                <w:noProof/>
                              </w:rPr>
                            </w:pPr>
                            <w:r>
                              <w:rPr>
                                <w:noProof/>
                              </w:rPr>
                              <w:drawing>
                                <wp:inline distT="0" distB="0" distL="0" distR="0" wp14:anchorId="652DF138" wp14:editId="2E8BE064">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2CCF624E" w14:textId="77777777" w:rsidR="00901B04" w:rsidRPr="00D55628" w:rsidRDefault="00901B04" w:rsidP="00D55628">
                            <w:pPr>
                              <w:rPr>
                                <w:noProof/>
                              </w:rPr>
                            </w:pPr>
                            <w:r>
                              <w:rPr>
                                <w:noProof/>
                              </w:rPr>
                              <w:drawing>
                                <wp:inline distT="0" distB="0" distL="0" distR="0" wp14:anchorId="472C1726" wp14:editId="0180D6D7">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2AFB157E" w14:textId="77777777" w:rsidR="00901B04" w:rsidRPr="00D55628" w:rsidRDefault="00901B04" w:rsidP="00D55628">
                            <w:pPr>
                              <w:rPr>
                                <w:noProof/>
                              </w:rPr>
                            </w:pPr>
                            <w:r>
                              <w:rPr>
                                <w:noProof/>
                              </w:rPr>
                              <w:drawing>
                                <wp:inline distT="0" distB="0" distL="0" distR="0" wp14:anchorId="46BE94E7" wp14:editId="18632E80">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711C56C8" w14:textId="77777777" w:rsidR="00901B04" w:rsidRPr="00D55628" w:rsidRDefault="00901B04" w:rsidP="005614D2">
                      <w:pPr>
                        <w:pStyle w:val="xDisclaimerText"/>
                      </w:pPr>
                    </w:p>
                  </w:txbxContent>
                </v:textbox>
                <w10:wrap type="topAndBottom" anchorx="page" anchory="page"/>
                <w10:anchorlock/>
              </v:shape>
            </w:pict>
          </mc:Fallback>
        </mc:AlternateContent>
      </w:r>
    </w:p>
    <w:p w14:paraId="4FDC5D5C" w14:textId="55DF7CB0"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D3B7B" w14:paraId="06CA1BD3" w14:textId="77777777" w:rsidTr="001147CD">
        <w:tc>
          <w:tcPr>
            <w:tcW w:w="5000" w:type="pct"/>
            <w:shd w:val="clear" w:color="auto" w:fill="E5F7F6"/>
            <w:tcMar>
              <w:right w:w="0" w:type="dxa"/>
            </w:tcMar>
          </w:tcPr>
          <w:p w14:paraId="53F66478" w14:textId="77777777" w:rsidR="009D3B7B" w:rsidRPr="00035BAD" w:rsidRDefault="009D3B7B" w:rsidP="001147CD">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54" behindDoc="0" locked="1" layoutInCell="1" allowOverlap="1" wp14:anchorId="564154C5" wp14:editId="235DDACA">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7">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E792577" w14:textId="77777777" w:rsidR="009D3B7B" w:rsidRDefault="009D3B7B" w:rsidP="001147CD">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89EFFD9" w14:textId="77777777" w:rsidR="009D3B7B" w:rsidRDefault="009D3B7B" w:rsidP="001147CD">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D3B7B" w14:paraId="06A871D6" w14:textId="77777777" w:rsidTr="001147CD">
        <w:tc>
          <w:tcPr>
            <w:tcW w:w="5000" w:type="pct"/>
            <w:tcMar>
              <w:top w:w="227" w:type="dxa"/>
            </w:tcMar>
            <w:vAlign w:val="bottom"/>
          </w:tcPr>
          <w:p w14:paraId="129A2806" w14:textId="5F5F0B87" w:rsidR="009D3B7B" w:rsidRPr="00D55628" w:rsidRDefault="009D3B7B" w:rsidP="001147CD">
            <w:pPr>
              <w:pStyle w:val="xDisclaimertext3"/>
            </w:pPr>
            <w:r>
              <w:t xml:space="preserve">© The State of Victoria Department of Environment, Land, Water and Planning </w:t>
            </w:r>
            <w:r w:rsidR="00AE2D17">
              <w:t>2020</w:t>
            </w:r>
          </w:p>
          <w:p w14:paraId="3EFE34C3" w14:textId="2E42D297" w:rsidR="009D3B7B" w:rsidRPr="00D55628" w:rsidRDefault="009D3B7B" w:rsidP="001147CD">
            <w:pPr>
              <w:pStyle w:val="xDisclaimertext3"/>
            </w:pPr>
            <w:bookmarkStart w:id="1" w:name="_CreativeCommonsMarker"/>
            <w:bookmarkEnd w:id="1"/>
            <w:r w:rsidRPr="00D55628">
              <w:rPr>
                <w:noProof/>
              </w:rPr>
              <w:drawing>
                <wp:anchor distT="0" distB="0" distL="114300" distR="114300" simplePos="0" relativeHeight="251658253" behindDoc="0" locked="1" layoutInCell="1" allowOverlap="1" wp14:anchorId="629F4D53" wp14:editId="1466501B">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9" w:history="1">
              <w:r w:rsidRPr="00D55628">
                <w:t>http://creativecommons.org/licenses/by/4.0/</w:t>
              </w:r>
            </w:hyperlink>
            <w:r w:rsidRPr="00D55628">
              <w:t xml:space="preserve"> </w:t>
            </w:r>
          </w:p>
          <w:p w14:paraId="308EE7F3" w14:textId="77777777" w:rsidR="009D3B7B" w:rsidRPr="00D55628" w:rsidRDefault="009D3B7B" w:rsidP="001147CD">
            <w:pPr>
              <w:pStyle w:val="xDisclaimerHeading"/>
            </w:pPr>
            <w:r>
              <w:t>Disclaimer</w:t>
            </w:r>
          </w:p>
          <w:p w14:paraId="756522AD" w14:textId="77777777" w:rsidR="009D3B7B" w:rsidRPr="00D55628" w:rsidRDefault="009D3B7B" w:rsidP="001147CD">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3F0500B" w14:textId="77777777" w:rsidR="009D3B7B" w:rsidRPr="00D55628" w:rsidRDefault="009D3B7B" w:rsidP="001147CD">
            <w:pPr>
              <w:pStyle w:val="xAccessibilityHeading"/>
            </w:pPr>
            <w:r w:rsidRPr="0084503F">
              <w:t>Accessibility</w:t>
            </w:r>
          </w:p>
          <w:p w14:paraId="753B7FF3" w14:textId="14F332BE" w:rsidR="009D3B7B" w:rsidRPr="00D55628" w:rsidRDefault="009D3B7B" w:rsidP="001147CD">
            <w:pPr>
              <w:pStyle w:val="xAccessibilityText"/>
            </w:pPr>
            <w:r>
              <w:t>If you would like to receive this publication in an alternative format, please teleph</w:t>
            </w:r>
            <w:r w:rsidRPr="00D55628">
              <w:t>one the DELWP Customer Service Centre on 136186, email </w:t>
            </w:r>
            <w:hyperlink r:id="rId30" w:history="1">
              <w:r w:rsidRPr="00D55628">
                <w:t>customer.service@delwp.vic.gov.au</w:t>
              </w:r>
            </w:hyperlink>
            <w:r w:rsidRPr="00D55628">
              <w:t xml:space="preserve">, or via the National Relay Service on 133 677 </w:t>
            </w:r>
            <w:hyperlink r:id="rId31" w:history="1">
              <w:r w:rsidRPr="00D55628">
                <w:t>www.relayservice.com.au</w:t>
              </w:r>
            </w:hyperlink>
            <w:r w:rsidRPr="00D55628">
              <w:t xml:space="preserve">. This document is also available on the internet at </w:t>
            </w:r>
            <w:hyperlink r:id="rId32" w:history="1">
              <w:r w:rsidRPr="00D55628">
                <w:t>www.delwp.vic.gov.au</w:t>
              </w:r>
            </w:hyperlink>
            <w:r w:rsidRPr="00D55628">
              <w:t>.</w:t>
            </w:r>
          </w:p>
        </w:tc>
      </w:tr>
    </w:tbl>
    <w:p w14:paraId="0723C93B" w14:textId="6EB0C143" w:rsidR="00A04486" w:rsidRDefault="00A04486"/>
    <w:p w14:paraId="02EB8F8A" w14:textId="77777777" w:rsidR="009D3B7B" w:rsidRDefault="009D3B7B">
      <w:pPr>
        <w:sectPr w:rsidR="009D3B7B" w:rsidSect="00E542C2">
          <w:headerReference w:type="even" r:id="rId33"/>
          <w:footerReference w:type="even" r:id="rId34"/>
          <w:headerReference w:type="first" r:id="rId35"/>
          <w:footerReference w:type="first" r:id="rId36"/>
          <w:pgSz w:w="11907" w:h="16840" w:code="9"/>
          <w:pgMar w:top="1134" w:right="1134" w:bottom="1134" w:left="1134" w:header="284" w:footer="284" w:gutter="0"/>
          <w:cols w:space="708"/>
          <w:titlePg/>
          <w:docGrid w:linePitch="360"/>
        </w:sectPr>
      </w:pPr>
    </w:p>
    <w:tbl>
      <w:tblPr>
        <w:tblStyle w:val="TableAsPlaceholder"/>
        <w:tblW w:w="0" w:type="auto"/>
        <w:tblLayout w:type="fixed"/>
        <w:tblCellMar>
          <w:right w:w="113" w:type="dxa"/>
        </w:tblCellMar>
        <w:tblLook w:val="0600" w:firstRow="0" w:lastRow="0" w:firstColumn="0" w:lastColumn="0" w:noHBand="1" w:noVBand="1"/>
      </w:tblPr>
      <w:tblGrid>
        <w:gridCol w:w="7370"/>
      </w:tblGrid>
      <w:tr w:rsidR="00A04486" w14:paraId="65C29923" w14:textId="77777777" w:rsidTr="00271292">
        <w:tc>
          <w:tcPr>
            <w:tcW w:w="7370" w:type="dxa"/>
            <w:tcMar>
              <w:bottom w:w="567" w:type="dxa"/>
            </w:tcMar>
          </w:tcPr>
          <w:sdt>
            <w:sdtPr>
              <w:rPr>
                <w:b w:val="0"/>
                <w:iCs/>
                <w:spacing w:val="0"/>
                <w:sz w:val="32"/>
                <w:szCs w:val="24"/>
              </w:rPr>
              <w:alias w:val="CoverTitle2"/>
              <w:tag w:val="CoverTitle2"/>
              <w:id w:val="1622960908"/>
              <w:lock w:val="sdtContentLocked"/>
              <w:placeholder>
                <w:docPart w:val="3CFE95B87E174775AC1964F82068B702"/>
              </w:placeholder>
            </w:sdtPr>
            <w:sdtEndPr/>
            <w:sdtContent>
              <w:p w14:paraId="796BED4D" w14:textId="77777777" w:rsidR="000F5731" w:rsidRDefault="000F5731" w:rsidP="000F5731">
                <w:pPr>
                  <w:pStyle w:val="TitleBlack"/>
                </w:pPr>
                <w:r>
                  <w:t>EDM Calibration Handbook</w:t>
                </w:r>
              </w:p>
              <w:p w14:paraId="6DA5CD4D" w14:textId="77777777" w:rsidR="000F5731" w:rsidRDefault="000F5731" w:rsidP="000F5731">
                <w:pPr>
                  <w:pStyle w:val="SubtitleBlack"/>
                </w:pPr>
                <w:r>
                  <w:t>Edition 17</w:t>
                </w:r>
              </w:p>
              <w:p w14:paraId="4E7E7E5D" w14:textId="3C7B9F94" w:rsidR="00A04486" w:rsidRPr="00556A21" w:rsidRDefault="0071136C" w:rsidP="003C6351">
                <w:pPr>
                  <w:pStyle w:val="SubtitleBlack"/>
                </w:pPr>
              </w:p>
            </w:sdtContent>
          </w:sdt>
        </w:tc>
      </w:tr>
    </w:tbl>
    <w:p w14:paraId="7579CE5F" w14:textId="3BBE3923" w:rsidR="00A04486" w:rsidRPr="003C6351" w:rsidRDefault="00A04486" w:rsidP="003C6351">
      <w:pPr>
        <w:pStyle w:val="SubtitleBlack"/>
      </w:pPr>
    </w:p>
    <w:tbl>
      <w:tblPr>
        <w:tblStyle w:val="TableAsPlaceholder"/>
        <w:tblpPr w:leftFromText="181" w:rightFromText="181" w:horzAnchor="margin" w:tblpYSpec="bottom"/>
        <w:tblOverlap w:val="never"/>
        <w:tblW w:w="0" w:type="auto"/>
        <w:tblCellMar>
          <w:top w:w="170" w:type="dxa"/>
          <w:bottom w:w="227" w:type="dxa"/>
        </w:tblCellMar>
        <w:tblLook w:val="04A0" w:firstRow="1" w:lastRow="0" w:firstColumn="1" w:lastColumn="0" w:noHBand="0" w:noVBand="1"/>
      </w:tblPr>
      <w:tblGrid>
        <w:gridCol w:w="9639"/>
      </w:tblGrid>
      <w:tr w:rsidR="008F2C0E" w14:paraId="1D6F9D40" w14:textId="77777777" w:rsidTr="001147CD">
        <w:tc>
          <w:tcPr>
            <w:tcW w:w="9855" w:type="dxa"/>
          </w:tcPr>
          <w:p w14:paraId="5CEEF99D" w14:textId="34F0F7E9" w:rsidR="008F2C0E" w:rsidRDefault="00180A22" w:rsidP="001147CD">
            <w:pPr>
              <w:pStyle w:val="BodyText"/>
            </w:pPr>
            <w:fldSimple w:instr=" DOCPROPERTY  xDate  \* MERGEFORMAT ">
              <w:r w:rsidR="000F5731">
                <w:t>December 2020</w:t>
              </w:r>
            </w:fldSimple>
          </w:p>
          <w:p w14:paraId="56EAD37A" w14:textId="5988D6BA" w:rsidR="008F2C0E" w:rsidRDefault="00A32806" w:rsidP="001147CD">
            <w:pPr>
              <w:pStyle w:val="BodyText"/>
              <w:tabs>
                <w:tab w:val="left" w:pos="7185"/>
              </w:tabs>
            </w:pPr>
            <w:r>
              <w:t>Surveyor-General Victoria</w:t>
            </w:r>
          </w:p>
          <w:p w14:paraId="09BFC830" w14:textId="71A28DF6" w:rsidR="008F2C0E" w:rsidRDefault="008F2C0E" w:rsidP="001147CD">
            <w:pPr>
              <w:pStyle w:val="BodyText"/>
            </w:pPr>
          </w:p>
        </w:tc>
      </w:tr>
    </w:tbl>
    <w:p w14:paraId="7B01D51A" w14:textId="77777777" w:rsidR="00B42C8D" w:rsidRDefault="00B42C8D" w:rsidP="00B42C8D"/>
    <w:tbl>
      <w:tblPr>
        <w:tblStyle w:val="TableAsPlaceholder"/>
        <w:tblpPr w:leftFromText="181" w:rightFromText="181" w:vertAnchor="page" w:horzAnchor="margin" w:tblpY="11943"/>
        <w:tblOverlap w:val="never"/>
        <w:tblW w:w="5000" w:type="pct"/>
        <w:tblCellMar>
          <w:top w:w="170" w:type="dxa"/>
          <w:bottom w:w="227" w:type="dxa"/>
        </w:tblCellMar>
        <w:tblLook w:val="04A0" w:firstRow="1" w:lastRow="0" w:firstColumn="1" w:lastColumn="0" w:noHBand="0" w:noVBand="1"/>
      </w:tblPr>
      <w:tblGrid>
        <w:gridCol w:w="9639"/>
      </w:tblGrid>
      <w:tr w:rsidR="000123B0" w14:paraId="79D1629C" w14:textId="77777777" w:rsidTr="000123B0">
        <w:tc>
          <w:tcPr>
            <w:tcW w:w="5000" w:type="pct"/>
          </w:tcPr>
          <w:p w14:paraId="0BC10F4D" w14:textId="77777777" w:rsidR="000123B0" w:rsidRDefault="000123B0" w:rsidP="000123B0">
            <w:pPr>
              <w:pStyle w:val="xDisclaimerHeading"/>
            </w:pPr>
            <w:r>
              <w:t>Report produced by:</w:t>
            </w:r>
          </w:p>
          <w:p w14:paraId="0874C3C9" w14:textId="77777777" w:rsidR="000123B0" w:rsidRDefault="000123B0" w:rsidP="000123B0">
            <w:pPr>
              <w:pStyle w:val="xDisclaimerText"/>
            </w:pPr>
            <w:r>
              <w:t>Surveyor-General Victoria</w:t>
            </w:r>
          </w:p>
          <w:p w14:paraId="02879C16" w14:textId="77777777" w:rsidR="000123B0" w:rsidRDefault="000123B0" w:rsidP="000123B0">
            <w:pPr>
              <w:pStyle w:val="xDisclaimerText"/>
            </w:pPr>
            <w:r>
              <w:t>Land Use Victoria</w:t>
            </w:r>
          </w:p>
          <w:p w14:paraId="277BB5F6" w14:textId="77777777" w:rsidR="000123B0" w:rsidRDefault="000123B0" w:rsidP="000123B0">
            <w:pPr>
              <w:pStyle w:val="xDisclaimerText"/>
            </w:pPr>
            <w:r>
              <w:t>Department of Environment, Land, Water and Planning</w:t>
            </w:r>
          </w:p>
          <w:p w14:paraId="50005A29" w14:textId="77777777" w:rsidR="000123B0" w:rsidRDefault="000123B0" w:rsidP="000123B0">
            <w:pPr>
              <w:pStyle w:val="xDisclaimerText"/>
            </w:pPr>
            <w:r>
              <w:t>2 Lonsdale Street</w:t>
            </w:r>
          </w:p>
          <w:p w14:paraId="388FC5CA" w14:textId="77777777" w:rsidR="000123B0" w:rsidRDefault="000123B0" w:rsidP="000123B0">
            <w:pPr>
              <w:pStyle w:val="xDisclaimerText"/>
            </w:pPr>
            <w:r>
              <w:t>Melbourne, Victoria 3000</w:t>
            </w:r>
          </w:p>
          <w:p w14:paraId="7EA3A9A0" w14:textId="77777777" w:rsidR="000123B0" w:rsidRDefault="000123B0" w:rsidP="000123B0">
            <w:pPr>
              <w:pStyle w:val="xDisclaimerText"/>
            </w:pPr>
            <w:r>
              <w:t>Phone (03) 9194 0770</w:t>
            </w:r>
          </w:p>
          <w:p w14:paraId="67AF57C2" w14:textId="77777777" w:rsidR="000123B0" w:rsidRDefault="000123B0" w:rsidP="000123B0">
            <w:pPr>
              <w:pStyle w:val="xDisclaimerText"/>
            </w:pPr>
            <w:r>
              <w:t xml:space="preserve">Website: </w:t>
            </w:r>
            <w:r w:rsidRPr="0082656F">
              <w:t>https://www.land.vic.gov.au/surveying/services/equipment-calibration-services</w:t>
            </w:r>
          </w:p>
          <w:p w14:paraId="4CC69866" w14:textId="77777777" w:rsidR="000123B0" w:rsidRDefault="000123B0" w:rsidP="000123B0">
            <w:pPr>
              <w:pStyle w:val="xDisclaimerText"/>
            </w:pPr>
          </w:p>
        </w:tc>
      </w:tr>
    </w:tbl>
    <w:p w14:paraId="25D9D3B8" w14:textId="3A07CE5B" w:rsidR="00A04486" w:rsidRDefault="00A04486" w:rsidP="00A04486">
      <w:pPr>
        <w:pStyle w:val="SmallBodyText"/>
      </w:pPr>
      <w:r w:rsidRPr="00B42C8D">
        <w:br w:type="page"/>
      </w:r>
      <w:r w:rsidRPr="00D55628">
        <w:rPr>
          <w:noProof/>
        </w:rPr>
        <mc:AlternateContent>
          <mc:Choice Requires="wps">
            <w:drawing>
              <wp:anchor distT="0" distB="0" distL="114300" distR="114300" simplePos="0" relativeHeight="251658245" behindDoc="0" locked="0" layoutInCell="1" allowOverlap="1" wp14:anchorId="341BE550" wp14:editId="2D390F2C">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901B04" w:rsidRPr="00AB780B" w14:paraId="7127F7C6" w14:textId="77777777" w:rsidTr="00DC7231">
                              <w:trPr>
                                <w:trHeight w:hRule="exact" w:val="1247"/>
                                <w:tblCellSpacing w:w="71" w:type="dxa"/>
                              </w:trPr>
                              <w:tc>
                                <w:tcPr>
                                  <w:tcW w:w="1601" w:type="dxa"/>
                                  <w:vAlign w:val="center"/>
                                </w:tcPr>
                                <w:p w14:paraId="3E2C751E" w14:textId="77777777" w:rsidR="00901B04" w:rsidRPr="00D55628" w:rsidRDefault="00901B04" w:rsidP="00D55628">
                                  <w:r w:rsidRPr="00D55628">
                                    <w:rPr>
                                      <w:noProof/>
                                    </w:rPr>
                                    <w:drawing>
                                      <wp:inline distT="0" distB="0" distL="0" distR="0" wp14:anchorId="2FFB9581" wp14:editId="61A347C2">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95E6D9" w14:textId="77777777" w:rsidR="00901B04" w:rsidRPr="00D55628" w:rsidRDefault="00901B04" w:rsidP="00D55628">
                                  <w:r w:rsidRPr="00D55628">
                                    <w:rPr>
                                      <w:noProof/>
                                    </w:rPr>
                                    <w:drawing>
                                      <wp:inline distT="0" distB="0" distL="0" distR="0" wp14:anchorId="5004CBC5" wp14:editId="630A2CCA">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3C602B2" w14:textId="77777777" w:rsidR="00901B04" w:rsidRPr="00D55628" w:rsidRDefault="00901B04" w:rsidP="00D55628">
                                  <w:r w:rsidRPr="00D55628">
                                    <w:rPr>
                                      <w:noProof/>
                                    </w:rPr>
                                    <w:drawing>
                                      <wp:inline distT="0" distB="0" distL="0" distR="0" wp14:anchorId="186534A0" wp14:editId="7DA09F89">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E626E23" w14:textId="77777777" w:rsidR="00901B04" w:rsidRPr="00D55628" w:rsidRDefault="00901B04" w:rsidP="00D55628">
                                  <w:r w:rsidRPr="00D55628">
                                    <w:rPr>
                                      <w:noProof/>
                                    </w:rPr>
                                    <w:drawing>
                                      <wp:inline distT="0" distB="0" distL="0" distR="0" wp14:anchorId="16153A91" wp14:editId="47748073">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5595693" w14:textId="77777777" w:rsidR="00901B04" w:rsidRPr="00D55628" w:rsidRDefault="00901B04" w:rsidP="00A04486">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1BE550" id="_x0000_s1031" type="#_x0000_t202" alt="Title: Co-Branding Logos" style="position:absolute;margin-left:0;margin-top:0;width:595.5pt;height:126.75pt;z-index:251658245;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901B04" w:rsidRPr="00AB780B" w14:paraId="7127F7C6" w14:textId="77777777" w:rsidTr="00DC7231">
                        <w:trPr>
                          <w:trHeight w:hRule="exact" w:val="1247"/>
                          <w:tblCellSpacing w:w="71" w:type="dxa"/>
                        </w:trPr>
                        <w:tc>
                          <w:tcPr>
                            <w:tcW w:w="1601" w:type="dxa"/>
                            <w:vAlign w:val="center"/>
                          </w:tcPr>
                          <w:p w14:paraId="3E2C751E" w14:textId="77777777" w:rsidR="00901B04" w:rsidRPr="00D55628" w:rsidRDefault="00901B04" w:rsidP="00D55628">
                            <w:r w:rsidRPr="00D55628">
                              <w:rPr>
                                <w:noProof/>
                              </w:rPr>
                              <w:drawing>
                                <wp:inline distT="0" distB="0" distL="0" distR="0" wp14:anchorId="2FFB9581" wp14:editId="61A347C2">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4A95E6D9" w14:textId="77777777" w:rsidR="00901B04" w:rsidRPr="00D55628" w:rsidRDefault="00901B04" w:rsidP="00D55628">
                            <w:r w:rsidRPr="00D55628">
                              <w:rPr>
                                <w:noProof/>
                              </w:rPr>
                              <w:drawing>
                                <wp:inline distT="0" distB="0" distL="0" distR="0" wp14:anchorId="5004CBC5" wp14:editId="630A2CCA">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3C602B2" w14:textId="77777777" w:rsidR="00901B04" w:rsidRPr="00D55628" w:rsidRDefault="00901B04" w:rsidP="00D55628">
                            <w:r w:rsidRPr="00D55628">
                              <w:rPr>
                                <w:noProof/>
                              </w:rPr>
                              <w:drawing>
                                <wp:inline distT="0" distB="0" distL="0" distR="0" wp14:anchorId="186534A0" wp14:editId="7DA09F89">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E626E23" w14:textId="77777777" w:rsidR="00901B04" w:rsidRPr="00D55628" w:rsidRDefault="00901B04" w:rsidP="00D55628">
                            <w:r w:rsidRPr="00D55628">
                              <w:rPr>
                                <w:noProof/>
                              </w:rPr>
                              <w:drawing>
                                <wp:inline distT="0" distB="0" distL="0" distR="0" wp14:anchorId="16153A91" wp14:editId="47748073">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25595693" w14:textId="77777777" w:rsidR="00901B04" w:rsidRPr="00D55628" w:rsidRDefault="00901B04" w:rsidP="00A04486">
                      <w:pPr>
                        <w:pStyle w:val="xDisclaimerText"/>
                      </w:pPr>
                    </w:p>
                  </w:txbxContent>
                </v:textbox>
                <w10:wrap type="topAndBottom" anchorx="page" anchory="page"/>
              </v:shape>
            </w:pict>
          </mc:Fallback>
        </mc:AlternateContent>
      </w:r>
    </w:p>
    <w:p w14:paraId="351DDDA1" w14:textId="77777777" w:rsidR="00A04486" w:rsidRDefault="00A04486">
      <w:pPr>
        <w:sectPr w:rsidR="00A04486" w:rsidSect="001C5A30">
          <w:pgSz w:w="11907" w:h="16840" w:code="9"/>
          <w:pgMar w:top="1134" w:right="1134" w:bottom="1134" w:left="1134" w:header="284" w:footer="284" w:gutter="0"/>
          <w:cols w:space="708"/>
          <w:titlePg/>
          <w:docGrid w:linePitch="360"/>
        </w:sectPr>
      </w:pPr>
    </w:p>
    <w:p w14:paraId="55CC3324" w14:textId="77777777" w:rsidR="00A04486" w:rsidRPr="00A04486" w:rsidRDefault="00A04486" w:rsidP="00A04486">
      <w:pPr>
        <w:pStyle w:val="TOCHeading"/>
      </w:pPr>
      <w:bookmarkStart w:id="2" w:name="_Toc420521700"/>
      <w:r w:rsidRPr="00C4364B">
        <w:lastRenderedPageBreak/>
        <w:t>Contents</w:t>
      </w:r>
      <w:bookmarkStart w:id="3" w:name="_TOCMarker"/>
      <w:bookmarkEnd w:id="3"/>
    </w:p>
    <w:p w14:paraId="3D01531F" w14:textId="51EA2D60" w:rsidR="00C93EF3" w:rsidRDefault="008734DB">
      <w:pPr>
        <w:pStyle w:val="TOC1"/>
        <w:rPr>
          <w:rFonts w:eastAsiaTheme="minorEastAsia" w:cstheme="minorBidi"/>
          <w:b w:val="0"/>
          <w:color w:val="auto"/>
          <w:sz w:val="22"/>
          <w:szCs w:val="22"/>
        </w:rPr>
      </w:pPr>
      <w:r>
        <w:rPr>
          <w:b w:val="0"/>
          <w:color w:val="00B2A9" w:themeColor="accent1"/>
        </w:rPr>
        <w:fldChar w:fldCharType="begin"/>
      </w:r>
      <w:r>
        <w:rPr>
          <w:b w:val="0"/>
        </w:rPr>
        <w:instrText xml:space="preserve"> TOC \o "1-3" \h \z \t "Heading 8,8,Section Heading,5" </w:instrText>
      </w:r>
      <w:r>
        <w:rPr>
          <w:b w:val="0"/>
          <w:color w:val="00B2A9" w:themeColor="accent1"/>
        </w:rPr>
        <w:fldChar w:fldCharType="separate"/>
      </w:r>
      <w:hyperlink w:anchor="_Toc57892027" w:history="1">
        <w:r w:rsidR="00C93EF3" w:rsidRPr="00534DA3">
          <w:rPr>
            <w:rStyle w:val="Hyperlink"/>
          </w:rPr>
          <w:t>Preface</w:t>
        </w:r>
        <w:r w:rsidR="00C93EF3">
          <w:rPr>
            <w:webHidden/>
          </w:rPr>
          <w:tab/>
        </w:r>
        <w:r w:rsidR="00C93EF3">
          <w:rPr>
            <w:webHidden/>
          </w:rPr>
          <w:fldChar w:fldCharType="begin"/>
        </w:r>
        <w:r w:rsidR="00C93EF3">
          <w:rPr>
            <w:webHidden/>
          </w:rPr>
          <w:instrText xml:space="preserve"> PAGEREF _Toc57892027 \h </w:instrText>
        </w:r>
        <w:r w:rsidR="00C93EF3">
          <w:rPr>
            <w:webHidden/>
          </w:rPr>
        </w:r>
        <w:r w:rsidR="00C93EF3">
          <w:rPr>
            <w:webHidden/>
          </w:rPr>
          <w:fldChar w:fldCharType="separate"/>
        </w:r>
        <w:r w:rsidR="00C93EF3">
          <w:rPr>
            <w:webHidden/>
          </w:rPr>
          <w:t>iii</w:t>
        </w:r>
        <w:r w:rsidR="00C93EF3">
          <w:rPr>
            <w:webHidden/>
          </w:rPr>
          <w:fldChar w:fldCharType="end"/>
        </w:r>
      </w:hyperlink>
    </w:p>
    <w:p w14:paraId="76DE8DF9" w14:textId="49371967" w:rsidR="00C93EF3" w:rsidRDefault="0071136C">
      <w:pPr>
        <w:pStyle w:val="TOC1"/>
        <w:rPr>
          <w:rFonts w:eastAsiaTheme="minorEastAsia" w:cstheme="minorBidi"/>
          <w:b w:val="0"/>
          <w:color w:val="auto"/>
          <w:sz w:val="22"/>
          <w:szCs w:val="22"/>
        </w:rPr>
      </w:pPr>
      <w:hyperlink w:anchor="_Toc57892028" w:history="1">
        <w:r w:rsidR="00C93EF3" w:rsidRPr="00534DA3">
          <w:rPr>
            <w:rStyle w:val="Hyperlink"/>
          </w:rPr>
          <w:t>1. Introduction</w:t>
        </w:r>
        <w:r w:rsidR="00C93EF3">
          <w:rPr>
            <w:webHidden/>
          </w:rPr>
          <w:tab/>
        </w:r>
        <w:r w:rsidR="00C93EF3">
          <w:rPr>
            <w:webHidden/>
          </w:rPr>
          <w:fldChar w:fldCharType="begin"/>
        </w:r>
        <w:r w:rsidR="00C93EF3">
          <w:rPr>
            <w:webHidden/>
          </w:rPr>
          <w:instrText xml:space="preserve"> PAGEREF _Toc57892028 \h </w:instrText>
        </w:r>
        <w:r w:rsidR="00C93EF3">
          <w:rPr>
            <w:webHidden/>
          </w:rPr>
        </w:r>
        <w:r w:rsidR="00C93EF3">
          <w:rPr>
            <w:webHidden/>
          </w:rPr>
          <w:fldChar w:fldCharType="separate"/>
        </w:r>
        <w:r w:rsidR="00C93EF3">
          <w:rPr>
            <w:webHidden/>
          </w:rPr>
          <w:t>1</w:t>
        </w:r>
        <w:r w:rsidR="00C93EF3">
          <w:rPr>
            <w:webHidden/>
          </w:rPr>
          <w:fldChar w:fldCharType="end"/>
        </w:r>
      </w:hyperlink>
    </w:p>
    <w:p w14:paraId="52F96EC2" w14:textId="4055B52E" w:rsidR="00C93EF3" w:rsidRDefault="0071136C">
      <w:pPr>
        <w:pStyle w:val="TOC1"/>
        <w:rPr>
          <w:rFonts w:eastAsiaTheme="minorEastAsia" w:cstheme="minorBidi"/>
          <w:b w:val="0"/>
          <w:color w:val="auto"/>
          <w:sz w:val="22"/>
          <w:szCs w:val="22"/>
        </w:rPr>
      </w:pPr>
      <w:hyperlink w:anchor="_Toc57892029" w:history="1">
        <w:r w:rsidR="00C93EF3" w:rsidRPr="00534DA3">
          <w:rPr>
            <w:rStyle w:val="Hyperlink"/>
          </w:rPr>
          <w:t>2. Legal traceability of length measurements</w:t>
        </w:r>
        <w:r w:rsidR="00C93EF3">
          <w:rPr>
            <w:webHidden/>
          </w:rPr>
          <w:tab/>
        </w:r>
        <w:r w:rsidR="00C93EF3">
          <w:rPr>
            <w:webHidden/>
          </w:rPr>
          <w:fldChar w:fldCharType="begin"/>
        </w:r>
        <w:r w:rsidR="00C93EF3">
          <w:rPr>
            <w:webHidden/>
          </w:rPr>
          <w:instrText xml:space="preserve"> PAGEREF _Toc57892029 \h </w:instrText>
        </w:r>
        <w:r w:rsidR="00C93EF3">
          <w:rPr>
            <w:webHidden/>
          </w:rPr>
        </w:r>
        <w:r w:rsidR="00C93EF3">
          <w:rPr>
            <w:webHidden/>
          </w:rPr>
          <w:fldChar w:fldCharType="separate"/>
        </w:r>
        <w:r w:rsidR="00C93EF3">
          <w:rPr>
            <w:webHidden/>
          </w:rPr>
          <w:t>2</w:t>
        </w:r>
        <w:r w:rsidR="00C93EF3">
          <w:rPr>
            <w:webHidden/>
          </w:rPr>
          <w:fldChar w:fldCharType="end"/>
        </w:r>
      </w:hyperlink>
    </w:p>
    <w:p w14:paraId="461AF87F" w14:textId="772213E0" w:rsidR="00C93EF3" w:rsidRDefault="0071136C">
      <w:pPr>
        <w:pStyle w:val="TOC2"/>
        <w:rPr>
          <w:rFonts w:eastAsiaTheme="minorEastAsia" w:cstheme="minorBidi"/>
          <w:b w:val="0"/>
          <w:color w:val="auto"/>
          <w:sz w:val="22"/>
          <w:szCs w:val="22"/>
        </w:rPr>
      </w:pPr>
      <w:hyperlink w:anchor="_Toc57892030" w:history="1">
        <w:r w:rsidR="00C93EF3" w:rsidRPr="00534DA3">
          <w:rPr>
            <w:rStyle w:val="Hyperlink"/>
          </w:rPr>
          <w:t>2.1 Background</w:t>
        </w:r>
        <w:r w:rsidR="00C93EF3">
          <w:rPr>
            <w:webHidden/>
          </w:rPr>
          <w:tab/>
        </w:r>
        <w:r w:rsidR="00C93EF3">
          <w:rPr>
            <w:webHidden/>
          </w:rPr>
          <w:fldChar w:fldCharType="begin"/>
        </w:r>
        <w:r w:rsidR="00C93EF3">
          <w:rPr>
            <w:webHidden/>
          </w:rPr>
          <w:instrText xml:space="preserve"> PAGEREF _Toc57892030 \h </w:instrText>
        </w:r>
        <w:r w:rsidR="00C93EF3">
          <w:rPr>
            <w:webHidden/>
          </w:rPr>
        </w:r>
        <w:r w:rsidR="00C93EF3">
          <w:rPr>
            <w:webHidden/>
          </w:rPr>
          <w:fldChar w:fldCharType="separate"/>
        </w:r>
        <w:r w:rsidR="00C93EF3">
          <w:rPr>
            <w:webHidden/>
          </w:rPr>
          <w:t>2</w:t>
        </w:r>
        <w:r w:rsidR="00C93EF3">
          <w:rPr>
            <w:webHidden/>
          </w:rPr>
          <w:fldChar w:fldCharType="end"/>
        </w:r>
      </w:hyperlink>
    </w:p>
    <w:p w14:paraId="13BBE8D2" w14:textId="3AD2CC9D" w:rsidR="00C93EF3" w:rsidRDefault="0071136C">
      <w:pPr>
        <w:pStyle w:val="TOC2"/>
        <w:rPr>
          <w:rFonts w:eastAsiaTheme="minorEastAsia" w:cstheme="minorBidi"/>
          <w:b w:val="0"/>
          <w:color w:val="auto"/>
          <w:sz w:val="22"/>
          <w:szCs w:val="22"/>
        </w:rPr>
      </w:pPr>
      <w:hyperlink w:anchor="_Toc57892031" w:history="1">
        <w:r w:rsidR="00C93EF3" w:rsidRPr="00534DA3">
          <w:rPr>
            <w:rStyle w:val="Hyperlink"/>
          </w:rPr>
          <w:t>2.2 Victorian Cadastral Surveys Practice Derivatives – July 2018</w:t>
        </w:r>
        <w:r w:rsidR="00C93EF3">
          <w:rPr>
            <w:webHidden/>
          </w:rPr>
          <w:tab/>
        </w:r>
        <w:r w:rsidR="00C93EF3">
          <w:rPr>
            <w:webHidden/>
          </w:rPr>
          <w:fldChar w:fldCharType="begin"/>
        </w:r>
        <w:r w:rsidR="00C93EF3">
          <w:rPr>
            <w:webHidden/>
          </w:rPr>
          <w:instrText xml:space="preserve"> PAGEREF _Toc57892031 \h </w:instrText>
        </w:r>
        <w:r w:rsidR="00C93EF3">
          <w:rPr>
            <w:webHidden/>
          </w:rPr>
        </w:r>
        <w:r w:rsidR="00C93EF3">
          <w:rPr>
            <w:webHidden/>
          </w:rPr>
          <w:fldChar w:fldCharType="separate"/>
        </w:r>
        <w:r w:rsidR="00C93EF3">
          <w:rPr>
            <w:webHidden/>
          </w:rPr>
          <w:t>3</w:t>
        </w:r>
        <w:r w:rsidR="00C93EF3">
          <w:rPr>
            <w:webHidden/>
          </w:rPr>
          <w:fldChar w:fldCharType="end"/>
        </w:r>
      </w:hyperlink>
    </w:p>
    <w:p w14:paraId="2ADF7B1C" w14:textId="5592BDD0" w:rsidR="00C93EF3" w:rsidRDefault="0071136C">
      <w:pPr>
        <w:pStyle w:val="TOC2"/>
        <w:rPr>
          <w:rFonts w:eastAsiaTheme="minorEastAsia" w:cstheme="minorBidi"/>
          <w:b w:val="0"/>
          <w:color w:val="auto"/>
          <w:sz w:val="22"/>
          <w:szCs w:val="22"/>
        </w:rPr>
      </w:pPr>
      <w:hyperlink w:anchor="_Toc57892032" w:history="1">
        <w:r w:rsidR="00C93EF3" w:rsidRPr="00534DA3">
          <w:rPr>
            <w:rStyle w:val="Hyperlink"/>
          </w:rPr>
          <w:t>2.3 Surveying (Cadastral Surveys) Regulations 2015</w:t>
        </w:r>
        <w:r w:rsidR="00C93EF3">
          <w:rPr>
            <w:webHidden/>
          </w:rPr>
          <w:tab/>
        </w:r>
        <w:r w:rsidR="00C93EF3">
          <w:rPr>
            <w:webHidden/>
          </w:rPr>
          <w:fldChar w:fldCharType="begin"/>
        </w:r>
        <w:r w:rsidR="00C93EF3">
          <w:rPr>
            <w:webHidden/>
          </w:rPr>
          <w:instrText xml:space="preserve"> PAGEREF _Toc57892032 \h </w:instrText>
        </w:r>
        <w:r w:rsidR="00C93EF3">
          <w:rPr>
            <w:webHidden/>
          </w:rPr>
        </w:r>
        <w:r w:rsidR="00C93EF3">
          <w:rPr>
            <w:webHidden/>
          </w:rPr>
          <w:fldChar w:fldCharType="separate"/>
        </w:r>
        <w:r w:rsidR="00C93EF3">
          <w:rPr>
            <w:webHidden/>
          </w:rPr>
          <w:t>3</w:t>
        </w:r>
        <w:r w:rsidR="00C93EF3">
          <w:rPr>
            <w:webHidden/>
          </w:rPr>
          <w:fldChar w:fldCharType="end"/>
        </w:r>
      </w:hyperlink>
    </w:p>
    <w:p w14:paraId="5A82AB33" w14:textId="5EA7B9FA" w:rsidR="00C93EF3" w:rsidRDefault="0071136C">
      <w:pPr>
        <w:pStyle w:val="TOC2"/>
        <w:rPr>
          <w:rFonts w:eastAsiaTheme="minorEastAsia" w:cstheme="minorBidi"/>
          <w:b w:val="0"/>
          <w:color w:val="auto"/>
          <w:sz w:val="22"/>
          <w:szCs w:val="22"/>
        </w:rPr>
      </w:pPr>
      <w:hyperlink w:anchor="_Toc57892033" w:history="1">
        <w:r w:rsidR="00C93EF3" w:rsidRPr="00534DA3">
          <w:rPr>
            <w:rStyle w:val="Hyperlink"/>
          </w:rPr>
          <w:t>2.4 Survey Co-ordination Regulations 2014</w:t>
        </w:r>
        <w:r w:rsidR="00C93EF3">
          <w:rPr>
            <w:webHidden/>
          </w:rPr>
          <w:tab/>
        </w:r>
        <w:r w:rsidR="00C93EF3">
          <w:rPr>
            <w:webHidden/>
          </w:rPr>
          <w:fldChar w:fldCharType="begin"/>
        </w:r>
        <w:r w:rsidR="00C93EF3">
          <w:rPr>
            <w:webHidden/>
          </w:rPr>
          <w:instrText xml:space="preserve"> PAGEREF _Toc57892033 \h </w:instrText>
        </w:r>
        <w:r w:rsidR="00C93EF3">
          <w:rPr>
            <w:webHidden/>
          </w:rPr>
        </w:r>
        <w:r w:rsidR="00C93EF3">
          <w:rPr>
            <w:webHidden/>
          </w:rPr>
          <w:fldChar w:fldCharType="separate"/>
        </w:r>
        <w:r w:rsidR="00C93EF3">
          <w:rPr>
            <w:webHidden/>
          </w:rPr>
          <w:t>4</w:t>
        </w:r>
        <w:r w:rsidR="00C93EF3">
          <w:rPr>
            <w:webHidden/>
          </w:rPr>
          <w:fldChar w:fldCharType="end"/>
        </w:r>
      </w:hyperlink>
    </w:p>
    <w:p w14:paraId="61EEAF0C" w14:textId="3CFEF442" w:rsidR="00C93EF3" w:rsidRDefault="0071136C">
      <w:pPr>
        <w:pStyle w:val="TOC1"/>
        <w:rPr>
          <w:rFonts w:eastAsiaTheme="minorEastAsia" w:cstheme="minorBidi"/>
          <w:b w:val="0"/>
          <w:color w:val="auto"/>
          <w:sz w:val="22"/>
          <w:szCs w:val="22"/>
        </w:rPr>
      </w:pPr>
      <w:hyperlink w:anchor="_Toc57892034" w:history="1">
        <w:r w:rsidR="00C93EF3" w:rsidRPr="00534DA3">
          <w:rPr>
            <w:rStyle w:val="Hyperlink"/>
          </w:rPr>
          <w:t>3. The theory of EDM calibration</w:t>
        </w:r>
        <w:r w:rsidR="00C93EF3">
          <w:rPr>
            <w:webHidden/>
          </w:rPr>
          <w:tab/>
        </w:r>
        <w:r w:rsidR="00C93EF3">
          <w:rPr>
            <w:webHidden/>
          </w:rPr>
          <w:fldChar w:fldCharType="begin"/>
        </w:r>
        <w:r w:rsidR="00C93EF3">
          <w:rPr>
            <w:webHidden/>
          </w:rPr>
          <w:instrText xml:space="preserve"> PAGEREF _Toc57892034 \h </w:instrText>
        </w:r>
        <w:r w:rsidR="00C93EF3">
          <w:rPr>
            <w:webHidden/>
          </w:rPr>
        </w:r>
        <w:r w:rsidR="00C93EF3">
          <w:rPr>
            <w:webHidden/>
          </w:rPr>
          <w:fldChar w:fldCharType="separate"/>
        </w:r>
        <w:r w:rsidR="00C93EF3">
          <w:rPr>
            <w:webHidden/>
          </w:rPr>
          <w:t>5</w:t>
        </w:r>
        <w:r w:rsidR="00C93EF3">
          <w:rPr>
            <w:webHidden/>
          </w:rPr>
          <w:fldChar w:fldCharType="end"/>
        </w:r>
      </w:hyperlink>
    </w:p>
    <w:p w14:paraId="1CBE524D" w14:textId="2A1F2133" w:rsidR="00C93EF3" w:rsidRDefault="0071136C">
      <w:pPr>
        <w:pStyle w:val="TOC2"/>
        <w:rPr>
          <w:rFonts w:eastAsiaTheme="minorEastAsia" w:cstheme="minorBidi"/>
          <w:b w:val="0"/>
          <w:color w:val="auto"/>
          <w:sz w:val="22"/>
          <w:szCs w:val="22"/>
        </w:rPr>
      </w:pPr>
      <w:hyperlink w:anchor="_Toc57892035" w:history="1">
        <w:r w:rsidR="00C93EF3" w:rsidRPr="00534DA3">
          <w:rPr>
            <w:rStyle w:val="Hyperlink"/>
          </w:rPr>
          <w:t>3.1 Instrument errors</w:t>
        </w:r>
        <w:r w:rsidR="00C93EF3">
          <w:rPr>
            <w:webHidden/>
          </w:rPr>
          <w:tab/>
        </w:r>
        <w:r w:rsidR="00C93EF3">
          <w:rPr>
            <w:webHidden/>
          </w:rPr>
          <w:fldChar w:fldCharType="begin"/>
        </w:r>
        <w:r w:rsidR="00C93EF3">
          <w:rPr>
            <w:webHidden/>
          </w:rPr>
          <w:instrText xml:space="preserve"> PAGEREF _Toc57892035 \h </w:instrText>
        </w:r>
        <w:r w:rsidR="00C93EF3">
          <w:rPr>
            <w:webHidden/>
          </w:rPr>
        </w:r>
        <w:r w:rsidR="00C93EF3">
          <w:rPr>
            <w:webHidden/>
          </w:rPr>
          <w:fldChar w:fldCharType="separate"/>
        </w:r>
        <w:r w:rsidR="00C93EF3">
          <w:rPr>
            <w:webHidden/>
          </w:rPr>
          <w:t>5</w:t>
        </w:r>
        <w:r w:rsidR="00C93EF3">
          <w:rPr>
            <w:webHidden/>
          </w:rPr>
          <w:fldChar w:fldCharType="end"/>
        </w:r>
      </w:hyperlink>
    </w:p>
    <w:p w14:paraId="4C681FE0" w14:textId="57EAEFE1" w:rsidR="00C93EF3" w:rsidRDefault="0071136C">
      <w:pPr>
        <w:pStyle w:val="TOC3"/>
        <w:rPr>
          <w:b w:val="0"/>
          <w:color w:val="auto"/>
          <w:sz w:val="22"/>
          <w:szCs w:val="22"/>
        </w:rPr>
      </w:pPr>
      <w:hyperlink w:anchor="_Toc57892036" w:history="1">
        <w:r w:rsidR="00C93EF3" w:rsidRPr="00534DA3">
          <w:rPr>
            <w:rStyle w:val="Hyperlink"/>
          </w:rPr>
          <w:t>3.1.1 Additive constant (correction for zero index error)</w:t>
        </w:r>
        <w:r w:rsidR="00C93EF3">
          <w:rPr>
            <w:webHidden/>
          </w:rPr>
          <w:tab/>
        </w:r>
        <w:r w:rsidR="00C93EF3">
          <w:rPr>
            <w:webHidden/>
          </w:rPr>
          <w:fldChar w:fldCharType="begin"/>
        </w:r>
        <w:r w:rsidR="00C93EF3">
          <w:rPr>
            <w:webHidden/>
          </w:rPr>
          <w:instrText xml:space="preserve"> PAGEREF _Toc57892036 \h </w:instrText>
        </w:r>
        <w:r w:rsidR="00C93EF3">
          <w:rPr>
            <w:webHidden/>
          </w:rPr>
        </w:r>
        <w:r w:rsidR="00C93EF3">
          <w:rPr>
            <w:webHidden/>
          </w:rPr>
          <w:fldChar w:fldCharType="separate"/>
        </w:r>
        <w:r w:rsidR="00C93EF3">
          <w:rPr>
            <w:webHidden/>
          </w:rPr>
          <w:t>5</w:t>
        </w:r>
        <w:r w:rsidR="00C93EF3">
          <w:rPr>
            <w:webHidden/>
          </w:rPr>
          <w:fldChar w:fldCharType="end"/>
        </w:r>
      </w:hyperlink>
    </w:p>
    <w:p w14:paraId="519BAE4A" w14:textId="7000195D" w:rsidR="00C93EF3" w:rsidRDefault="0071136C">
      <w:pPr>
        <w:pStyle w:val="TOC3"/>
        <w:rPr>
          <w:b w:val="0"/>
          <w:color w:val="auto"/>
          <w:sz w:val="22"/>
          <w:szCs w:val="22"/>
        </w:rPr>
      </w:pPr>
      <w:hyperlink w:anchor="_Toc57892037" w:history="1">
        <w:r w:rsidR="00C93EF3" w:rsidRPr="00534DA3">
          <w:rPr>
            <w:rStyle w:val="Hyperlink"/>
          </w:rPr>
          <w:t>3.1.2 Scale error</w:t>
        </w:r>
        <w:r w:rsidR="00C93EF3">
          <w:rPr>
            <w:webHidden/>
          </w:rPr>
          <w:tab/>
        </w:r>
        <w:r w:rsidR="00C93EF3">
          <w:rPr>
            <w:webHidden/>
          </w:rPr>
          <w:fldChar w:fldCharType="begin"/>
        </w:r>
        <w:r w:rsidR="00C93EF3">
          <w:rPr>
            <w:webHidden/>
          </w:rPr>
          <w:instrText xml:space="preserve"> PAGEREF _Toc57892037 \h </w:instrText>
        </w:r>
        <w:r w:rsidR="00C93EF3">
          <w:rPr>
            <w:webHidden/>
          </w:rPr>
        </w:r>
        <w:r w:rsidR="00C93EF3">
          <w:rPr>
            <w:webHidden/>
          </w:rPr>
          <w:fldChar w:fldCharType="separate"/>
        </w:r>
        <w:r w:rsidR="00C93EF3">
          <w:rPr>
            <w:webHidden/>
          </w:rPr>
          <w:t>5</w:t>
        </w:r>
        <w:r w:rsidR="00C93EF3">
          <w:rPr>
            <w:webHidden/>
          </w:rPr>
          <w:fldChar w:fldCharType="end"/>
        </w:r>
      </w:hyperlink>
    </w:p>
    <w:p w14:paraId="5C7A2586" w14:textId="6068FE13" w:rsidR="00C93EF3" w:rsidRDefault="0071136C">
      <w:pPr>
        <w:pStyle w:val="TOC3"/>
        <w:rPr>
          <w:b w:val="0"/>
          <w:color w:val="auto"/>
          <w:sz w:val="22"/>
          <w:szCs w:val="22"/>
        </w:rPr>
      </w:pPr>
      <w:hyperlink w:anchor="_Toc57892038" w:history="1">
        <w:r w:rsidR="00C93EF3" w:rsidRPr="00534DA3">
          <w:rPr>
            <w:rStyle w:val="Hyperlink"/>
          </w:rPr>
          <w:t>3.1.3 Cyclic error (short periodic error)</w:t>
        </w:r>
        <w:r w:rsidR="00C93EF3">
          <w:rPr>
            <w:webHidden/>
          </w:rPr>
          <w:tab/>
        </w:r>
        <w:r w:rsidR="00C93EF3">
          <w:rPr>
            <w:webHidden/>
          </w:rPr>
          <w:fldChar w:fldCharType="begin"/>
        </w:r>
        <w:r w:rsidR="00C93EF3">
          <w:rPr>
            <w:webHidden/>
          </w:rPr>
          <w:instrText xml:space="preserve"> PAGEREF _Toc57892038 \h </w:instrText>
        </w:r>
        <w:r w:rsidR="00C93EF3">
          <w:rPr>
            <w:webHidden/>
          </w:rPr>
        </w:r>
        <w:r w:rsidR="00C93EF3">
          <w:rPr>
            <w:webHidden/>
          </w:rPr>
          <w:fldChar w:fldCharType="separate"/>
        </w:r>
        <w:r w:rsidR="00C93EF3">
          <w:rPr>
            <w:webHidden/>
          </w:rPr>
          <w:t>5</w:t>
        </w:r>
        <w:r w:rsidR="00C93EF3">
          <w:rPr>
            <w:webHidden/>
          </w:rPr>
          <w:fldChar w:fldCharType="end"/>
        </w:r>
      </w:hyperlink>
    </w:p>
    <w:p w14:paraId="54FE5AF2" w14:textId="723CB06F" w:rsidR="00C93EF3" w:rsidRDefault="0071136C">
      <w:pPr>
        <w:pStyle w:val="TOC2"/>
        <w:rPr>
          <w:rFonts w:eastAsiaTheme="minorEastAsia" w:cstheme="minorBidi"/>
          <w:b w:val="0"/>
          <w:color w:val="auto"/>
          <w:sz w:val="22"/>
          <w:szCs w:val="22"/>
        </w:rPr>
      </w:pPr>
      <w:hyperlink w:anchor="_Toc57892039" w:history="1">
        <w:r w:rsidR="00C93EF3" w:rsidRPr="00534DA3">
          <w:rPr>
            <w:rStyle w:val="Hyperlink"/>
          </w:rPr>
          <w:t>3.2 Baseline design</w:t>
        </w:r>
        <w:r w:rsidR="00C93EF3">
          <w:rPr>
            <w:webHidden/>
          </w:rPr>
          <w:tab/>
        </w:r>
        <w:r w:rsidR="00C93EF3">
          <w:rPr>
            <w:webHidden/>
          </w:rPr>
          <w:fldChar w:fldCharType="begin"/>
        </w:r>
        <w:r w:rsidR="00C93EF3">
          <w:rPr>
            <w:webHidden/>
          </w:rPr>
          <w:instrText xml:space="preserve"> PAGEREF _Toc57892039 \h </w:instrText>
        </w:r>
        <w:r w:rsidR="00C93EF3">
          <w:rPr>
            <w:webHidden/>
          </w:rPr>
        </w:r>
        <w:r w:rsidR="00C93EF3">
          <w:rPr>
            <w:webHidden/>
          </w:rPr>
          <w:fldChar w:fldCharType="separate"/>
        </w:r>
        <w:r w:rsidR="00C93EF3">
          <w:rPr>
            <w:webHidden/>
          </w:rPr>
          <w:t>5</w:t>
        </w:r>
        <w:r w:rsidR="00C93EF3">
          <w:rPr>
            <w:webHidden/>
          </w:rPr>
          <w:fldChar w:fldCharType="end"/>
        </w:r>
      </w:hyperlink>
    </w:p>
    <w:p w14:paraId="3CF3EAE1" w14:textId="66B4CCB1" w:rsidR="00C93EF3" w:rsidRDefault="0071136C">
      <w:pPr>
        <w:pStyle w:val="TOC2"/>
        <w:rPr>
          <w:rFonts w:eastAsiaTheme="minorEastAsia" w:cstheme="minorBidi"/>
          <w:b w:val="0"/>
          <w:color w:val="auto"/>
          <w:sz w:val="22"/>
          <w:szCs w:val="22"/>
        </w:rPr>
      </w:pPr>
      <w:hyperlink w:anchor="_Toc57892040" w:history="1">
        <w:r w:rsidR="00C93EF3" w:rsidRPr="00534DA3">
          <w:rPr>
            <w:rStyle w:val="Hyperlink"/>
          </w:rPr>
          <w:t>3.3 Pillars</w:t>
        </w:r>
        <w:r w:rsidR="00C93EF3">
          <w:rPr>
            <w:webHidden/>
          </w:rPr>
          <w:tab/>
        </w:r>
        <w:r w:rsidR="00C93EF3">
          <w:rPr>
            <w:webHidden/>
          </w:rPr>
          <w:fldChar w:fldCharType="begin"/>
        </w:r>
        <w:r w:rsidR="00C93EF3">
          <w:rPr>
            <w:webHidden/>
          </w:rPr>
          <w:instrText xml:space="preserve"> PAGEREF _Toc57892040 \h </w:instrText>
        </w:r>
        <w:r w:rsidR="00C93EF3">
          <w:rPr>
            <w:webHidden/>
          </w:rPr>
        </w:r>
        <w:r w:rsidR="00C93EF3">
          <w:rPr>
            <w:webHidden/>
          </w:rPr>
          <w:fldChar w:fldCharType="separate"/>
        </w:r>
        <w:r w:rsidR="00C93EF3">
          <w:rPr>
            <w:webHidden/>
          </w:rPr>
          <w:t>6</w:t>
        </w:r>
        <w:r w:rsidR="00C93EF3">
          <w:rPr>
            <w:webHidden/>
          </w:rPr>
          <w:fldChar w:fldCharType="end"/>
        </w:r>
      </w:hyperlink>
    </w:p>
    <w:p w14:paraId="748681F7" w14:textId="100840C1" w:rsidR="00C93EF3" w:rsidRDefault="0071136C">
      <w:pPr>
        <w:pStyle w:val="TOC1"/>
        <w:rPr>
          <w:rFonts w:eastAsiaTheme="minorEastAsia" w:cstheme="minorBidi"/>
          <w:b w:val="0"/>
          <w:color w:val="auto"/>
          <w:sz w:val="22"/>
          <w:szCs w:val="22"/>
        </w:rPr>
      </w:pPr>
      <w:hyperlink w:anchor="_Toc57892041" w:history="1">
        <w:r w:rsidR="00C93EF3" w:rsidRPr="00534DA3">
          <w:rPr>
            <w:rStyle w:val="Hyperlink"/>
          </w:rPr>
          <w:t>4. Recommended observing procedure</w:t>
        </w:r>
        <w:r w:rsidR="00C93EF3">
          <w:rPr>
            <w:webHidden/>
          </w:rPr>
          <w:tab/>
        </w:r>
        <w:r w:rsidR="00C93EF3">
          <w:rPr>
            <w:webHidden/>
          </w:rPr>
          <w:fldChar w:fldCharType="begin"/>
        </w:r>
        <w:r w:rsidR="00C93EF3">
          <w:rPr>
            <w:webHidden/>
          </w:rPr>
          <w:instrText xml:space="preserve"> PAGEREF _Toc57892041 \h </w:instrText>
        </w:r>
        <w:r w:rsidR="00C93EF3">
          <w:rPr>
            <w:webHidden/>
          </w:rPr>
        </w:r>
        <w:r w:rsidR="00C93EF3">
          <w:rPr>
            <w:webHidden/>
          </w:rPr>
          <w:fldChar w:fldCharType="separate"/>
        </w:r>
        <w:r w:rsidR="00C93EF3">
          <w:rPr>
            <w:webHidden/>
          </w:rPr>
          <w:t>7</w:t>
        </w:r>
        <w:r w:rsidR="00C93EF3">
          <w:rPr>
            <w:webHidden/>
          </w:rPr>
          <w:fldChar w:fldCharType="end"/>
        </w:r>
      </w:hyperlink>
    </w:p>
    <w:p w14:paraId="6734E4D4" w14:textId="47DA0CE0" w:rsidR="00C93EF3" w:rsidRDefault="0071136C">
      <w:pPr>
        <w:pStyle w:val="TOC2"/>
        <w:rPr>
          <w:rFonts w:eastAsiaTheme="minorEastAsia" w:cstheme="minorBidi"/>
          <w:b w:val="0"/>
          <w:color w:val="auto"/>
          <w:sz w:val="22"/>
          <w:szCs w:val="22"/>
        </w:rPr>
      </w:pPr>
      <w:hyperlink w:anchor="_Toc57892042" w:history="1">
        <w:r w:rsidR="00C93EF3" w:rsidRPr="00534DA3">
          <w:rPr>
            <w:rStyle w:val="Hyperlink"/>
          </w:rPr>
          <w:t>4.1 General procedures</w:t>
        </w:r>
        <w:r w:rsidR="00C93EF3">
          <w:rPr>
            <w:webHidden/>
          </w:rPr>
          <w:tab/>
        </w:r>
        <w:r w:rsidR="00C93EF3">
          <w:rPr>
            <w:webHidden/>
          </w:rPr>
          <w:fldChar w:fldCharType="begin"/>
        </w:r>
        <w:r w:rsidR="00C93EF3">
          <w:rPr>
            <w:webHidden/>
          </w:rPr>
          <w:instrText xml:space="preserve"> PAGEREF _Toc57892042 \h </w:instrText>
        </w:r>
        <w:r w:rsidR="00C93EF3">
          <w:rPr>
            <w:webHidden/>
          </w:rPr>
        </w:r>
        <w:r w:rsidR="00C93EF3">
          <w:rPr>
            <w:webHidden/>
          </w:rPr>
          <w:fldChar w:fldCharType="separate"/>
        </w:r>
        <w:r w:rsidR="00C93EF3">
          <w:rPr>
            <w:webHidden/>
          </w:rPr>
          <w:t>7</w:t>
        </w:r>
        <w:r w:rsidR="00C93EF3">
          <w:rPr>
            <w:webHidden/>
          </w:rPr>
          <w:fldChar w:fldCharType="end"/>
        </w:r>
      </w:hyperlink>
    </w:p>
    <w:p w14:paraId="733B7BD8" w14:textId="6F7C65D9" w:rsidR="00C93EF3" w:rsidRDefault="0071136C">
      <w:pPr>
        <w:pStyle w:val="TOC3"/>
        <w:rPr>
          <w:b w:val="0"/>
          <w:color w:val="auto"/>
          <w:sz w:val="22"/>
          <w:szCs w:val="22"/>
        </w:rPr>
      </w:pPr>
      <w:hyperlink w:anchor="_Toc57892043" w:history="1">
        <w:r w:rsidR="00C93EF3" w:rsidRPr="00534DA3">
          <w:rPr>
            <w:rStyle w:val="Hyperlink"/>
          </w:rPr>
          <w:t>4.1.1 Booking sheets</w:t>
        </w:r>
        <w:r w:rsidR="00C93EF3">
          <w:rPr>
            <w:webHidden/>
          </w:rPr>
          <w:tab/>
        </w:r>
        <w:r w:rsidR="00C93EF3">
          <w:rPr>
            <w:webHidden/>
          </w:rPr>
          <w:fldChar w:fldCharType="begin"/>
        </w:r>
        <w:r w:rsidR="00C93EF3">
          <w:rPr>
            <w:webHidden/>
          </w:rPr>
          <w:instrText xml:space="preserve"> PAGEREF _Toc57892043 \h </w:instrText>
        </w:r>
        <w:r w:rsidR="00C93EF3">
          <w:rPr>
            <w:webHidden/>
          </w:rPr>
        </w:r>
        <w:r w:rsidR="00C93EF3">
          <w:rPr>
            <w:webHidden/>
          </w:rPr>
          <w:fldChar w:fldCharType="separate"/>
        </w:r>
        <w:r w:rsidR="00C93EF3">
          <w:rPr>
            <w:webHidden/>
          </w:rPr>
          <w:t>7</w:t>
        </w:r>
        <w:r w:rsidR="00C93EF3">
          <w:rPr>
            <w:webHidden/>
          </w:rPr>
          <w:fldChar w:fldCharType="end"/>
        </w:r>
      </w:hyperlink>
    </w:p>
    <w:p w14:paraId="4C0AFDB6" w14:textId="5D8CB133" w:rsidR="00C93EF3" w:rsidRDefault="0071136C">
      <w:pPr>
        <w:pStyle w:val="TOC3"/>
        <w:rPr>
          <w:b w:val="0"/>
          <w:color w:val="auto"/>
          <w:sz w:val="22"/>
          <w:szCs w:val="22"/>
        </w:rPr>
      </w:pPr>
      <w:hyperlink w:anchor="_Toc57892044" w:history="1">
        <w:r w:rsidR="00C93EF3" w:rsidRPr="00534DA3">
          <w:rPr>
            <w:rStyle w:val="Hyperlink"/>
          </w:rPr>
          <w:t>4.1.2 Set up and shade</w:t>
        </w:r>
        <w:r w:rsidR="00C93EF3">
          <w:rPr>
            <w:webHidden/>
          </w:rPr>
          <w:tab/>
        </w:r>
        <w:r w:rsidR="00C93EF3">
          <w:rPr>
            <w:webHidden/>
          </w:rPr>
          <w:fldChar w:fldCharType="begin"/>
        </w:r>
        <w:r w:rsidR="00C93EF3">
          <w:rPr>
            <w:webHidden/>
          </w:rPr>
          <w:instrText xml:space="preserve"> PAGEREF _Toc57892044 \h </w:instrText>
        </w:r>
        <w:r w:rsidR="00C93EF3">
          <w:rPr>
            <w:webHidden/>
          </w:rPr>
        </w:r>
        <w:r w:rsidR="00C93EF3">
          <w:rPr>
            <w:webHidden/>
          </w:rPr>
          <w:fldChar w:fldCharType="separate"/>
        </w:r>
        <w:r w:rsidR="00C93EF3">
          <w:rPr>
            <w:webHidden/>
          </w:rPr>
          <w:t>7</w:t>
        </w:r>
        <w:r w:rsidR="00C93EF3">
          <w:rPr>
            <w:webHidden/>
          </w:rPr>
          <w:fldChar w:fldCharType="end"/>
        </w:r>
      </w:hyperlink>
    </w:p>
    <w:p w14:paraId="5CB40CDA" w14:textId="13584DFB" w:rsidR="00C93EF3" w:rsidRDefault="0071136C">
      <w:pPr>
        <w:pStyle w:val="TOC3"/>
        <w:rPr>
          <w:b w:val="0"/>
          <w:color w:val="auto"/>
          <w:sz w:val="22"/>
          <w:szCs w:val="22"/>
        </w:rPr>
      </w:pPr>
      <w:hyperlink w:anchor="_Toc57892045" w:history="1">
        <w:r w:rsidR="00C93EF3" w:rsidRPr="00534DA3">
          <w:rPr>
            <w:rStyle w:val="Hyperlink"/>
          </w:rPr>
          <w:t>4.1.3 Atmospheric correction</w:t>
        </w:r>
        <w:r w:rsidR="00C93EF3">
          <w:rPr>
            <w:webHidden/>
          </w:rPr>
          <w:tab/>
        </w:r>
        <w:r w:rsidR="00C93EF3">
          <w:rPr>
            <w:webHidden/>
          </w:rPr>
          <w:fldChar w:fldCharType="begin"/>
        </w:r>
        <w:r w:rsidR="00C93EF3">
          <w:rPr>
            <w:webHidden/>
          </w:rPr>
          <w:instrText xml:space="preserve"> PAGEREF _Toc57892045 \h </w:instrText>
        </w:r>
        <w:r w:rsidR="00C93EF3">
          <w:rPr>
            <w:webHidden/>
          </w:rPr>
        </w:r>
        <w:r w:rsidR="00C93EF3">
          <w:rPr>
            <w:webHidden/>
          </w:rPr>
          <w:fldChar w:fldCharType="separate"/>
        </w:r>
        <w:r w:rsidR="00C93EF3">
          <w:rPr>
            <w:webHidden/>
          </w:rPr>
          <w:t>7</w:t>
        </w:r>
        <w:r w:rsidR="00C93EF3">
          <w:rPr>
            <w:webHidden/>
          </w:rPr>
          <w:fldChar w:fldCharType="end"/>
        </w:r>
      </w:hyperlink>
    </w:p>
    <w:p w14:paraId="025DE9F4" w14:textId="2BFFD65F" w:rsidR="00C93EF3" w:rsidRDefault="0071136C">
      <w:pPr>
        <w:pStyle w:val="TOC3"/>
        <w:rPr>
          <w:b w:val="0"/>
          <w:color w:val="auto"/>
          <w:sz w:val="22"/>
          <w:szCs w:val="22"/>
        </w:rPr>
      </w:pPr>
      <w:hyperlink w:anchor="_Toc57892046" w:history="1">
        <w:r w:rsidR="00C93EF3" w:rsidRPr="00534DA3">
          <w:rPr>
            <w:rStyle w:val="Hyperlink"/>
          </w:rPr>
          <w:t>4.1.4 Operations</w:t>
        </w:r>
        <w:r w:rsidR="00C93EF3">
          <w:rPr>
            <w:webHidden/>
          </w:rPr>
          <w:tab/>
        </w:r>
        <w:r w:rsidR="00C93EF3">
          <w:rPr>
            <w:webHidden/>
          </w:rPr>
          <w:fldChar w:fldCharType="begin"/>
        </w:r>
        <w:r w:rsidR="00C93EF3">
          <w:rPr>
            <w:webHidden/>
          </w:rPr>
          <w:instrText xml:space="preserve"> PAGEREF _Toc57892046 \h </w:instrText>
        </w:r>
        <w:r w:rsidR="00C93EF3">
          <w:rPr>
            <w:webHidden/>
          </w:rPr>
        </w:r>
        <w:r w:rsidR="00C93EF3">
          <w:rPr>
            <w:webHidden/>
          </w:rPr>
          <w:fldChar w:fldCharType="separate"/>
        </w:r>
        <w:r w:rsidR="00C93EF3">
          <w:rPr>
            <w:webHidden/>
          </w:rPr>
          <w:t>7</w:t>
        </w:r>
        <w:r w:rsidR="00C93EF3">
          <w:rPr>
            <w:webHidden/>
          </w:rPr>
          <w:fldChar w:fldCharType="end"/>
        </w:r>
      </w:hyperlink>
    </w:p>
    <w:p w14:paraId="67E4F88D" w14:textId="74CBCDFB" w:rsidR="00C93EF3" w:rsidRDefault="0071136C">
      <w:pPr>
        <w:pStyle w:val="TOC3"/>
        <w:rPr>
          <w:b w:val="0"/>
          <w:color w:val="auto"/>
          <w:sz w:val="22"/>
          <w:szCs w:val="22"/>
        </w:rPr>
      </w:pPr>
      <w:hyperlink w:anchor="_Toc57892047" w:history="1">
        <w:r w:rsidR="00C93EF3" w:rsidRPr="00534DA3">
          <w:rPr>
            <w:rStyle w:val="Hyperlink"/>
          </w:rPr>
          <w:t>4.1.5 Power</w:t>
        </w:r>
        <w:r w:rsidR="00C93EF3">
          <w:rPr>
            <w:webHidden/>
          </w:rPr>
          <w:tab/>
        </w:r>
        <w:r w:rsidR="00C93EF3">
          <w:rPr>
            <w:webHidden/>
          </w:rPr>
          <w:fldChar w:fldCharType="begin"/>
        </w:r>
        <w:r w:rsidR="00C93EF3">
          <w:rPr>
            <w:webHidden/>
          </w:rPr>
          <w:instrText xml:space="preserve"> PAGEREF _Toc57892047 \h </w:instrText>
        </w:r>
        <w:r w:rsidR="00C93EF3">
          <w:rPr>
            <w:webHidden/>
          </w:rPr>
        </w:r>
        <w:r w:rsidR="00C93EF3">
          <w:rPr>
            <w:webHidden/>
          </w:rPr>
          <w:fldChar w:fldCharType="separate"/>
        </w:r>
        <w:r w:rsidR="00C93EF3">
          <w:rPr>
            <w:webHidden/>
          </w:rPr>
          <w:t>7</w:t>
        </w:r>
        <w:r w:rsidR="00C93EF3">
          <w:rPr>
            <w:webHidden/>
          </w:rPr>
          <w:fldChar w:fldCharType="end"/>
        </w:r>
      </w:hyperlink>
    </w:p>
    <w:p w14:paraId="56201AEE" w14:textId="391EA43E" w:rsidR="00C93EF3" w:rsidRDefault="0071136C">
      <w:pPr>
        <w:pStyle w:val="TOC3"/>
        <w:rPr>
          <w:b w:val="0"/>
          <w:color w:val="auto"/>
          <w:sz w:val="22"/>
          <w:szCs w:val="22"/>
        </w:rPr>
      </w:pPr>
      <w:hyperlink w:anchor="_Toc57892048" w:history="1">
        <w:r w:rsidR="00C93EF3" w:rsidRPr="00534DA3">
          <w:rPr>
            <w:rStyle w:val="Hyperlink"/>
          </w:rPr>
          <w:t>4.1.6 Height of instrument</w:t>
        </w:r>
        <w:r w:rsidR="00C93EF3">
          <w:rPr>
            <w:webHidden/>
          </w:rPr>
          <w:tab/>
        </w:r>
        <w:r w:rsidR="00C93EF3">
          <w:rPr>
            <w:webHidden/>
          </w:rPr>
          <w:fldChar w:fldCharType="begin"/>
        </w:r>
        <w:r w:rsidR="00C93EF3">
          <w:rPr>
            <w:webHidden/>
          </w:rPr>
          <w:instrText xml:space="preserve"> PAGEREF _Toc57892048 \h </w:instrText>
        </w:r>
        <w:r w:rsidR="00C93EF3">
          <w:rPr>
            <w:webHidden/>
          </w:rPr>
        </w:r>
        <w:r w:rsidR="00C93EF3">
          <w:rPr>
            <w:webHidden/>
          </w:rPr>
          <w:fldChar w:fldCharType="separate"/>
        </w:r>
        <w:r w:rsidR="00C93EF3">
          <w:rPr>
            <w:webHidden/>
          </w:rPr>
          <w:t>7</w:t>
        </w:r>
        <w:r w:rsidR="00C93EF3">
          <w:rPr>
            <w:webHidden/>
          </w:rPr>
          <w:fldChar w:fldCharType="end"/>
        </w:r>
      </w:hyperlink>
    </w:p>
    <w:p w14:paraId="28B607E9" w14:textId="436D6506" w:rsidR="00C93EF3" w:rsidRDefault="0071136C">
      <w:pPr>
        <w:pStyle w:val="TOC3"/>
        <w:rPr>
          <w:b w:val="0"/>
          <w:color w:val="auto"/>
          <w:sz w:val="22"/>
          <w:szCs w:val="22"/>
        </w:rPr>
      </w:pPr>
      <w:hyperlink w:anchor="_Toc57892049" w:history="1">
        <w:r w:rsidR="00C93EF3" w:rsidRPr="00534DA3">
          <w:rPr>
            <w:rStyle w:val="Hyperlink"/>
          </w:rPr>
          <w:t>4.1.7 Reflector mountings</w:t>
        </w:r>
        <w:r w:rsidR="00C93EF3">
          <w:rPr>
            <w:webHidden/>
          </w:rPr>
          <w:tab/>
        </w:r>
        <w:r w:rsidR="00C93EF3">
          <w:rPr>
            <w:webHidden/>
          </w:rPr>
          <w:fldChar w:fldCharType="begin"/>
        </w:r>
        <w:r w:rsidR="00C93EF3">
          <w:rPr>
            <w:webHidden/>
          </w:rPr>
          <w:instrText xml:space="preserve"> PAGEREF _Toc57892049 \h </w:instrText>
        </w:r>
        <w:r w:rsidR="00C93EF3">
          <w:rPr>
            <w:webHidden/>
          </w:rPr>
        </w:r>
        <w:r w:rsidR="00C93EF3">
          <w:rPr>
            <w:webHidden/>
          </w:rPr>
          <w:fldChar w:fldCharType="separate"/>
        </w:r>
        <w:r w:rsidR="00C93EF3">
          <w:rPr>
            <w:webHidden/>
          </w:rPr>
          <w:t>8</w:t>
        </w:r>
        <w:r w:rsidR="00C93EF3">
          <w:rPr>
            <w:webHidden/>
          </w:rPr>
          <w:fldChar w:fldCharType="end"/>
        </w:r>
      </w:hyperlink>
    </w:p>
    <w:p w14:paraId="6A5A3B40" w14:textId="30D2B2B4" w:rsidR="00C93EF3" w:rsidRDefault="0071136C">
      <w:pPr>
        <w:pStyle w:val="TOC3"/>
        <w:rPr>
          <w:b w:val="0"/>
          <w:color w:val="auto"/>
          <w:sz w:val="22"/>
          <w:szCs w:val="22"/>
        </w:rPr>
      </w:pPr>
      <w:hyperlink w:anchor="_Toc57892050" w:history="1">
        <w:r w:rsidR="00C93EF3" w:rsidRPr="00534DA3">
          <w:rPr>
            <w:rStyle w:val="Hyperlink"/>
          </w:rPr>
          <w:t>4.1.8 Levelling of equipment</w:t>
        </w:r>
        <w:r w:rsidR="00C93EF3">
          <w:rPr>
            <w:webHidden/>
          </w:rPr>
          <w:tab/>
        </w:r>
        <w:r w:rsidR="00C93EF3">
          <w:rPr>
            <w:webHidden/>
          </w:rPr>
          <w:fldChar w:fldCharType="begin"/>
        </w:r>
        <w:r w:rsidR="00C93EF3">
          <w:rPr>
            <w:webHidden/>
          </w:rPr>
          <w:instrText xml:space="preserve"> PAGEREF _Toc57892050 \h </w:instrText>
        </w:r>
        <w:r w:rsidR="00C93EF3">
          <w:rPr>
            <w:webHidden/>
          </w:rPr>
        </w:r>
        <w:r w:rsidR="00C93EF3">
          <w:rPr>
            <w:webHidden/>
          </w:rPr>
          <w:fldChar w:fldCharType="separate"/>
        </w:r>
        <w:r w:rsidR="00C93EF3">
          <w:rPr>
            <w:webHidden/>
          </w:rPr>
          <w:t>8</w:t>
        </w:r>
        <w:r w:rsidR="00C93EF3">
          <w:rPr>
            <w:webHidden/>
          </w:rPr>
          <w:fldChar w:fldCharType="end"/>
        </w:r>
      </w:hyperlink>
    </w:p>
    <w:p w14:paraId="229FFCA4" w14:textId="445B410A" w:rsidR="00C93EF3" w:rsidRDefault="0071136C">
      <w:pPr>
        <w:pStyle w:val="TOC3"/>
        <w:rPr>
          <w:b w:val="0"/>
          <w:color w:val="auto"/>
          <w:sz w:val="22"/>
          <w:szCs w:val="22"/>
        </w:rPr>
      </w:pPr>
      <w:hyperlink w:anchor="_Toc57892051" w:history="1">
        <w:r w:rsidR="00C93EF3" w:rsidRPr="00534DA3">
          <w:rPr>
            <w:rStyle w:val="Hyperlink"/>
          </w:rPr>
          <w:t>4.1.9 Conditions</w:t>
        </w:r>
        <w:r w:rsidR="00C93EF3">
          <w:rPr>
            <w:webHidden/>
          </w:rPr>
          <w:tab/>
        </w:r>
        <w:r w:rsidR="00C93EF3">
          <w:rPr>
            <w:webHidden/>
          </w:rPr>
          <w:fldChar w:fldCharType="begin"/>
        </w:r>
        <w:r w:rsidR="00C93EF3">
          <w:rPr>
            <w:webHidden/>
          </w:rPr>
          <w:instrText xml:space="preserve"> PAGEREF _Toc57892051 \h </w:instrText>
        </w:r>
        <w:r w:rsidR="00C93EF3">
          <w:rPr>
            <w:webHidden/>
          </w:rPr>
        </w:r>
        <w:r w:rsidR="00C93EF3">
          <w:rPr>
            <w:webHidden/>
          </w:rPr>
          <w:fldChar w:fldCharType="separate"/>
        </w:r>
        <w:r w:rsidR="00C93EF3">
          <w:rPr>
            <w:webHidden/>
          </w:rPr>
          <w:t>8</w:t>
        </w:r>
        <w:r w:rsidR="00C93EF3">
          <w:rPr>
            <w:webHidden/>
          </w:rPr>
          <w:fldChar w:fldCharType="end"/>
        </w:r>
      </w:hyperlink>
    </w:p>
    <w:p w14:paraId="6EABD2C0" w14:textId="3FD8CC41" w:rsidR="00C93EF3" w:rsidRDefault="0071136C">
      <w:pPr>
        <w:pStyle w:val="TOC3"/>
        <w:rPr>
          <w:b w:val="0"/>
          <w:color w:val="auto"/>
          <w:sz w:val="22"/>
          <w:szCs w:val="22"/>
        </w:rPr>
      </w:pPr>
      <w:hyperlink w:anchor="_Toc57892052" w:history="1">
        <w:r w:rsidR="00C93EF3" w:rsidRPr="00534DA3">
          <w:rPr>
            <w:rStyle w:val="Hyperlink"/>
          </w:rPr>
          <w:t>4.1.10 Meteorological observations</w:t>
        </w:r>
        <w:r w:rsidR="00C93EF3">
          <w:rPr>
            <w:webHidden/>
          </w:rPr>
          <w:tab/>
        </w:r>
        <w:r w:rsidR="00C93EF3">
          <w:rPr>
            <w:webHidden/>
          </w:rPr>
          <w:fldChar w:fldCharType="begin"/>
        </w:r>
        <w:r w:rsidR="00C93EF3">
          <w:rPr>
            <w:webHidden/>
          </w:rPr>
          <w:instrText xml:space="preserve"> PAGEREF _Toc57892052 \h </w:instrText>
        </w:r>
        <w:r w:rsidR="00C93EF3">
          <w:rPr>
            <w:webHidden/>
          </w:rPr>
        </w:r>
        <w:r w:rsidR="00C93EF3">
          <w:rPr>
            <w:webHidden/>
          </w:rPr>
          <w:fldChar w:fldCharType="separate"/>
        </w:r>
        <w:r w:rsidR="00C93EF3">
          <w:rPr>
            <w:webHidden/>
          </w:rPr>
          <w:t>8</w:t>
        </w:r>
        <w:r w:rsidR="00C93EF3">
          <w:rPr>
            <w:webHidden/>
          </w:rPr>
          <w:fldChar w:fldCharType="end"/>
        </w:r>
      </w:hyperlink>
    </w:p>
    <w:p w14:paraId="50C11246" w14:textId="751EEE78" w:rsidR="00C93EF3" w:rsidRDefault="0071136C">
      <w:pPr>
        <w:pStyle w:val="TOC3"/>
        <w:rPr>
          <w:b w:val="0"/>
          <w:color w:val="auto"/>
          <w:sz w:val="22"/>
          <w:szCs w:val="22"/>
        </w:rPr>
      </w:pPr>
      <w:hyperlink w:anchor="_Toc57892053" w:history="1">
        <w:r w:rsidR="00C93EF3" w:rsidRPr="00534DA3">
          <w:rPr>
            <w:rStyle w:val="Hyperlink"/>
          </w:rPr>
          <w:t>4.1.11 Calibration measurements</w:t>
        </w:r>
        <w:r w:rsidR="00C93EF3">
          <w:rPr>
            <w:webHidden/>
          </w:rPr>
          <w:tab/>
        </w:r>
        <w:r w:rsidR="00C93EF3">
          <w:rPr>
            <w:webHidden/>
          </w:rPr>
          <w:fldChar w:fldCharType="begin"/>
        </w:r>
        <w:r w:rsidR="00C93EF3">
          <w:rPr>
            <w:webHidden/>
          </w:rPr>
          <w:instrText xml:space="preserve"> PAGEREF _Toc57892053 \h </w:instrText>
        </w:r>
        <w:r w:rsidR="00C93EF3">
          <w:rPr>
            <w:webHidden/>
          </w:rPr>
        </w:r>
        <w:r w:rsidR="00C93EF3">
          <w:rPr>
            <w:webHidden/>
          </w:rPr>
          <w:fldChar w:fldCharType="separate"/>
        </w:r>
        <w:r w:rsidR="00C93EF3">
          <w:rPr>
            <w:webHidden/>
          </w:rPr>
          <w:t>8</w:t>
        </w:r>
        <w:r w:rsidR="00C93EF3">
          <w:rPr>
            <w:webHidden/>
          </w:rPr>
          <w:fldChar w:fldCharType="end"/>
        </w:r>
      </w:hyperlink>
    </w:p>
    <w:p w14:paraId="19E6F175" w14:textId="3587D758" w:rsidR="00C93EF3" w:rsidRDefault="0071136C">
      <w:pPr>
        <w:pStyle w:val="TOC2"/>
        <w:rPr>
          <w:rFonts w:eastAsiaTheme="minorEastAsia" w:cstheme="minorBidi"/>
          <w:b w:val="0"/>
          <w:color w:val="auto"/>
          <w:sz w:val="22"/>
          <w:szCs w:val="22"/>
        </w:rPr>
      </w:pPr>
      <w:hyperlink w:anchor="_Toc57892054" w:history="1">
        <w:r w:rsidR="00C93EF3" w:rsidRPr="00534DA3">
          <w:rPr>
            <w:rStyle w:val="Hyperlink"/>
          </w:rPr>
          <w:t>4.2 Measurement sequence (excluding Bendigo and Geelong baselines)</w:t>
        </w:r>
        <w:r w:rsidR="00C93EF3">
          <w:rPr>
            <w:webHidden/>
          </w:rPr>
          <w:tab/>
        </w:r>
        <w:r w:rsidR="00C93EF3">
          <w:rPr>
            <w:webHidden/>
          </w:rPr>
          <w:fldChar w:fldCharType="begin"/>
        </w:r>
        <w:r w:rsidR="00C93EF3">
          <w:rPr>
            <w:webHidden/>
          </w:rPr>
          <w:instrText xml:space="preserve"> PAGEREF _Toc57892054 \h </w:instrText>
        </w:r>
        <w:r w:rsidR="00C93EF3">
          <w:rPr>
            <w:webHidden/>
          </w:rPr>
        </w:r>
        <w:r w:rsidR="00C93EF3">
          <w:rPr>
            <w:webHidden/>
          </w:rPr>
          <w:fldChar w:fldCharType="separate"/>
        </w:r>
        <w:r w:rsidR="00C93EF3">
          <w:rPr>
            <w:webHidden/>
          </w:rPr>
          <w:t>8</w:t>
        </w:r>
        <w:r w:rsidR="00C93EF3">
          <w:rPr>
            <w:webHidden/>
          </w:rPr>
          <w:fldChar w:fldCharType="end"/>
        </w:r>
      </w:hyperlink>
    </w:p>
    <w:p w14:paraId="4BC9C9CE" w14:textId="6AB3C8D7" w:rsidR="00C93EF3" w:rsidRDefault="0071136C">
      <w:pPr>
        <w:pStyle w:val="TOC3"/>
        <w:rPr>
          <w:b w:val="0"/>
          <w:color w:val="auto"/>
          <w:sz w:val="22"/>
          <w:szCs w:val="22"/>
        </w:rPr>
      </w:pPr>
      <w:hyperlink w:anchor="_Toc57892055" w:history="1">
        <w:r w:rsidR="00C93EF3" w:rsidRPr="00534DA3">
          <w:rPr>
            <w:rStyle w:val="Hyperlink"/>
          </w:rPr>
          <w:t>4.2.1 EDM with a 10m unit length</w:t>
        </w:r>
        <w:r w:rsidR="00C93EF3">
          <w:rPr>
            <w:webHidden/>
          </w:rPr>
          <w:tab/>
        </w:r>
        <w:r w:rsidR="00C93EF3">
          <w:rPr>
            <w:webHidden/>
          </w:rPr>
          <w:fldChar w:fldCharType="begin"/>
        </w:r>
        <w:r w:rsidR="00C93EF3">
          <w:rPr>
            <w:webHidden/>
          </w:rPr>
          <w:instrText xml:space="preserve"> PAGEREF _Toc57892055 \h </w:instrText>
        </w:r>
        <w:r w:rsidR="00C93EF3">
          <w:rPr>
            <w:webHidden/>
          </w:rPr>
        </w:r>
        <w:r w:rsidR="00C93EF3">
          <w:rPr>
            <w:webHidden/>
          </w:rPr>
          <w:fldChar w:fldCharType="separate"/>
        </w:r>
        <w:r w:rsidR="00C93EF3">
          <w:rPr>
            <w:webHidden/>
          </w:rPr>
          <w:t>8</w:t>
        </w:r>
        <w:r w:rsidR="00C93EF3">
          <w:rPr>
            <w:webHidden/>
          </w:rPr>
          <w:fldChar w:fldCharType="end"/>
        </w:r>
      </w:hyperlink>
    </w:p>
    <w:p w14:paraId="174FB570" w14:textId="2ADEF268" w:rsidR="00C93EF3" w:rsidRDefault="0071136C">
      <w:pPr>
        <w:pStyle w:val="TOC3"/>
        <w:rPr>
          <w:b w:val="0"/>
          <w:color w:val="auto"/>
          <w:sz w:val="22"/>
          <w:szCs w:val="22"/>
        </w:rPr>
      </w:pPr>
      <w:hyperlink w:anchor="_Toc57892056" w:history="1">
        <w:r w:rsidR="00C93EF3" w:rsidRPr="00534DA3">
          <w:rPr>
            <w:rStyle w:val="Hyperlink"/>
          </w:rPr>
          <w:t>4.2.2 EDM with unit lengths other than 10m</w:t>
        </w:r>
        <w:r w:rsidR="00C93EF3">
          <w:rPr>
            <w:webHidden/>
          </w:rPr>
          <w:tab/>
        </w:r>
        <w:r w:rsidR="00C93EF3">
          <w:rPr>
            <w:webHidden/>
          </w:rPr>
          <w:fldChar w:fldCharType="begin"/>
        </w:r>
        <w:r w:rsidR="00C93EF3">
          <w:rPr>
            <w:webHidden/>
          </w:rPr>
          <w:instrText xml:space="preserve"> PAGEREF _Toc57892056 \h </w:instrText>
        </w:r>
        <w:r w:rsidR="00C93EF3">
          <w:rPr>
            <w:webHidden/>
          </w:rPr>
        </w:r>
        <w:r w:rsidR="00C93EF3">
          <w:rPr>
            <w:webHidden/>
          </w:rPr>
          <w:fldChar w:fldCharType="separate"/>
        </w:r>
        <w:r w:rsidR="00C93EF3">
          <w:rPr>
            <w:webHidden/>
          </w:rPr>
          <w:t>8</w:t>
        </w:r>
        <w:r w:rsidR="00C93EF3">
          <w:rPr>
            <w:webHidden/>
          </w:rPr>
          <w:fldChar w:fldCharType="end"/>
        </w:r>
      </w:hyperlink>
    </w:p>
    <w:p w14:paraId="67F035BE" w14:textId="67B8BFE2" w:rsidR="00C93EF3" w:rsidRDefault="0071136C">
      <w:pPr>
        <w:pStyle w:val="TOC2"/>
        <w:rPr>
          <w:rFonts w:eastAsiaTheme="minorEastAsia" w:cstheme="minorBidi"/>
          <w:b w:val="0"/>
          <w:color w:val="auto"/>
          <w:sz w:val="22"/>
          <w:szCs w:val="22"/>
        </w:rPr>
      </w:pPr>
      <w:hyperlink w:anchor="_Toc57892057" w:history="1">
        <w:r w:rsidR="00C93EF3" w:rsidRPr="00534DA3">
          <w:rPr>
            <w:rStyle w:val="Hyperlink"/>
          </w:rPr>
          <w:t>4.3 Measurement sequence - Bendigo and Geelong baselines only</w:t>
        </w:r>
        <w:r w:rsidR="00C93EF3">
          <w:rPr>
            <w:webHidden/>
          </w:rPr>
          <w:tab/>
        </w:r>
        <w:r w:rsidR="00C93EF3">
          <w:rPr>
            <w:webHidden/>
          </w:rPr>
          <w:fldChar w:fldCharType="begin"/>
        </w:r>
        <w:r w:rsidR="00C93EF3">
          <w:rPr>
            <w:webHidden/>
          </w:rPr>
          <w:instrText xml:space="preserve"> PAGEREF _Toc57892057 \h </w:instrText>
        </w:r>
        <w:r w:rsidR="00C93EF3">
          <w:rPr>
            <w:webHidden/>
          </w:rPr>
        </w:r>
        <w:r w:rsidR="00C93EF3">
          <w:rPr>
            <w:webHidden/>
          </w:rPr>
          <w:fldChar w:fldCharType="separate"/>
        </w:r>
        <w:r w:rsidR="00C93EF3">
          <w:rPr>
            <w:webHidden/>
          </w:rPr>
          <w:t>9</w:t>
        </w:r>
        <w:r w:rsidR="00C93EF3">
          <w:rPr>
            <w:webHidden/>
          </w:rPr>
          <w:fldChar w:fldCharType="end"/>
        </w:r>
      </w:hyperlink>
    </w:p>
    <w:p w14:paraId="054AB2BD" w14:textId="4A2D0025" w:rsidR="00C93EF3" w:rsidRDefault="0071136C">
      <w:pPr>
        <w:pStyle w:val="TOC3"/>
        <w:rPr>
          <w:b w:val="0"/>
          <w:color w:val="auto"/>
          <w:sz w:val="22"/>
          <w:szCs w:val="22"/>
        </w:rPr>
      </w:pPr>
      <w:hyperlink w:anchor="_Toc57892058" w:history="1">
        <w:r w:rsidR="00C93EF3" w:rsidRPr="00534DA3">
          <w:rPr>
            <w:rStyle w:val="Hyperlink"/>
          </w:rPr>
          <w:t>4.3.1 EDM with a 10m unit length</w:t>
        </w:r>
        <w:r w:rsidR="00C93EF3">
          <w:rPr>
            <w:webHidden/>
          </w:rPr>
          <w:tab/>
        </w:r>
        <w:r w:rsidR="00C93EF3">
          <w:rPr>
            <w:webHidden/>
          </w:rPr>
          <w:fldChar w:fldCharType="begin"/>
        </w:r>
        <w:r w:rsidR="00C93EF3">
          <w:rPr>
            <w:webHidden/>
          </w:rPr>
          <w:instrText xml:space="preserve"> PAGEREF _Toc57892058 \h </w:instrText>
        </w:r>
        <w:r w:rsidR="00C93EF3">
          <w:rPr>
            <w:webHidden/>
          </w:rPr>
        </w:r>
        <w:r w:rsidR="00C93EF3">
          <w:rPr>
            <w:webHidden/>
          </w:rPr>
          <w:fldChar w:fldCharType="separate"/>
        </w:r>
        <w:r w:rsidR="00C93EF3">
          <w:rPr>
            <w:webHidden/>
          </w:rPr>
          <w:t>9</w:t>
        </w:r>
        <w:r w:rsidR="00C93EF3">
          <w:rPr>
            <w:webHidden/>
          </w:rPr>
          <w:fldChar w:fldCharType="end"/>
        </w:r>
      </w:hyperlink>
    </w:p>
    <w:p w14:paraId="1DB7A1AD" w14:textId="1E77EE03" w:rsidR="00C93EF3" w:rsidRDefault="0071136C">
      <w:pPr>
        <w:pStyle w:val="TOC3"/>
        <w:rPr>
          <w:b w:val="0"/>
          <w:color w:val="auto"/>
          <w:sz w:val="22"/>
          <w:szCs w:val="22"/>
        </w:rPr>
      </w:pPr>
      <w:hyperlink w:anchor="_Toc57892059" w:history="1">
        <w:r w:rsidR="00C93EF3" w:rsidRPr="00534DA3">
          <w:rPr>
            <w:rStyle w:val="Hyperlink"/>
          </w:rPr>
          <w:t>4.3.2 EDM with unit lengths other than 10m</w:t>
        </w:r>
        <w:r w:rsidR="00C93EF3">
          <w:rPr>
            <w:webHidden/>
          </w:rPr>
          <w:tab/>
        </w:r>
        <w:r w:rsidR="00C93EF3">
          <w:rPr>
            <w:webHidden/>
          </w:rPr>
          <w:fldChar w:fldCharType="begin"/>
        </w:r>
        <w:r w:rsidR="00C93EF3">
          <w:rPr>
            <w:webHidden/>
          </w:rPr>
          <w:instrText xml:space="preserve"> PAGEREF _Toc57892059 \h </w:instrText>
        </w:r>
        <w:r w:rsidR="00C93EF3">
          <w:rPr>
            <w:webHidden/>
          </w:rPr>
        </w:r>
        <w:r w:rsidR="00C93EF3">
          <w:rPr>
            <w:webHidden/>
          </w:rPr>
          <w:fldChar w:fldCharType="separate"/>
        </w:r>
        <w:r w:rsidR="00C93EF3">
          <w:rPr>
            <w:webHidden/>
          </w:rPr>
          <w:t>9</w:t>
        </w:r>
        <w:r w:rsidR="00C93EF3">
          <w:rPr>
            <w:webHidden/>
          </w:rPr>
          <w:fldChar w:fldCharType="end"/>
        </w:r>
      </w:hyperlink>
    </w:p>
    <w:p w14:paraId="28C23959" w14:textId="688488C1" w:rsidR="00C93EF3" w:rsidRDefault="0071136C">
      <w:pPr>
        <w:pStyle w:val="TOC1"/>
        <w:rPr>
          <w:rFonts w:eastAsiaTheme="minorEastAsia" w:cstheme="minorBidi"/>
          <w:b w:val="0"/>
          <w:color w:val="auto"/>
          <w:sz w:val="22"/>
          <w:szCs w:val="22"/>
        </w:rPr>
      </w:pPr>
      <w:hyperlink w:anchor="_Toc57892060" w:history="1">
        <w:r w:rsidR="00C93EF3" w:rsidRPr="00534DA3">
          <w:rPr>
            <w:rStyle w:val="Hyperlink"/>
          </w:rPr>
          <w:t>5. Location of baselines</w:t>
        </w:r>
        <w:r w:rsidR="00C93EF3">
          <w:rPr>
            <w:webHidden/>
          </w:rPr>
          <w:tab/>
        </w:r>
        <w:r w:rsidR="00C93EF3">
          <w:rPr>
            <w:webHidden/>
          </w:rPr>
          <w:fldChar w:fldCharType="begin"/>
        </w:r>
        <w:r w:rsidR="00C93EF3">
          <w:rPr>
            <w:webHidden/>
          </w:rPr>
          <w:instrText xml:space="preserve"> PAGEREF _Toc57892060 \h </w:instrText>
        </w:r>
        <w:r w:rsidR="00C93EF3">
          <w:rPr>
            <w:webHidden/>
          </w:rPr>
        </w:r>
        <w:r w:rsidR="00C93EF3">
          <w:rPr>
            <w:webHidden/>
          </w:rPr>
          <w:fldChar w:fldCharType="separate"/>
        </w:r>
        <w:r w:rsidR="00C93EF3">
          <w:rPr>
            <w:webHidden/>
          </w:rPr>
          <w:t>10</w:t>
        </w:r>
        <w:r w:rsidR="00C93EF3">
          <w:rPr>
            <w:webHidden/>
          </w:rPr>
          <w:fldChar w:fldCharType="end"/>
        </w:r>
      </w:hyperlink>
    </w:p>
    <w:p w14:paraId="3E1EDA75" w14:textId="1F982943" w:rsidR="00C93EF3" w:rsidRDefault="0071136C">
      <w:pPr>
        <w:pStyle w:val="TOC1"/>
        <w:rPr>
          <w:rFonts w:eastAsiaTheme="minorEastAsia" w:cstheme="minorBidi"/>
          <w:b w:val="0"/>
          <w:color w:val="auto"/>
          <w:sz w:val="22"/>
          <w:szCs w:val="22"/>
        </w:rPr>
      </w:pPr>
      <w:hyperlink w:anchor="_Toc57892061" w:history="1">
        <w:r w:rsidR="00C93EF3" w:rsidRPr="00534DA3">
          <w:rPr>
            <w:rStyle w:val="Hyperlink"/>
          </w:rPr>
          <w:t>6. EDM instrument parameters</w:t>
        </w:r>
        <w:r w:rsidR="00C93EF3">
          <w:rPr>
            <w:webHidden/>
          </w:rPr>
          <w:tab/>
        </w:r>
        <w:r w:rsidR="00C93EF3">
          <w:rPr>
            <w:webHidden/>
          </w:rPr>
          <w:fldChar w:fldCharType="begin"/>
        </w:r>
        <w:r w:rsidR="00C93EF3">
          <w:rPr>
            <w:webHidden/>
          </w:rPr>
          <w:instrText xml:space="preserve"> PAGEREF _Toc57892061 \h </w:instrText>
        </w:r>
        <w:r w:rsidR="00C93EF3">
          <w:rPr>
            <w:webHidden/>
          </w:rPr>
        </w:r>
        <w:r w:rsidR="00C93EF3">
          <w:rPr>
            <w:webHidden/>
          </w:rPr>
          <w:fldChar w:fldCharType="separate"/>
        </w:r>
        <w:r w:rsidR="00C93EF3">
          <w:rPr>
            <w:webHidden/>
          </w:rPr>
          <w:t>18</w:t>
        </w:r>
        <w:r w:rsidR="00C93EF3">
          <w:rPr>
            <w:webHidden/>
          </w:rPr>
          <w:fldChar w:fldCharType="end"/>
        </w:r>
      </w:hyperlink>
    </w:p>
    <w:p w14:paraId="40AF8D26" w14:textId="1F64ED5E" w:rsidR="00C93EF3" w:rsidRDefault="0071136C">
      <w:pPr>
        <w:pStyle w:val="TOC2"/>
        <w:rPr>
          <w:rFonts w:eastAsiaTheme="minorEastAsia" w:cstheme="minorBidi"/>
          <w:b w:val="0"/>
          <w:color w:val="auto"/>
          <w:sz w:val="22"/>
          <w:szCs w:val="22"/>
        </w:rPr>
      </w:pPr>
      <w:hyperlink w:anchor="_Toc57892062" w:history="1">
        <w:r w:rsidR="00C93EF3" w:rsidRPr="00534DA3">
          <w:rPr>
            <w:rStyle w:val="Hyperlink"/>
          </w:rPr>
          <w:t>6.1 Pulsed instruments and instruments with a unit length of zero</w:t>
        </w:r>
        <w:r w:rsidR="00C93EF3">
          <w:rPr>
            <w:webHidden/>
          </w:rPr>
          <w:tab/>
        </w:r>
        <w:r w:rsidR="00C93EF3">
          <w:rPr>
            <w:webHidden/>
          </w:rPr>
          <w:fldChar w:fldCharType="begin"/>
        </w:r>
        <w:r w:rsidR="00C93EF3">
          <w:rPr>
            <w:webHidden/>
          </w:rPr>
          <w:instrText xml:space="preserve"> PAGEREF _Toc57892062 \h </w:instrText>
        </w:r>
        <w:r w:rsidR="00C93EF3">
          <w:rPr>
            <w:webHidden/>
          </w:rPr>
        </w:r>
        <w:r w:rsidR="00C93EF3">
          <w:rPr>
            <w:webHidden/>
          </w:rPr>
          <w:fldChar w:fldCharType="separate"/>
        </w:r>
        <w:r w:rsidR="00C93EF3">
          <w:rPr>
            <w:webHidden/>
          </w:rPr>
          <w:t>18</w:t>
        </w:r>
        <w:r w:rsidR="00C93EF3">
          <w:rPr>
            <w:webHidden/>
          </w:rPr>
          <w:fldChar w:fldCharType="end"/>
        </w:r>
      </w:hyperlink>
    </w:p>
    <w:p w14:paraId="29C6D20F" w14:textId="0AA5028F" w:rsidR="00C93EF3" w:rsidRDefault="0071136C">
      <w:pPr>
        <w:pStyle w:val="TOC1"/>
        <w:rPr>
          <w:rFonts w:eastAsiaTheme="minorEastAsia" w:cstheme="minorBidi"/>
          <w:b w:val="0"/>
          <w:color w:val="auto"/>
          <w:sz w:val="22"/>
          <w:szCs w:val="22"/>
        </w:rPr>
      </w:pPr>
      <w:hyperlink w:anchor="_Toc57892063" w:history="1">
        <w:r w:rsidR="00C93EF3" w:rsidRPr="00534DA3">
          <w:rPr>
            <w:rStyle w:val="Hyperlink"/>
          </w:rPr>
          <w:t>7. Reduction and interpretation</w:t>
        </w:r>
        <w:r w:rsidR="00C93EF3">
          <w:rPr>
            <w:webHidden/>
          </w:rPr>
          <w:tab/>
        </w:r>
        <w:r w:rsidR="00C93EF3">
          <w:rPr>
            <w:webHidden/>
          </w:rPr>
          <w:fldChar w:fldCharType="begin"/>
        </w:r>
        <w:r w:rsidR="00C93EF3">
          <w:rPr>
            <w:webHidden/>
          </w:rPr>
          <w:instrText xml:space="preserve"> PAGEREF _Toc57892063 \h </w:instrText>
        </w:r>
        <w:r w:rsidR="00C93EF3">
          <w:rPr>
            <w:webHidden/>
          </w:rPr>
        </w:r>
        <w:r w:rsidR="00C93EF3">
          <w:rPr>
            <w:webHidden/>
          </w:rPr>
          <w:fldChar w:fldCharType="separate"/>
        </w:r>
        <w:r w:rsidR="00C93EF3">
          <w:rPr>
            <w:webHidden/>
          </w:rPr>
          <w:t>18</w:t>
        </w:r>
        <w:r w:rsidR="00C93EF3">
          <w:rPr>
            <w:webHidden/>
          </w:rPr>
          <w:fldChar w:fldCharType="end"/>
        </w:r>
      </w:hyperlink>
    </w:p>
    <w:p w14:paraId="4B754877" w14:textId="2512FC56" w:rsidR="00C93EF3" w:rsidRDefault="0071136C">
      <w:pPr>
        <w:pStyle w:val="TOC1"/>
        <w:rPr>
          <w:rFonts w:eastAsiaTheme="minorEastAsia" w:cstheme="minorBidi"/>
          <w:b w:val="0"/>
          <w:color w:val="auto"/>
          <w:sz w:val="22"/>
          <w:szCs w:val="22"/>
        </w:rPr>
      </w:pPr>
      <w:hyperlink w:anchor="_Toc57892064" w:history="1">
        <w:r w:rsidR="00C93EF3" w:rsidRPr="00534DA3">
          <w:rPr>
            <w:rStyle w:val="Hyperlink"/>
          </w:rPr>
          <w:t>8. References</w:t>
        </w:r>
        <w:r w:rsidR="00C93EF3">
          <w:rPr>
            <w:webHidden/>
          </w:rPr>
          <w:tab/>
        </w:r>
        <w:r w:rsidR="00C93EF3">
          <w:rPr>
            <w:webHidden/>
          </w:rPr>
          <w:fldChar w:fldCharType="begin"/>
        </w:r>
        <w:r w:rsidR="00C93EF3">
          <w:rPr>
            <w:webHidden/>
          </w:rPr>
          <w:instrText xml:space="preserve"> PAGEREF _Toc57892064 \h </w:instrText>
        </w:r>
        <w:r w:rsidR="00C93EF3">
          <w:rPr>
            <w:webHidden/>
          </w:rPr>
        </w:r>
        <w:r w:rsidR="00C93EF3">
          <w:rPr>
            <w:webHidden/>
          </w:rPr>
          <w:fldChar w:fldCharType="separate"/>
        </w:r>
        <w:r w:rsidR="00C93EF3">
          <w:rPr>
            <w:webHidden/>
          </w:rPr>
          <w:t>19</w:t>
        </w:r>
        <w:r w:rsidR="00C93EF3">
          <w:rPr>
            <w:webHidden/>
          </w:rPr>
          <w:fldChar w:fldCharType="end"/>
        </w:r>
      </w:hyperlink>
    </w:p>
    <w:p w14:paraId="6D69CDDA" w14:textId="1120864A" w:rsidR="00C93EF3" w:rsidRDefault="0071136C">
      <w:pPr>
        <w:pStyle w:val="TOC8"/>
        <w:rPr>
          <w:rFonts w:eastAsiaTheme="minorEastAsia" w:cstheme="minorBidi"/>
          <w:b w:val="0"/>
          <w:noProof/>
          <w:color w:val="auto"/>
          <w:sz w:val="22"/>
          <w:szCs w:val="22"/>
        </w:rPr>
      </w:pPr>
      <w:hyperlink w:anchor="_Toc57892065" w:history="1">
        <w:r w:rsidR="00C93EF3" w:rsidRPr="00534DA3">
          <w:rPr>
            <w:rStyle w:val="Hyperlink"/>
            <w:noProof/>
          </w:rPr>
          <w:t>Appendices – sample booking sheets</w:t>
        </w:r>
        <w:r w:rsidR="00C93EF3">
          <w:rPr>
            <w:noProof/>
            <w:webHidden/>
          </w:rPr>
          <w:tab/>
        </w:r>
        <w:r w:rsidR="00C93EF3">
          <w:rPr>
            <w:noProof/>
            <w:webHidden/>
          </w:rPr>
          <w:fldChar w:fldCharType="begin"/>
        </w:r>
        <w:r w:rsidR="00C93EF3">
          <w:rPr>
            <w:noProof/>
            <w:webHidden/>
          </w:rPr>
          <w:instrText xml:space="preserve"> PAGEREF _Toc57892065 \h </w:instrText>
        </w:r>
        <w:r w:rsidR="00C93EF3">
          <w:rPr>
            <w:noProof/>
            <w:webHidden/>
          </w:rPr>
        </w:r>
        <w:r w:rsidR="00C93EF3">
          <w:rPr>
            <w:noProof/>
            <w:webHidden/>
          </w:rPr>
          <w:fldChar w:fldCharType="separate"/>
        </w:r>
        <w:r w:rsidR="00C93EF3">
          <w:rPr>
            <w:noProof/>
            <w:webHidden/>
          </w:rPr>
          <w:t>20</w:t>
        </w:r>
        <w:r w:rsidR="00C93EF3">
          <w:rPr>
            <w:noProof/>
            <w:webHidden/>
          </w:rPr>
          <w:fldChar w:fldCharType="end"/>
        </w:r>
      </w:hyperlink>
    </w:p>
    <w:p w14:paraId="18CEC4DD" w14:textId="0F0B0F1F" w:rsidR="008734DB" w:rsidRDefault="008734DB" w:rsidP="008734DB">
      <w:pPr>
        <w:rPr>
          <w:b/>
          <w:noProof/>
          <w:color w:val="00B2A9" w:themeColor="text2"/>
          <w:sz w:val="24"/>
          <w:szCs w:val="24"/>
        </w:rPr>
      </w:pPr>
      <w:r>
        <w:rPr>
          <w:b/>
          <w:noProof/>
          <w:color w:val="00B2A9" w:themeColor="text2"/>
          <w:sz w:val="24"/>
          <w:szCs w:val="24"/>
        </w:rPr>
        <w:fldChar w:fldCharType="end"/>
      </w:r>
    </w:p>
    <w:p w14:paraId="1D2D5B75" w14:textId="595C0E15" w:rsidR="00CD38E9" w:rsidRDefault="00CD38E9" w:rsidP="00CD38E9">
      <w:pPr>
        <w:pStyle w:val="TOFHeading"/>
        <w:sectPr w:rsidR="00CD38E9" w:rsidSect="002924FB">
          <w:footerReference w:type="even" r:id="rId37"/>
          <w:footerReference w:type="default" r:id="rId38"/>
          <w:pgSz w:w="11907" w:h="16840" w:code="9"/>
          <w:pgMar w:top="1134" w:right="1134" w:bottom="1134" w:left="1134" w:header="283" w:footer="283" w:gutter="0"/>
          <w:pgNumType w:fmt="lowerRoman" w:start="1"/>
          <w:cols w:space="708"/>
          <w:docGrid w:linePitch="360"/>
        </w:sectPr>
      </w:pPr>
    </w:p>
    <w:p w14:paraId="79092EDC" w14:textId="3C9D3DBC" w:rsidR="00A04486" w:rsidRDefault="00152BA4" w:rsidP="00705F93">
      <w:pPr>
        <w:pStyle w:val="Heading1NoNumber"/>
      </w:pPr>
      <w:bookmarkStart w:id="4" w:name="_SummaryMarker"/>
      <w:bookmarkStart w:id="5" w:name="_Toc57892027"/>
      <w:bookmarkEnd w:id="2"/>
      <w:bookmarkEnd w:id="4"/>
      <w:r>
        <w:lastRenderedPageBreak/>
        <w:t>Preface</w:t>
      </w:r>
      <w:bookmarkEnd w:id="5"/>
    </w:p>
    <w:p w14:paraId="153A0096" w14:textId="29103928" w:rsidR="00772A06" w:rsidRPr="00C13B91" w:rsidRDefault="00772A06" w:rsidP="00772A06">
      <w:pPr>
        <w:pStyle w:val="BodyText"/>
      </w:pPr>
      <w:r w:rsidRPr="007653A6">
        <w:t xml:space="preserve">In relation to land surveying, the professional surveyor is intent </w:t>
      </w:r>
      <w:r w:rsidR="00901B04">
        <w:t xml:space="preserve">not only </w:t>
      </w:r>
      <w:r w:rsidRPr="007653A6">
        <w:t>on measuring accurately</w:t>
      </w:r>
      <w:r w:rsidR="00901B04">
        <w:t>,</w:t>
      </w:r>
      <w:r w:rsidRPr="007653A6">
        <w:t xml:space="preserve"> but  on ensuring measurement integrity. E</w:t>
      </w:r>
      <w:r>
        <w:t>lectro</w:t>
      </w:r>
      <w:r w:rsidR="000B35B9">
        <w:t xml:space="preserve">nic </w:t>
      </w:r>
      <w:r>
        <w:t>Distance Meter (E</w:t>
      </w:r>
      <w:r w:rsidRPr="007653A6">
        <w:t>DM</w:t>
      </w:r>
      <w:r>
        <w:t>)</w:t>
      </w:r>
      <w:r w:rsidRPr="007653A6">
        <w:t xml:space="preserve"> calibration baselines are essential for verifying the accuracy of </w:t>
      </w:r>
      <w:r>
        <w:t>EDM</w:t>
      </w:r>
      <w:r w:rsidRPr="007653A6">
        <w:t xml:space="preserve"> equipment against the national standard for length.</w:t>
      </w:r>
    </w:p>
    <w:p w14:paraId="6D354604" w14:textId="75215FF5" w:rsidR="00772A06" w:rsidRPr="00C13B91" w:rsidRDefault="00772A06" w:rsidP="00772A06">
      <w:pPr>
        <w:pStyle w:val="BodyText"/>
      </w:pPr>
      <w:r w:rsidRPr="00C13B91">
        <w:t>The Surveyor-General of Victoria sets standards for property surveys under the Surveying (Cadastral Surveys) Regulations 20</w:t>
      </w:r>
      <w:r>
        <w:t>15</w:t>
      </w:r>
      <w:r w:rsidRPr="00C13B91">
        <w:t xml:space="preserve">, including requirements for the calibration and standardisation of survey equipment. To </w:t>
      </w:r>
      <w:r w:rsidR="00901B04">
        <w:t>help</w:t>
      </w:r>
      <w:r w:rsidRPr="00C13B91">
        <w:t xml:space="preserve"> licensed surveyors meet these standards, Surveyor-General</w:t>
      </w:r>
      <w:r w:rsidR="00842281">
        <w:t xml:space="preserve"> Victoria</w:t>
      </w:r>
      <w:r w:rsidR="00376782">
        <w:t xml:space="preserve"> (SGV)</w:t>
      </w:r>
      <w:r w:rsidRPr="00C13B91">
        <w:t xml:space="preserve"> issu</w:t>
      </w:r>
      <w:r w:rsidR="00901B04">
        <w:t>es</w:t>
      </w:r>
      <w:r w:rsidRPr="00C13B91">
        <w:t xml:space="preserve"> practical implementation advice and provid</w:t>
      </w:r>
      <w:r w:rsidR="00901B04">
        <w:t>es</w:t>
      </w:r>
      <w:r w:rsidRPr="00C13B91">
        <w:t xml:space="preserve"> certified calibration facilities.</w:t>
      </w:r>
    </w:p>
    <w:p w14:paraId="2FCC0B41" w14:textId="3B013CEB" w:rsidR="00772A06" w:rsidRPr="00C13B91" w:rsidRDefault="00772A06" w:rsidP="00772A06">
      <w:pPr>
        <w:pStyle w:val="BodyText"/>
      </w:pPr>
      <w:r w:rsidRPr="00C13B91">
        <w:t xml:space="preserve">The </w:t>
      </w:r>
      <w:hyperlink r:id="rId39" w:history="1">
        <w:r w:rsidRPr="000A0988">
          <w:rPr>
            <w:rStyle w:val="Hyperlink"/>
          </w:rPr>
          <w:t>Victorian Cadastral Surveys Practice Directives, July 2018</w:t>
        </w:r>
      </w:hyperlink>
      <w:r>
        <w:t xml:space="preserve"> outline</w:t>
      </w:r>
      <w:r w:rsidR="0084684D">
        <w:t>s</w:t>
      </w:r>
      <w:r>
        <w:t xml:space="preserve"> </w:t>
      </w:r>
      <w:r w:rsidRPr="00C13B91">
        <w:t xml:space="preserve">requirements </w:t>
      </w:r>
      <w:r w:rsidR="0084684D">
        <w:t xml:space="preserve">for the </w:t>
      </w:r>
      <w:r w:rsidRPr="00C13B91">
        <w:t>calibration of EDM instruments. It states that EDM instruments must be calibrated over a certified baseline at intervals not exceeding 12 months, or more frequently if conditions warrant it. It also states that a licensed surveyor</w:t>
      </w:r>
      <w:r w:rsidR="00901B04">
        <w:t>’</w:t>
      </w:r>
      <w:r w:rsidRPr="00C13B91">
        <w:t>s report must detail calibration information about the EDM used in the survey</w:t>
      </w:r>
      <w:r w:rsidR="00BD1F1B">
        <w:t>,</w:t>
      </w:r>
      <w:r w:rsidRPr="00C13B91">
        <w:t xml:space="preserve"> </w:t>
      </w:r>
      <w:r w:rsidR="0084684D" w:rsidRPr="00C13B91">
        <w:t>including</w:t>
      </w:r>
      <w:r w:rsidR="0084684D">
        <w:t>;</w:t>
      </w:r>
      <w:r w:rsidRPr="00C13B91">
        <w:t xml:space="preserve"> make and model, serial number, EDM calibration site and date of calibration.</w:t>
      </w:r>
    </w:p>
    <w:p w14:paraId="41D88392" w14:textId="34E24BD5" w:rsidR="00772A06" w:rsidRPr="00C13B91" w:rsidRDefault="00772A06" w:rsidP="00772A06">
      <w:pPr>
        <w:pStyle w:val="BodyText"/>
      </w:pPr>
      <w:r w:rsidRPr="00C13B91">
        <w:t xml:space="preserve">This EDM </w:t>
      </w:r>
      <w:r w:rsidR="0084684D">
        <w:t>c</w:t>
      </w:r>
      <w:r w:rsidR="0084684D" w:rsidRPr="00C13B91">
        <w:t xml:space="preserve">alibration </w:t>
      </w:r>
      <w:r w:rsidR="0084684D">
        <w:t>h</w:t>
      </w:r>
      <w:r w:rsidRPr="00C13B91">
        <w:t xml:space="preserve">andbook provides the specification and practice direction for achieving EDM calibration at each of the six baselines across </w:t>
      </w:r>
      <w:r>
        <w:t>Victoria</w:t>
      </w:r>
      <w:r w:rsidRPr="00C13B91">
        <w:t xml:space="preserve">. </w:t>
      </w:r>
      <w:r w:rsidR="0095087C">
        <w:t>SGV</w:t>
      </w:r>
      <w:r w:rsidRPr="00C13B91">
        <w:t xml:space="preserve"> is a verifying authority for length (up to 1160 metres) and is responsible for the annu</w:t>
      </w:r>
      <w:r>
        <w:t>al re-certification of the base</w:t>
      </w:r>
      <w:r w:rsidRPr="00C13B91">
        <w:t>lines as subsidiary standards of length.</w:t>
      </w:r>
    </w:p>
    <w:p w14:paraId="2A3C5267" w14:textId="014B04C5" w:rsidR="00772A06" w:rsidRPr="00C13B91" w:rsidRDefault="00772A06" w:rsidP="00772A06">
      <w:pPr>
        <w:pStyle w:val="BodyText"/>
      </w:pPr>
      <w:r w:rsidRPr="00C13B91">
        <w:t xml:space="preserve">The </w:t>
      </w:r>
      <w:r w:rsidR="0095087C">
        <w:t>SGV</w:t>
      </w:r>
      <w:r w:rsidRPr="00C13B91">
        <w:t xml:space="preserve"> Geode</w:t>
      </w:r>
      <w:r>
        <w:t>sy</w:t>
      </w:r>
      <w:r w:rsidRPr="00C13B91">
        <w:t xml:space="preserve"> </w:t>
      </w:r>
      <w:r>
        <w:t>section</w:t>
      </w:r>
      <w:r w:rsidRPr="00C13B91">
        <w:t xml:space="preserve"> provides the continued certification of the baselines and the periodic updates of the handbook, and </w:t>
      </w:r>
      <w:r w:rsidR="00901B04">
        <w:t xml:space="preserve">we also </w:t>
      </w:r>
      <w:r w:rsidRPr="00C13B91">
        <w:t xml:space="preserve">acknowledge the assistance of Land </w:t>
      </w:r>
      <w:r>
        <w:t xml:space="preserve">Use </w:t>
      </w:r>
      <w:r w:rsidRPr="00C13B91">
        <w:t>Victoria staff throughout the state.</w:t>
      </w:r>
    </w:p>
    <w:p w14:paraId="67321581" w14:textId="77777777" w:rsidR="00772A06" w:rsidRPr="00C13B91" w:rsidRDefault="00772A06" w:rsidP="00772A06">
      <w:pPr>
        <w:pStyle w:val="BodyText"/>
      </w:pPr>
      <w:r w:rsidRPr="00C13B91">
        <w:t>Surveyor-General</w:t>
      </w:r>
      <w:r>
        <w:t xml:space="preserve"> Victoria</w:t>
      </w:r>
      <w:r w:rsidRPr="00C13B91">
        <w:t xml:space="preserve"> acknowledges the co-operation and support provided by Brayley &amp; Hayes Pty. Ltd., Nacha Moore Land Surveyors Pty. Ltd., SMEC </w:t>
      </w:r>
      <w:r>
        <w:t>Australia</w:t>
      </w:r>
      <w:r w:rsidRPr="00C13B91">
        <w:t xml:space="preserve"> Pty. Ltd. (Gippsland) and St. Quentin Consulting Pty. Ltd. for their assistance with the Hamilton, Mitcham, Cowwarr and Geelong baselines, respectively.</w:t>
      </w:r>
    </w:p>
    <w:p w14:paraId="076FD8C6" w14:textId="77777777" w:rsidR="00772A06" w:rsidRDefault="00772A06" w:rsidP="00772A06">
      <w:pPr>
        <w:pStyle w:val="BodyText"/>
      </w:pPr>
    </w:p>
    <w:p w14:paraId="68DBCE69" w14:textId="77777777" w:rsidR="00772A06" w:rsidRDefault="00772A06" w:rsidP="00772A06">
      <w:pPr>
        <w:pStyle w:val="BodyText"/>
      </w:pPr>
    </w:p>
    <w:p w14:paraId="538A91F9" w14:textId="77777777" w:rsidR="00772A06" w:rsidRDefault="00772A06" w:rsidP="00772A06">
      <w:pPr>
        <w:pStyle w:val="BodyText"/>
      </w:pPr>
    </w:p>
    <w:p w14:paraId="060ED2A8" w14:textId="77777777" w:rsidR="00772A06" w:rsidRPr="00C13B91" w:rsidRDefault="00772A06" w:rsidP="00772A06">
      <w:pPr>
        <w:pStyle w:val="BodyText"/>
      </w:pPr>
      <w:r>
        <w:t>Craig</w:t>
      </w:r>
      <w:r w:rsidRPr="00C13B91">
        <w:t xml:space="preserve"> </w:t>
      </w:r>
      <w:r>
        <w:t>L</w:t>
      </w:r>
      <w:r w:rsidRPr="00C13B91">
        <w:t xml:space="preserve"> </w:t>
      </w:r>
      <w:r>
        <w:t>Sandy</w:t>
      </w:r>
    </w:p>
    <w:p w14:paraId="01B4184E" w14:textId="77777777" w:rsidR="00772A06" w:rsidRPr="00C13B91" w:rsidRDefault="00772A06" w:rsidP="00772A06">
      <w:pPr>
        <w:pStyle w:val="BodyText"/>
      </w:pPr>
      <w:r w:rsidRPr="00C13B91">
        <w:t>Surveyor-General of Victoria</w:t>
      </w:r>
    </w:p>
    <w:p w14:paraId="75150E52" w14:textId="77777777" w:rsidR="00772A06" w:rsidRPr="00C13B91" w:rsidRDefault="00772A06" w:rsidP="00772A06">
      <w:pPr>
        <w:pStyle w:val="BodyText"/>
      </w:pPr>
      <w:r w:rsidRPr="00C13B91">
        <w:t>December 20</w:t>
      </w:r>
      <w:r>
        <w:t>20</w:t>
      </w:r>
    </w:p>
    <w:p w14:paraId="6E66B74E" w14:textId="77777777" w:rsidR="00436277" w:rsidRDefault="00436277" w:rsidP="00162B86"/>
    <w:p w14:paraId="75931176" w14:textId="77777777" w:rsidR="00A04486" w:rsidRDefault="00A04486" w:rsidP="00162B86">
      <w:pPr>
        <w:sectPr w:rsidR="00A04486" w:rsidSect="002924FB">
          <w:headerReference w:type="even" r:id="rId40"/>
          <w:headerReference w:type="default" r:id="rId41"/>
          <w:footerReference w:type="even" r:id="rId42"/>
          <w:footerReference w:type="default" r:id="rId43"/>
          <w:pgSz w:w="11907" w:h="16840" w:code="9"/>
          <w:pgMar w:top="1134" w:right="1134" w:bottom="1134" w:left="1134" w:header="283" w:footer="283" w:gutter="0"/>
          <w:pgNumType w:fmt="lowerRoman"/>
          <w:cols w:space="708"/>
          <w:docGrid w:linePitch="360"/>
        </w:sectPr>
      </w:pPr>
    </w:p>
    <w:p w14:paraId="2611CBE3" w14:textId="77777777" w:rsidR="00B83743" w:rsidRDefault="00705F93" w:rsidP="00353F0A">
      <w:pPr>
        <w:pStyle w:val="Heading1"/>
      </w:pPr>
      <w:bookmarkStart w:id="6" w:name="_Toc483576267"/>
      <w:bookmarkStart w:id="7" w:name="_Toc57892028"/>
      <w:bookmarkStart w:id="8" w:name="H1top1"/>
      <w:r>
        <w:lastRenderedPageBreak/>
        <w:t>Introduction</w:t>
      </w:r>
      <w:bookmarkEnd w:id="6"/>
      <w:bookmarkEnd w:id="7"/>
    </w:p>
    <w:p w14:paraId="1A6036D4" w14:textId="22B467A3" w:rsidR="00DC2B7E" w:rsidRPr="00C13B91" w:rsidRDefault="00DC2B7E" w:rsidP="00DC2B7E">
      <w:pPr>
        <w:pStyle w:val="BodyText"/>
      </w:pPr>
      <w:bookmarkStart w:id="9" w:name="PasteHere"/>
      <w:bookmarkEnd w:id="8"/>
      <w:bookmarkEnd w:id="9"/>
      <w:r w:rsidRPr="00C13B91">
        <w:t xml:space="preserve">This handbook </w:t>
      </w:r>
      <w:r w:rsidR="0084684D">
        <w:t>outlines</w:t>
      </w:r>
      <w:r w:rsidRPr="00C13B91">
        <w:t xml:space="preserve"> the calibration and standardisation of Electro</w:t>
      </w:r>
      <w:r w:rsidR="00190405">
        <w:t>nic</w:t>
      </w:r>
      <w:r w:rsidRPr="00C13B91">
        <w:t xml:space="preserve"> Distance Meters (EDM) in Victoria. </w:t>
      </w:r>
    </w:p>
    <w:p w14:paraId="782419B6" w14:textId="04BA7B2D" w:rsidR="00DC2B7E" w:rsidRPr="00C13B91" w:rsidRDefault="00DC2B7E" w:rsidP="00DC2B7E">
      <w:pPr>
        <w:pStyle w:val="BodyText"/>
      </w:pPr>
      <w:r w:rsidRPr="00C13B91">
        <w:t xml:space="preserve">There are six </w:t>
      </w:r>
      <w:r>
        <w:t xml:space="preserve">EDM calibration </w:t>
      </w:r>
      <w:r w:rsidRPr="00C13B91">
        <w:t xml:space="preserve">baselines in </w:t>
      </w:r>
      <w:r w:rsidR="00901B04">
        <w:t>the state</w:t>
      </w:r>
      <w:r w:rsidRPr="00C13B91">
        <w:t xml:space="preserve"> that are maintained as subsidiary standards of length and as such are suitable for the calibration and standardisation of EDM</w:t>
      </w:r>
      <w:r>
        <w:t xml:space="preserve"> instruments</w:t>
      </w:r>
      <w:r w:rsidRPr="00C13B91">
        <w:t>. All baselines are designed to accommodate a number of different EDM unit lengths. In particular, Mitcham and Hamilton are of Sprent/Zwart (Hobart) design; Bendigo and Geelong are a modified Schwendener design; and Braeside and Cowwarr are custom designed to support the mass of EDM unit lengths available in the modern market.</w:t>
      </w:r>
    </w:p>
    <w:p w14:paraId="1BFB4BE3" w14:textId="77777777" w:rsidR="00DC2B7E" w:rsidRPr="00C13B91" w:rsidRDefault="00DC2B7E" w:rsidP="00DC2B7E">
      <w:pPr>
        <w:pStyle w:val="BodyText"/>
      </w:pPr>
      <w:r w:rsidRPr="00C13B91">
        <w:t xml:space="preserve">The calibration of EDM is concerned with the determination of instrument errors; whereas, standardisation refers to the comparison of the instrument to a standard of length traceable to the national standard. Instruments must be calibrated within a prescribed level of precision in order to be standardised. Chapter </w:t>
      </w:r>
      <w:r>
        <w:t>3</w:t>
      </w:r>
      <w:r w:rsidRPr="00C13B91">
        <w:t xml:space="preserve"> discusses the legal background of standardisation.</w:t>
      </w:r>
    </w:p>
    <w:p w14:paraId="129B052E" w14:textId="77777777" w:rsidR="00DC2B7E" w:rsidRPr="00C13B91" w:rsidRDefault="00DC2B7E" w:rsidP="00DC2B7E">
      <w:pPr>
        <w:pStyle w:val="BodyText"/>
      </w:pPr>
      <w:r w:rsidRPr="00C13B91">
        <w:t xml:space="preserve">The theory of EDM calibration is summarised in Chapter </w:t>
      </w:r>
      <w:r>
        <w:t>4</w:t>
      </w:r>
      <w:r w:rsidRPr="00C13B91">
        <w:t xml:space="preserve"> along with an explanation of the instrument errors that are determined.</w:t>
      </w:r>
    </w:p>
    <w:p w14:paraId="602274A6" w14:textId="77777777" w:rsidR="00DC2B7E" w:rsidRPr="00C13B91" w:rsidRDefault="00DC2B7E" w:rsidP="00DC2B7E">
      <w:pPr>
        <w:pStyle w:val="BodyText"/>
      </w:pPr>
      <w:r w:rsidRPr="00C13B91">
        <w:t xml:space="preserve">The observing procedures outlined in Chapter </w:t>
      </w:r>
      <w:r>
        <w:t>5</w:t>
      </w:r>
      <w:r w:rsidRPr="00C13B91">
        <w:t xml:space="preserve"> are based on the instructions on the ‘Verification of Electro-optical Short-Range Distance Meters on Subsidiary Standards of Length in the Form of EDM Calibration Baselines’ proposed by Dr. J.M. Rueger (1984). </w:t>
      </w:r>
    </w:p>
    <w:p w14:paraId="24E1F453" w14:textId="305DF2BF" w:rsidR="00DC2B7E" w:rsidRPr="00C13B91" w:rsidRDefault="00DC2B7E" w:rsidP="00DC2B7E">
      <w:pPr>
        <w:pStyle w:val="BodyText"/>
      </w:pPr>
      <w:r w:rsidRPr="00C13B91">
        <w:t xml:space="preserve">EDM </w:t>
      </w:r>
      <w:r>
        <w:t>instrument operators</w:t>
      </w:r>
      <w:r w:rsidRPr="00C13B91">
        <w:t xml:space="preserve"> who wish to perform calibrations need to book the use of baselines in advance</w:t>
      </w:r>
      <w:r>
        <w:t xml:space="preserve"> using the online booking facility available through the Survey Marks Enquiry Service (SMES)</w:t>
      </w:r>
      <w:r w:rsidRPr="00C13B91">
        <w:t xml:space="preserve">. Chapter </w:t>
      </w:r>
      <w:r>
        <w:t>6</w:t>
      </w:r>
      <w:r w:rsidRPr="00C13B91">
        <w:t xml:space="preserve"> </w:t>
      </w:r>
      <w:r>
        <w:t xml:space="preserve">summarises the </w:t>
      </w:r>
      <w:r w:rsidRPr="00C13B91">
        <w:t>baselines and</w:t>
      </w:r>
      <w:r>
        <w:t xml:space="preserve"> controlling</w:t>
      </w:r>
      <w:r w:rsidRPr="00C13B91">
        <w:t xml:space="preserve"> offices that </w:t>
      </w:r>
      <w:r>
        <w:t xml:space="preserve">support EDM calibration operations. </w:t>
      </w:r>
    </w:p>
    <w:p w14:paraId="0B66DCD6" w14:textId="77777777" w:rsidR="00DC2B7E" w:rsidRPr="00C13B91" w:rsidRDefault="00DC2B7E" w:rsidP="00DC2B7E">
      <w:pPr>
        <w:pStyle w:val="BodyText"/>
      </w:pPr>
      <w:r w:rsidRPr="00C13B91">
        <w:t>Surveyor-General Victoria has adopted the EDM instrument calibration software known as Baseline, version 6.0.0.5. This software has been developed by the Western Australia Land Information Authority (Landgate) for the calibration of EDM instruments against standard baselines.</w:t>
      </w:r>
    </w:p>
    <w:p w14:paraId="20709711" w14:textId="77777777" w:rsidR="00DC2B7E" w:rsidRDefault="00DC2B7E" w:rsidP="001C5A30">
      <w:pPr>
        <w:pStyle w:val="BodyText12ptBefore"/>
      </w:pPr>
    </w:p>
    <w:p w14:paraId="1D6C7530" w14:textId="065AA22A" w:rsidR="001C5A30" w:rsidRPr="00954D05" w:rsidRDefault="00DC2B7E" w:rsidP="001C5A30">
      <w:pPr>
        <w:pStyle w:val="Heading1TopofPage"/>
      </w:pPr>
      <w:bookmarkStart w:id="10" w:name="_Toc483581374"/>
      <w:bookmarkStart w:id="11" w:name="_Toc483582957"/>
      <w:bookmarkStart w:id="12" w:name="_Toc484009113"/>
      <w:bookmarkStart w:id="13" w:name="_Toc57892029"/>
      <w:r>
        <w:lastRenderedPageBreak/>
        <w:t xml:space="preserve">Legal </w:t>
      </w:r>
      <w:bookmarkEnd w:id="10"/>
      <w:bookmarkEnd w:id="11"/>
      <w:bookmarkEnd w:id="12"/>
      <w:r>
        <w:t>traceability</w:t>
      </w:r>
      <w:r w:rsidR="00630A09">
        <w:t xml:space="preserve"> of length measurements</w:t>
      </w:r>
      <w:bookmarkEnd w:id="13"/>
    </w:p>
    <w:p w14:paraId="64D866CF" w14:textId="38C781E6" w:rsidR="001C5A30" w:rsidRPr="00954D05" w:rsidRDefault="004B4BEB" w:rsidP="001C5A30">
      <w:pPr>
        <w:pStyle w:val="Heading2"/>
      </w:pPr>
      <w:bookmarkStart w:id="14" w:name="_Toc57892030"/>
      <w:bookmarkStart w:id="15" w:name="_Toc483581375"/>
      <w:bookmarkStart w:id="16" w:name="_Toc483582958"/>
      <w:r>
        <w:t>Background</w:t>
      </w:r>
      <w:bookmarkEnd w:id="14"/>
    </w:p>
    <w:p w14:paraId="11C148A1" w14:textId="3249FBB5" w:rsidR="00006A08" w:rsidRPr="00C13B91" w:rsidRDefault="00006A08" w:rsidP="00006A08">
      <w:pPr>
        <w:pStyle w:val="BodyText"/>
      </w:pPr>
      <w:r w:rsidRPr="00C13B91">
        <w:t>In accordance with Regulation 73 of the National Measurement Regulations 1999, Surveyor-General Victoria</w:t>
      </w:r>
      <w:r w:rsidR="00147E01">
        <w:t xml:space="preserve"> (SGV)</w:t>
      </w:r>
      <w:r w:rsidRPr="00C13B91">
        <w:t xml:space="preserve"> is appointed as a Verifying Authority with respect to length. This enables certification of subsidiary standards of length to a certain precision pursuant to Regulation 13 of the National Measurement Regulations 1999.</w:t>
      </w:r>
    </w:p>
    <w:p w14:paraId="3F0C07F4" w14:textId="77777777" w:rsidR="00006A08" w:rsidRPr="00C13B91" w:rsidRDefault="00006A08" w:rsidP="00006A08">
      <w:pPr>
        <w:pStyle w:val="BodyText"/>
      </w:pPr>
      <w:r w:rsidRPr="00C13B91">
        <w:t>Although not common, the validity of length measurement may be challenged in a court of law. The validity will be strengthened if traceability to the national standard can be proved.</w:t>
      </w:r>
    </w:p>
    <w:p w14:paraId="4B99EFB6" w14:textId="77777777" w:rsidR="00006A08" w:rsidRPr="00C13B91" w:rsidRDefault="00006A08" w:rsidP="00006A08">
      <w:pPr>
        <w:pStyle w:val="BodyText"/>
      </w:pPr>
      <w:r w:rsidRPr="00C13B91">
        <w:t>In 1983 the National Standards Commission (NSC), now incorporated into the National Measurement Institute (NMI), formed a working party on the Calibration of Electromagnetic Distance Measuring (EDM) Equipment. Following both the recommendations of this working party and research by the NSC, it was established that monumented baselines could be certified as subsidiary standards of length under Regulation 13 of the National Measurement Regulations 1999 to provide legal traceability for EDM measurements.</w:t>
      </w:r>
    </w:p>
    <w:p w14:paraId="6B8DEB50" w14:textId="77777777" w:rsidR="00006A08" w:rsidRPr="00C13B91" w:rsidRDefault="00006A08" w:rsidP="00006A08">
      <w:pPr>
        <w:pStyle w:val="BodyText"/>
      </w:pPr>
      <w:r w:rsidRPr="00C13B91">
        <w:t xml:space="preserve">The standard of length was transferred to baselines through use of standard tapes or EDM as prescribed by the </w:t>
      </w:r>
      <w:r>
        <w:t>NSC</w:t>
      </w:r>
      <w:r w:rsidRPr="00C13B91">
        <w:t>. The Kern Mekometer and the Comrad Geomensor were the only EDM prescribed by the NSC. These instruments needed to be compared with the national frequency standard and certified as reference standards prior to their use for baseline certification.</w:t>
      </w:r>
    </w:p>
    <w:p w14:paraId="3E893FDE" w14:textId="1D10A5C6" w:rsidR="00006A08" w:rsidRPr="00C13B91" w:rsidRDefault="00006A08" w:rsidP="00006A08">
      <w:pPr>
        <w:pStyle w:val="BodyText"/>
      </w:pPr>
      <w:r w:rsidRPr="00C13B91">
        <w:t xml:space="preserve">The Kern Mekometer ME3000 owned by Melbourne Water/WBCM Surveys Pty Ltd </w:t>
      </w:r>
      <w:r>
        <w:t>was</w:t>
      </w:r>
      <w:r w:rsidRPr="00C13B91">
        <w:t xml:space="preserve"> used to certify the Victorian baselines in the past. When this instrument ceased operating in 1994, the Kern Mekometer ME5000 owned by Hydro Tasmania was used. </w:t>
      </w:r>
      <w:r>
        <w:t xml:space="preserve">From </w:t>
      </w:r>
      <w:r w:rsidRPr="00C13B91">
        <w:t>2006</w:t>
      </w:r>
      <w:r>
        <w:t xml:space="preserve"> to 2018 a</w:t>
      </w:r>
      <w:r w:rsidRPr="00C13B91">
        <w:t xml:space="preserve"> Leica TCA2003 total station</w:t>
      </w:r>
      <w:r>
        <w:t>,</w:t>
      </w:r>
      <w:r w:rsidRPr="00C13B91">
        <w:t xml:space="preserve"> </w:t>
      </w:r>
      <w:r>
        <w:t xml:space="preserve">routinely </w:t>
      </w:r>
      <w:r w:rsidRPr="00C13B91">
        <w:t>certified by NMI</w:t>
      </w:r>
      <w:r>
        <w:t>,</w:t>
      </w:r>
      <w:r w:rsidRPr="00C13B91">
        <w:t xml:space="preserve"> was used to </w:t>
      </w:r>
      <w:r>
        <w:t>certify</w:t>
      </w:r>
      <w:r w:rsidRPr="00C13B91">
        <w:t xml:space="preserve"> the</w:t>
      </w:r>
      <w:r>
        <w:t xml:space="preserve"> </w:t>
      </w:r>
      <w:r w:rsidRPr="00C13B91">
        <w:t>EDM baselines.</w:t>
      </w:r>
      <w:r>
        <w:t xml:space="preserve"> In 2019, </w:t>
      </w:r>
      <w:r w:rsidR="00147E01">
        <w:t>SGV</w:t>
      </w:r>
      <w:r>
        <w:t xml:space="preserve"> purchased a Leica TS60 total station which will continue to be used to certify the six EDM calibration baselines in Victoria </w:t>
      </w:r>
      <w:r w:rsidRPr="00C13B91">
        <w:t xml:space="preserve"> </w:t>
      </w:r>
    </w:p>
    <w:p w14:paraId="3263FF64" w14:textId="77777777" w:rsidR="00006A08" w:rsidRPr="00C13B91" w:rsidRDefault="00006A08" w:rsidP="00006A08">
      <w:pPr>
        <w:pStyle w:val="BodyText"/>
      </w:pPr>
      <w:r w:rsidRPr="00C13B91">
        <w:t>An EDM is considered to measure distances traceable to the national standard of length if:</w:t>
      </w:r>
    </w:p>
    <w:p w14:paraId="41496DB4" w14:textId="77777777" w:rsidR="00006A08" w:rsidRPr="00C13B91" w:rsidRDefault="00006A08" w:rsidP="00006A08">
      <w:pPr>
        <w:pStyle w:val="BodyText"/>
      </w:pPr>
      <w:r w:rsidRPr="00C13B91">
        <w:tab/>
        <w:t>(a)</w:t>
      </w:r>
      <w:r w:rsidRPr="00C13B91">
        <w:tab/>
        <w:t>it is calibrated on a certified baseline,</w:t>
      </w:r>
    </w:p>
    <w:p w14:paraId="39026C15" w14:textId="77777777" w:rsidR="00006A08" w:rsidRPr="00C13B91" w:rsidRDefault="00006A08" w:rsidP="00006A08">
      <w:pPr>
        <w:pStyle w:val="BodyText"/>
      </w:pPr>
      <w:r w:rsidRPr="00C13B91">
        <w:tab/>
        <w:t>(b)</w:t>
      </w:r>
      <w:r w:rsidRPr="00C13B91">
        <w:tab/>
        <w:t>it is calibrated in accordance with the procedures laid down herein,</w:t>
      </w:r>
    </w:p>
    <w:p w14:paraId="2CF9255E" w14:textId="77777777" w:rsidR="00006A08" w:rsidRPr="00C13B91" w:rsidRDefault="00006A08" w:rsidP="00006A08">
      <w:pPr>
        <w:pStyle w:val="BodyText"/>
        <w:ind w:left="1134" w:hanging="567"/>
      </w:pPr>
      <w:r w:rsidRPr="00C13B91">
        <w:t>(c)</w:t>
      </w:r>
      <w:r w:rsidRPr="00C13B91">
        <w:tab/>
        <w:t>the current inter-pillar distances (as determined from re-verification measurements) are used to compute the calibration and</w:t>
      </w:r>
    </w:p>
    <w:p w14:paraId="6D1B426A" w14:textId="37E2669A" w:rsidR="00006A08" w:rsidRDefault="00006A08" w:rsidP="00006A08">
      <w:pPr>
        <w:pStyle w:val="BodyText"/>
        <w:ind w:firstLine="567"/>
      </w:pPr>
      <w:r w:rsidRPr="00C13B91">
        <w:t>(d)</w:t>
      </w:r>
      <w:r w:rsidRPr="00C13B91">
        <w:tab/>
        <w:t>the instrument correction has been computed to a prescribed level of precision.</w:t>
      </w:r>
    </w:p>
    <w:p w14:paraId="0386EA1B" w14:textId="77777777" w:rsidR="00DD4158" w:rsidRDefault="00DD4158" w:rsidP="00006A08">
      <w:pPr>
        <w:pStyle w:val="BodyText"/>
        <w:ind w:firstLine="567"/>
      </w:pPr>
    </w:p>
    <w:p w14:paraId="49CFD059" w14:textId="77777777" w:rsidR="00006A08" w:rsidRPr="00C13B91" w:rsidRDefault="00006A08" w:rsidP="00006A08">
      <w:pPr>
        <w:pStyle w:val="BodyText"/>
      </w:pPr>
      <w:r w:rsidRPr="00C13B91">
        <w:t xml:space="preserve">Recommendations of specific interest from the </w:t>
      </w:r>
      <w:r>
        <w:t xml:space="preserve">working party of the </w:t>
      </w:r>
      <w:r w:rsidRPr="00C13B91">
        <w:t>N</w:t>
      </w:r>
      <w:r>
        <w:t>MI (formerly NSC)</w:t>
      </w:r>
      <w:r w:rsidRPr="00C13B91">
        <w:t xml:space="preserve"> </w:t>
      </w:r>
      <w:r>
        <w:t>on the calibration of EDM Equipment of 1 February 1983, include</w:t>
      </w:r>
      <w:r w:rsidRPr="00C13B91">
        <w:t>:</w:t>
      </w:r>
    </w:p>
    <w:p w14:paraId="4478B947" w14:textId="77777777" w:rsidR="00006A08" w:rsidRPr="00C13B91" w:rsidRDefault="00006A08" w:rsidP="00006A08">
      <w:pPr>
        <w:pStyle w:val="ListBullet"/>
        <w:numPr>
          <w:ilvl w:val="0"/>
          <w:numId w:val="0"/>
        </w:numPr>
        <w:ind w:left="567" w:hanging="567"/>
      </w:pPr>
      <w:r w:rsidRPr="00C13B91">
        <w:rPr>
          <w:b/>
        </w:rPr>
        <w:t>No.2</w:t>
      </w:r>
      <w:r w:rsidRPr="00C13B91">
        <w:tab/>
        <w:t xml:space="preserve">To be certified as a subsidiary standard a baseline must be capable of being calibrated with an uncertainty of ± (1.5 + 20 </w:t>
      </w:r>
      <m:oMath>
        <m:r>
          <w:rPr>
            <w:rFonts w:ascii="Cambria Math" w:hAnsi="Cambria Math"/>
          </w:rPr>
          <m:t>×</m:t>
        </m:r>
      </m:oMath>
      <w:r w:rsidRPr="00C13B91">
        <w:t xml:space="preserve"> 10</w:t>
      </w:r>
      <w:r w:rsidRPr="00B207D0">
        <w:rPr>
          <w:vertAlign w:val="superscript"/>
        </w:rPr>
        <w:t>-3</w:t>
      </w:r>
      <w:r w:rsidRPr="00C13B91">
        <w:t xml:space="preserve"> </w:t>
      </w:r>
      <m:oMath>
        <m:r>
          <w:rPr>
            <w:rFonts w:ascii="Cambria Math" w:hAnsi="Cambria Math"/>
          </w:rPr>
          <m:t>×</m:t>
        </m:r>
      </m:oMath>
      <w:r w:rsidRPr="00C13B91">
        <w:t xml:space="preserve"> L) mm at the 95% confidence</w:t>
      </w:r>
      <w:r>
        <w:t xml:space="preserve"> level,</w:t>
      </w:r>
      <w:r w:rsidRPr="00C13B91">
        <w:t xml:space="preserve"> where L is</w:t>
      </w:r>
      <w:r>
        <w:t xml:space="preserve"> the interval length in metres. </w:t>
      </w:r>
    </w:p>
    <w:p w14:paraId="6668B58D" w14:textId="18A79E81" w:rsidR="00006A08" w:rsidRDefault="00006A08" w:rsidP="00006A08">
      <w:pPr>
        <w:pStyle w:val="ListBullet"/>
        <w:numPr>
          <w:ilvl w:val="0"/>
          <w:numId w:val="0"/>
        </w:numPr>
        <w:ind w:left="567" w:hanging="567"/>
      </w:pPr>
      <w:r w:rsidRPr="00C13B91">
        <w:rPr>
          <w:b/>
        </w:rPr>
        <w:t>No.8</w:t>
      </w:r>
      <w:r w:rsidRPr="00C13B91">
        <w:t xml:space="preserve"> </w:t>
      </w:r>
      <w:r w:rsidRPr="00C13B91">
        <w:tab/>
        <w:t>It is recommended that, in general, the minimum standard for the uncertainty of calibration of an EDM</w:t>
      </w:r>
      <w:r>
        <w:t xml:space="preserve"> is </w:t>
      </w:r>
      <m:oMath>
        <m:r>
          <w:rPr>
            <w:rFonts w:ascii="Cambria Math" w:hAnsi="Cambria Math"/>
          </w:rPr>
          <m:t>±</m:t>
        </m:r>
      </m:oMath>
      <w:r w:rsidRPr="00C13B91">
        <w:t xml:space="preserve"> (</w:t>
      </w:r>
      <w:r>
        <w:t>4.00</w:t>
      </w:r>
      <w:r w:rsidRPr="00C13B91">
        <w:t xml:space="preserve"> + </w:t>
      </w:r>
      <w:r>
        <w:t>2</w:t>
      </w:r>
      <w:r w:rsidRPr="00C13B91">
        <w:t xml:space="preserve">0 </w:t>
      </w:r>
      <m:oMath>
        <m:r>
          <w:rPr>
            <w:rFonts w:ascii="Cambria Math" w:hAnsi="Cambria Math"/>
          </w:rPr>
          <m:t>×</m:t>
        </m:r>
      </m:oMath>
      <w:r w:rsidRPr="00C13B91">
        <w:t xml:space="preserve"> 10</w:t>
      </w:r>
      <w:r w:rsidRPr="00B207D0">
        <w:rPr>
          <w:vertAlign w:val="superscript"/>
        </w:rPr>
        <w:t>-3</w:t>
      </w:r>
      <w:r w:rsidRPr="00C13B91">
        <w:t xml:space="preserve"> </w:t>
      </w:r>
      <m:oMath>
        <m:r>
          <w:rPr>
            <w:rFonts w:ascii="Cambria Math" w:hAnsi="Cambria Math"/>
          </w:rPr>
          <m:t>×</m:t>
        </m:r>
      </m:oMath>
      <w:r w:rsidRPr="00C13B91">
        <w:t xml:space="preserve"> L)</w:t>
      </w:r>
      <w:r>
        <w:t xml:space="preserve"> mm at the 95% confidence level, </w:t>
      </w:r>
      <w:r w:rsidRPr="00C13B91">
        <w:t>where L is the interval length in metres.</w:t>
      </w:r>
    </w:p>
    <w:p w14:paraId="71788710" w14:textId="77777777" w:rsidR="00DD4158" w:rsidRDefault="00DD4158" w:rsidP="00006A08">
      <w:pPr>
        <w:pStyle w:val="ListBullet"/>
        <w:numPr>
          <w:ilvl w:val="0"/>
          <w:numId w:val="0"/>
        </w:numPr>
        <w:ind w:left="567" w:hanging="567"/>
      </w:pPr>
    </w:p>
    <w:p w14:paraId="5A09DD7A" w14:textId="1D5E8101" w:rsidR="00006A08" w:rsidRDefault="00006A08" w:rsidP="00006A08">
      <w:pPr>
        <w:pStyle w:val="BodyText"/>
      </w:pPr>
      <w:r w:rsidRPr="00C13B91">
        <w:t xml:space="preserve">Six Victorian </w:t>
      </w:r>
      <w:r>
        <w:t xml:space="preserve">calibration </w:t>
      </w:r>
      <w:r w:rsidRPr="00C13B91">
        <w:t>baselines are certified annually in accordance with Recommendation No.2. The calibration procedures outlined in this handbook and the analysis techniques contained in Baseline are capable of meeting the requirement of Recommendation No.8.</w:t>
      </w:r>
    </w:p>
    <w:p w14:paraId="4D87D64F" w14:textId="11145B0A" w:rsidR="002C6870" w:rsidRDefault="002C6870" w:rsidP="00006A08">
      <w:pPr>
        <w:pStyle w:val="BodyText"/>
      </w:pPr>
    </w:p>
    <w:p w14:paraId="54F54C26" w14:textId="61772C83" w:rsidR="002C6870" w:rsidRDefault="002C6870" w:rsidP="00006A08">
      <w:pPr>
        <w:pStyle w:val="BodyText"/>
      </w:pPr>
    </w:p>
    <w:p w14:paraId="33F38E35" w14:textId="21A36152" w:rsidR="002C6870" w:rsidRDefault="002C6870" w:rsidP="00006A08">
      <w:pPr>
        <w:pStyle w:val="BodyText"/>
      </w:pPr>
    </w:p>
    <w:p w14:paraId="13D94701" w14:textId="1185BE65" w:rsidR="002C6870" w:rsidRDefault="002C6870" w:rsidP="00006A08">
      <w:pPr>
        <w:pStyle w:val="BodyText"/>
      </w:pPr>
    </w:p>
    <w:p w14:paraId="52E5D1AD" w14:textId="77777777" w:rsidR="002C6870" w:rsidRPr="00C13B91" w:rsidRDefault="002C6870" w:rsidP="00006A08">
      <w:pPr>
        <w:pStyle w:val="BodyText"/>
      </w:pPr>
    </w:p>
    <w:p w14:paraId="5B0CB67A" w14:textId="77777777" w:rsidR="00006A08" w:rsidRDefault="00006A08" w:rsidP="001C5A30">
      <w:pPr>
        <w:pStyle w:val="BodyText"/>
      </w:pPr>
    </w:p>
    <w:p w14:paraId="0750FDE6" w14:textId="1671149A" w:rsidR="001C5A30" w:rsidRPr="00954D05" w:rsidRDefault="002C6870" w:rsidP="001C5A30">
      <w:pPr>
        <w:pStyle w:val="Heading2"/>
      </w:pPr>
      <w:bookmarkStart w:id="17" w:name="_Toc480839995"/>
      <w:bookmarkStart w:id="18" w:name="_Toc480840056"/>
      <w:bookmarkStart w:id="19" w:name="_Toc480840219"/>
      <w:bookmarkStart w:id="20" w:name="_Toc483565238"/>
      <w:bookmarkStart w:id="21" w:name="_Toc484009115"/>
      <w:bookmarkStart w:id="22" w:name="_Toc57892031"/>
      <w:r>
        <w:lastRenderedPageBreak/>
        <w:t>Victorian Cadastral Surveys Practice Derivatives – July 2018</w:t>
      </w:r>
      <w:bookmarkEnd w:id="17"/>
      <w:bookmarkEnd w:id="18"/>
      <w:bookmarkEnd w:id="19"/>
      <w:bookmarkEnd w:id="20"/>
      <w:bookmarkEnd w:id="21"/>
      <w:bookmarkEnd w:id="22"/>
    </w:p>
    <w:p w14:paraId="5E2F05A9" w14:textId="09AB77DE" w:rsidR="00EC7DB8" w:rsidRPr="00C13B91" w:rsidRDefault="00EC7DB8" w:rsidP="00EC7DB8">
      <w:pPr>
        <w:pStyle w:val="BodyText"/>
      </w:pPr>
      <w:bookmarkStart w:id="23" w:name="_Toc460924661"/>
      <w:bookmarkStart w:id="24" w:name="_Toc480839996"/>
      <w:bookmarkStart w:id="25" w:name="_Toc480840057"/>
      <w:bookmarkStart w:id="26" w:name="_Toc480840220"/>
      <w:bookmarkStart w:id="27" w:name="_Toc483565239"/>
      <w:bookmarkStart w:id="28" w:name="_Toc484009116"/>
      <w:r w:rsidRPr="00C13B91">
        <w:t>Surveyor-General</w:t>
      </w:r>
      <w:r>
        <w:t xml:space="preserve"> of Victoria</w:t>
      </w:r>
      <w:r w:rsidRPr="00C13B91">
        <w:t xml:space="preserve"> sets standards for surveying title boundaries through the Surveying Act 2004, Surveying (Cadastral Surveys) Regulations 20</w:t>
      </w:r>
      <w:r>
        <w:t>15</w:t>
      </w:r>
      <w:r w:rsidRPr="00C13B91">
        <w:t>, and standards of measurement under the Survey Co-ordination Regulations 2014.</w:t>
      </w:r>
    </w:p>
    <w:p w14:paraId="4CF91CF4" w14:textId="77777777" w:rsidR="00EC7DB8" w:rsidRPr="00C13B91" w:rsidRDefault="00EC7DB8" w:rsidP="00EC7DB8">
      <w:pPr>
        <w:pStyle w:val="BodyText"/>
      </w:pPr>
      <w:r w:rsidRPr="00C13B91">
        <w:t>These standards include calibration and standardisation of survey equipment, record keeping and reporting, specifications for units of measurement and levels of precision achievable.</w:t>
      </w:r>
    </w:p>
    <w:p w14:paraId="0BD8A073" w14:textId="60837FF1" w:rsidR="00EC7DB8" w:rsidRPr="00C13B91" w:rsidRDefault="00021610" w:rsidP="00EC7DB8">
      <w:pPr>
        <w:pStyle w:val="BodyText"/>
      </w:pPr>
      <w:r>
        <w:t>SGV</w:t>
      </w:r>
      <w:r w:rsidR="00EC7DB8" w:rsidRPr="00C13B91">
        <w:t xml:space="preserve"> issues practice directives to aid licensed surveyors in the interpretation of regulations and inform them of changes to the requirements of either the Surveyors Registration Board of Victoria and/or </w:t>
      </w:r>
      <w:r w:rsidR="003307AF">
        <w:t>SGV.</w:t>
      </w:r>
    </w:p>
    <w:p w14:paraId="10900D29" w14:textId="574CBB19" w:rsidR="00EC7DB8" w:rsidRPr="00C13B91" w:rsidRDefault="00EC7DB8" w:rsidP="00EC7DB8">
      <w:pPr>
        <w:pStyle w:val="BodyText"/>
      </w:pPr>
      <w:r w:rsidRPr="00C13B91">
        <w:t xml:space="preserve">The </w:t>
      </w:r>
      <w:hyperlink r:id="rId44" w:history="1">
        <w:r w:rsidRPr="003B4116">
          <w:rPr>
            <w:rStyle w:val="Hyperlink"/>
          </w:rPr>
          <w:t>Victorian Cadastral Surveys Practice Directives, July 2018</w:t>
        </w:r>
      </w:hyperlink>
      <w:r w:rsidRPr="00C13B91">
        <w:t>, address S</w:t>
      </w:r>
      <w:r w:rsidR="003307AF">
        <w:t>GV’s</w:t>
      </w:r>
      <w:r w:rsidRPr="00C13B91">
        <w:t xml:space="preserve"> requirements regarding calibration of EDM instruments. </w:t>
      </w:r>
    </w:p>
    <w:p w14:paraId="015585E9" w14:textId="759EB306" w:rsidR="00EC7DB8" w:rsidRPr="00C13B91" w:rsidRDefault="00EC7DB8" w:rsidP="00EC7DB8">
      <w:pPr>
        <w:pStyle w:val="BodyText"/>
        <w:rPr>
          <w:b/>
        </w:rPr>
      </w:pPr>
      <w:r w:rsidRPr="00C13B91">
        <w:rPr>
          <w:b/>
        </w:rPr>
        <w:t>S</w:t>
      </w:r>
      <w:r w:rsidR="003307AF">
        <w:rPr>
          <w:b/>
        </w:rPr>
        <w:t>GV has</w:t>
      </w:r>
      <w:r w:rsidRPr="00C13B91">
        <w:rPr>
          <w:b/>
        </w:rPr>
        <w:t xml:space="preserve"> determined that an adequate survey equipment comparison process requires the calibration of EDM surveying instruments over a </w:t>
      </w:r>
      <w:r>
        <w:rPr>
          <w:b/>
        </w:rPr>
        <w:t xml:space="preserve">certified </w:t>
      </w:r>
      <w:r w:rsidRPr="00C13B91">
        <w:rPr>
          <w:b/>
        </w:rPr>
        <w:t>baseline at intervals not exceeding 12 months.</w:t>
      </w:r>
    </w:p>
    <w:p w14:paraId="48FEEEF8" w14:textId="77777777" w:rsidR="00EC7DB8" w:rsidRPr="00C13B91" w:rsidRDefault="00EC7DB8" w:rsidP="00EC7DB8">
      <w:pPr>
        <w:pStyle w:val="BodyText"/>
      </w:pPr>
      <w:r w:rsidRPr="00C13B91">
        <w:t>Where adverse conditions of use warrant it, more frequent EDM calibration may be required, including after every repair to all or part of such equipment.</w:t>
      </w:r>
    </w:p>
    <w:p w14:paraId="77228A31" w14:textId="0D0B3D03" w:rsidR="00EC7DB8" w:rsidRPr="00C13B91" w:rsidRDefault="00EC7DB8" w:rsidP="00EC7DB8">
      <w:pPr>
        <w:pStyle w:val="BodyText"/>
      </w:pPr>
      <w:r w:rsidRPr="00C13B91">
        <w:t>Where an EDM surveying instrument is used in a cadastral survey, S</w:t>
      </w:r>
      <w:r w:rsidR="003307AF">
        <w:t>GV</w:t>
      </w:r>
      <w:r w:rsidRPr="00C13B91">
        <w:t xml:space="preserve"> requires the following information to be included in the surveyor's report:</w:t>
      </w:r>
    </w:p>
    <w:p w14:paraId="031C66E7" w14:textId="03304DFF" w:rsidR="00EC7DB8" w:rsidRPr="00C13B91" w:rsidRDefault="003307AF" w:rsidP="00EC7DB8">
      <w:pPr>
        <w:pStyle w:val="ListBullet"/>
        <w:numPr>
          <w:ilvl w:val="0"/>
          <w:numId w:val="49"/>
        </w:numPr>
        <w:tabs>
          <w:tab w:val="clear" w:pos="340"/>
          <w:tab w:val="num" w:pos="510"/>
        </w:tabs>
        <w:ind w:left="510"/>
      </w:pPr>
      <w:r>
        <w:t>m</w:t>
      </w:r>
      <w:r w:rsidR="00EC7DB8" w:rsidRPr="00C13B91">
        <w:t>ake and model of instrument</w:t>
      </w:r>
    </w:p>
    <w:p w14:paraId="73A44B03" w14:textId="6F2CE210" w:rsidR="00EC7DB8" w:rsidRPr="00C13B91" w:rsidRDefault="003307AF" w:rsidP="00EC7DB8">
      <w:pPr>
        <w:pStyle w:val="ListBullet"/>
        <w:tabs>
          <w:tab w:val="clear" w:pos="340"/>
          <w:tab w:val="num" w:pos="510"/>
        </w:tabs>
        <w:ind w:left="510"/>
      </w:pPr>
      <w:r>
        <w:t>s</w:t>
      </w:r>
      <w:r w:rsidR="00EC7DB8" w:rsidRPr="00C13B91">
        <w:t>erial number</w:t>
      </w:r>
    </w:p>
    <w:p w14:paraId="00DE9A8C" w14:textId="77777777" w:rsidR="00EC7DB8" w:rsidRPr="00C13B91" w:rsidRDefault="00EC7DB8" w:rsidP="00EC7DB8">
      <w:pPr>
        <w:pStyle w:val="ListBullet"/>
        <w:tabs>
          <w:tab w:val="clear" w:pos="340"/>
          <w:tab w:val="num" w:pos="510"/>
        </w:tabs>
        <w:ind w:left="510"/>
      </w:pPr>
      <w:r w:rsidRPr="00C13B91">
        <w:t>EDM calibration site</w:t>
      </w:r>
    </w:p>
    <w:p w14:paraId="76DB98FD" w14:textId="27E96306" w:rsidR="00EC7DB8" w:rsidRPr="00C13B91" w:rsidRDefault="003307AF" w:rsidP="00EC7DB8">
      <w:pPr>
        <w:pStyle w:val="ListBullet"/>
        <w:tabs>
          <w:tab w:val="clear" w:pos="340"/>
          <w:tab w:val="num" w:pos="510"/>
        </w:tabs>
        <w:ind w:left="510"/>
      </w:pPr>
      <w:r>
        <w:t>d</w:t>
      </w:r>
      <w:r w:rsidR="00EC7DB8" w:rsidRPr="00C13B91">
        <w:t>ate of calibration</w:t>
      </w:r>
      <w:r>
        <w:t>.</w:t>
      </w:r>
    </w:p>
    <w:p w14:paraId="44D2D6E8" w14:textId="54FFDE37" w:rsidR="001C5A30" w:rsidRPr="00954D05" w:rsidRDefault="00452F5E" w:rsidP="001C5A30">
      <w:pPr>
        <w:pStyle w:val="Heading2"/>
      </w:pPr>
      <w:bookmarkStart w:id="29" w:name="_Toc460924664"/>
      <w:bookmarkStart w:id="30" w:name="_Toc480839997"/>
      <w:bookmarkStart w:id="31" w:name="_Toc480840059"/>
      <w:bookmarkStart w:id="32" w:name="_Toc480840221"/>
      <w:bookmarkStart w:id="33" w:name="_Toc483565240"/>
      <w:bookmarkStart w:id="34" w:name="_Toc484009117"/>
      <w:bookmarkStart w:id="35" w:name="_Toc57892032"/>
      <w:bookmarkEnd w:id="23"/>
      <w:bookmarkEnd w:id="24"/>
      <w:bookmarkEnd w:id="25"/>
      <w:bookmarkEnd w:id="26"/>
      <w:bookmarkEnd w:id="27"/>
      <w:bookmarkEnd w:id="28"/>
      <w:r>
        <w:t>Surveying (Cadastral Surveys) Regulations 2015</w:t>
      </w:r>
      <w:bookmarkEnd w:id="29"/>
      <w:bookmarkEnd w:id="30"/>
      <w:bookmarkEnd w:id="31"/>
      <w:bookmarkEnd w:id="32"/>
      <w:bookmarkEnd w:id="33"/>
      <w:bookmarkEnd w:id="34"/>
      <w:bookmarkEnd w:id="35"/>
      <w:r w:rsidR="001C5A30" w:rsidRPr="00954D05">
        <w:t xml:space="preserve"> </w:t>
      </w:r>
    </w:p>
    <w:p w14:paraId="2C0086CD" w14:textId="77777777" w:rsidR="00D7060C" w:rsidRPr="00C13B91" w:rsidRDefault="00D7060C" w:rsidP="00D7060C">
      <w:pPr>
        <w:pStyle w:val="BodyText"/>
      </w:pPr>
      <w:r w:rsidRPr="00C13B91">
        <w:t>Regulations 6(1)(a)&amp;(b) require a licensed surveyor to use survey equipment which has been compared to a standard of measurement and ensure that the process and basis of comparison are adequate to obtain the accuracy required under the Surveying (Cadastral Surveys) Regulations 20</w:t>
      </w:r>
      <w:r>
        <w:t>15</w:t>
      </w:r>
      <w:r w:rsidRPr="00C13B91">
        <w:t>.</w:t>
      </w:r>
    </w:p>
    <w:p w14:paraId="2B4033CD" w14:textId="77777777" w:rsidR="00D7060C" w:rsidRPr="00C13B91" w:rsidRDefault="00D7060C" w:rsidP="00D7060C">
      <w:pPr>
        <w:pStyle w:val="BodyText"/>
      </w:pPr>
      <w:r w:rsidRPr="00C13B91">
        <w:t>Regulation 6(2) requires licensed surveyors to retain records of comparisons and make them available for inspection upon request by the Surveyor-General.</w:t>
      </w:r>
    </w:p>
    <w:p w14:paraId="59100455" w14:textId="77777777" w:rsidR="00D7060C" w:rsidRPr="00C13B91" w:rsidRDefault="00D7060C" w:rsidP="00D7060C">
      <w:pPr>
        <w:pStyle w:val="BodyText"/>
      </w:pPr>
      <w:r w:rsidRPr="00C13B91">
        <w:t>Regulation 15(2)(b) stipulates that a licensed surveyor’s report must provide details on the date of calibration of measuring equipment used in the cadastral survey.</w:t>
      </w:r>
    </w:p>
    <w:p w14:paraId="4443E955" w14:textId="735C2401" w:rsidR="001C5A30" w:rsidRPr="00954D05" w:rsidRDefault="007D4A93" w:rsidP="001C5A30">
      <w:pPr>
        <w:pStyle w:val="Heading2"/>
      </w:pPr>
      <w:bookmarkStart w:id="36" w:name="_Toc286018771"/>
      <w:bookmarkStart w:id="37" w:name="_Toc317324555"/>
      <w:bookmarkStart w:id="38" w:name="_Toc484009121"/>
      <w:bookmarkStart w:id="39" w:name="_Toc57892033"/>
      <w:bookmarkEnd w:id="15"/>
      <w:bookmarkEnd w:id="16"/>
      <w:r>
        <w:t>Survey Co-ordination Regulations 2014</w:t>
      </w:r>
      <w:bookmarkEnd w:id="36"/>
      <w:bookmarkEnd w:id="37"/>
      <w:bookmarkEnd w:id="38"/>
      <w:bookmarkEnd w:id="39"/>
    </w:p>
    <w:p w14:paraId="10CC4996" w14:textId="77777777" w:rsidR="0063507D" w:rsidRPr="00C13B91" w:rsidRDefault="0063507D" w:rsidP="0063507D">
      <w:pPr>
        <w:pStyle w:val="BodyText"/>
      </w:pPr>
      <w:bookmarkStart w:id="40" w:name="_Toc286018772"/>
      <w:bookmarkStart w:id="41" w:name="_Toc317324556"/>
      <w:bookmarkStart w:id="42" w:name="_Toc484009122"/>
      <w:r w:rsidRPr="00C13B91">
        <w:t>Regulation 13 of the Survey Co-ordination Regulations 2014 requires surveyors to use and maintain survey equipment that has been compared to a standard of measurement. The units of measurement are specified in Regulation 12(a)(i) and levels of precision to be achieved are set out in Regulation 12(b)</w:t>
      </w:r>
      <w:r>
        <w:t>.</w:t>
      </w:r>
    </w:p>
    <w:p w14:paraId="082FBFBF" w14:textId="77777777" w:rsidR="0063507D" w:rsidRPr="00C13B91" w:rsidRDefault="0063507D" w:rsidP="0063507D">
      <w:pPr>
        <w:pStyle w:val="BodyText"/>
      </w:pPr>
      <w:r w:rsidRPr="00C13B91">
        <w:t>It is considered that the requirements of the Surveying (Cadastral Surveys) Regulations 20</w:t>
      </w:r>
      <w:r>
        <w:t>15</w:t>
      </w:r>
      <w:r w:rsidRPr="00C13B91">
        <w:t xml:space="preserve"> and the Survey Co-ordination Regulations 2014 are satisfied for EDM if points (a) to (d) in section 2.7 are performed.</w:t>
      </w:r>
    </w:p>
    <w:p w14:paraId="4FCFD31D" w14:textId="6AA6D02C" w:rsidR="001C5A30" w:rsidRDefault="0063507D" w:rsidP="001C5A30">
      <w:pPr>
        <w:pStyle w:val="Heading1TopofPage"/>
      </w:pPr>
      <w:bookmarkStart w:id="43" w:name="_Toc483581376"/>
      <w:bookmarkStart w:id="44" w:name="_Toc483582959"/>
      <w:bookmarkStart w:id="45" w:name="_Toc484009125"/>
      <w:bookmarkStart w:id="46" w:name="_Toc57892034"/>
      <w:bookmarkEnd w:id="40"/>
      <w:bookmarkEnd w:id="41"/>
      <w:bookmarkEnd w:id="42"/>
      <w:r>
        <w:lastRenderedPageBreak/>
        <w:t>The theory of EDM calibration</w:t>
      </w:r>
      <w:bookmarkEnd w:id="43"/>
      <w:bookmarkEnd w:id="44"/>
      <w:bookmarkEnd w:id="45"/>
      <w:bookmarkEnd w:id="46"/>
    </w:p>
    <w:p w14:paraId="720C1AE3" w14:textId="1E118CB9" w:rsidR="00865F54" w:rsidRPr="00C13B91" w:rsidRDefault="00865F54" w:rsidP="00865F54">
      <w:pPr>
        <w:pStyle w:val="BodyText"/>
      </w:pPr>
      <w:r w:rsidRPr="00C13B91">
        <w:t xml:space="preserve">EDM calibration is performed </w:t>
      </w:r>
      <w:bookmarkStart w:id="47" w:name="_GoBack"/>
      <w:bookmarkEnd w:id="47"/>
      <w:r w:rsidRPr="00C13B91">
        <w:t xml:space="preserve">to determine the instrument errors. The instrument errors can be used to monitor the performance of the EDM over time and if significant, should be applied to measurements taken subsequent to the calibration. </w:t>
      </w:r>
    </w:p>
    <w:p w14:paraId="55706761" w14:textId="55ADC54D" w:rsidR="00865F54" w:rsidRPr="00C13B91" w:rsidRDefault="00865F54" w:rsidP="00865F54">
      <w:pPr>
        <w:pStyle w:val="BodyText"/>
      </w:pPr>
      <w:r w:rsidRPr="00C13B91">
        <w:t>If the calibration is performed over a certified baseline to a prescribed level of precision, the EDM is</w:t>
      </w:r>
      <w:r w:rsidR="00DE6FEC">
        <w:t xml:space="preserve"> </w:t>
      </w:r>
      <w:r w:rsidRPr="00C13B91">
        <w:t>considered to be standardised.</w:t>
      </w:r>
    </w:p>
    <w:p w14:paraId="72E2E97B" w14:textId="320EF280" w:rsidR="001C5A30" w:rsidRPr="00954D05" w:rsidRDefault="0046345D" w:rsidP="001C5A30">
      <w:pPr>
        <w:pStyle w:val="Heading2"/>
      </w:pPr>
      <w:bookmarkStart w:id="48" w:name="_Toc484009126"/>
      <w:bookmarkStart w:id="49" w:name="_Toc57892035"/>
      <w:r>
        <w:t>Instrument errors</w:t>
      </w:r>
      <w:bookmarkEnd w:id="48"/>
      <w:bookmarkEnd w:id="49"/>
    </w:p>
    <w:p w14:paraId="08D82CF0" w14:textId="32218A0B" w:rsidR="0046345D" w:rsidRPr="00954D05" w:rsidRDefault="00601173" w:rsidP="0046345D">
      <w:pPr>
        <w:pStyle w:val="Heading3"/>
      </w:pPr>
      <w:bookmarkStart w:id="50" w:name="_Toc57892036"/>
      <w:r>
        <w:t>Additive constant (correction for zero index error)</w:t>
      </w:r>
      <w:bookmarkEnd w:id="50"/>
    </w:p>
    <w:p w14:paraId="5CFC1590" w14:textId="77777777" w:rsidR="00C873CF" w:rsidRPr="00C13B91" w:rsidRDefault="00C873CF" w:rsidP="00C873CF">
      <w:pPr>
        <w:pStyle w:val="BodyText"/>
      </w:pPr>
      <w:r w:rsidRPr="00C13B91">
        <w:t>All distances measured by a particular EDM/reflector combination are subject to a constant error. It is caused by three factors:</w:t>
      </w:r>
    </w:p>
    <w:p w14:paraId="4DD42F38" w14:textId="77777777" w:rsidR="00C873CF" w:rsidRPr="00C13B91" w:rsidRDefault="00C873CF" w:rsidP="00C873CF">
      <w:pPr>
        <w:pStyle w:val="BodyText"/>
      </w:pPr>
      <w:r w:rsidRPr="00C13B91">
        <w:tab/>
        <w:t>(a)</w:t>
      </w:r>
      <w:r w:rsidRPr="00C13B91">
        <w:tab/>
        <w:t>electrical delays, geometric detours, and eccentricities in the EDM,</w:t>
      </w:r>
    </w:p>
    <w:p w14:paraId="6024657D" w14:textId="77777777" w:rsidR="00C873CF" w:rsidRPr="00C13B91" w:rsidRDefault="00C873CF" w:rsidP="00C873CF">
      <w:pPr>
        <w:pStyle w:val="BodyText"/>
      </w:pPr>
      <w:r w:rsidRPr="00C13B91">
        <w:tab/>
        <w:t>(b)</w:t>
      </w:r>
      <w:r w:rsidRPr="00C13B91">
        <w:tab/>
        <w:t>differences between the electronic centre and the mechanical centre of the EDM,</w:t>
      </w:r>
    </w:p>
    <w:p w14:paraId="6F5646B2" w14:textId="77777777" w:rsidR="00C873CF" w:rsidRPr="00C13B91" w:rsidRDefault="00C873CF" w:rsidP="00C873CF">
      <w:pPr>
        <w:pStyle w:val="BodyText"/>
      </w:pPr>
      <w:r w:rsidRPr="00C13B91">
        <w:tab/>
        <w:t>(c)</w:t>
      </w:r>
      <w:r w:rsidRPr="00C13B91">
        <w:tab/>
        <w:t>differences between the optical and mechanical centres of the reflector.</w:t>
      </w:r>
    </w:p>
    <w:p w14:paraId="5BE31625" w14:textId="77777777" w:rsidR="00C873CF" w:rsidRPr="00C13B91" w:rsidRDefault="00C873CF" w:rsidP="00C873CF">
      <w:pPr>
        <w:pStyle w:val="BodyText"/>
      </w:pPr>
      <w:r w:rsidRPr="00C13B91">
        <w:t>The additive constant or zero/index correction is added to measured distances to correct for these differences.</w:t>
      </w:r>
    </w:p>
    <w:p w14:paraId="31D57078" w14:textId="77777777" w:rsidR="00C873CF" w:rsidRPr="00C13B91" w:rsidRDefault="00C873CF" w:rsidP="00C873CF">
      <w:pPr>
        <w:pStyle w:val="BodyText"/>
      </w:pPr>
      <w:r w:rsidRPr="00C13B91">
        <w:t>Note: that this error may vary with changes of reflector, after jolts, with different instrument mountings and after service.</w:t>
      </w:r>
    </w:p>
    <w:p w14:paraId="344EDC9F" w14:textId="199865F2" w:rsidR="0046345D" w:rsidRPr="00954D05" w:rsidRDefault="00C873CF" w:rsidP="0046345D">
      <w:pPr>
        <w:pStyle w:val="Heading3"/>
      </w:pPr>
      <w:bookmarkStart w:id="51" w:name="_Toc57892037"/>
      <w:r>
        <w:t>Scale error</w:t>
      </w:r>
      <w:bookmarkEnd w:id="51"/>
    </w:p>
    <w:p w14:paraId="58C8E2CF" w14:textId="77777777" w:rsidR="002C0575" w:rsidRPr="00C13B91" w:rsidRDefault="002C0575" w:rsidP="002C0575">
      <w:pPr>
        <w:pStyle w:val="BodyText"/>
      </w:pPr>
      <w:r w:rsidRPr="00C13B91">
        <w:t>The scale error describes errors that are linearly proportional to the length of line measured. These can arise from:</w:t>
      </w:r>
    </w:p>
    <w:p w14:paraId="2DB20B9F" w14:textId="77777777" w:rsidR="002C0575" w:rsidRPr="00C13B91" w:rsidRDefault="002C0575" w:rsidP="002C0575">
      <w:pPr>
        <w:pStyle w:val="BodyText"/>
      </w:pPr>
      <w:r w:rsidRPr="00C13B91">
        <w:tab/>
        <w:t>(a)</w:t>
      </w:r>
      <w:r w:rsidRPr="00C13B91">
        <w:tab/>
        <w:t>variations in the modulation frequency of the EDM,</w:t>
      </w:r>
    </w:p>
    <w:p w14:paraId="2274A63C" w14:textId="77777777" w:rsidR="002C0575" w:rsidRPr="00C13B91" w:rsidRDefault="002C0575" w:rsidP="002C0575">
      <w:pPr>
        <w:pStyle w:val="BodyText"/>
        <w:ind w:left="1134" w:hanging="567"/>
      </w:pPr>
      <w:r w:rsidRPr="00C13B91">
        <w:t>(b)</w:t>
      </w:r>
      <w:r w:rsidRPr="00C13B91">
        <w:tab/>
        <w:t>non-homogeneous emission/reception patterns from the emitting and receiving diodes (phase inhomogeneities),</w:t>
      </w:r>
    </w:p>
    <w:p w14:paraId="701A0C9B" w14:textId="77777777" w:rsidR="002C0575" w:rsidRPr="00C13B91" w:rsidRDefault="002C0575" w:rsidP="002C0575">
      <w:pPr>
        <w:pStyle w:val="BodyText"/>
        <w:ind w:firstLine="567"/>
      </w:pPr>
      <w:r w:rsidRPr="00C13B91">
        <w:t>(c)</w:t>
      </w:r>
      <w:r w:rsidRPr="00C13B91">
        <w:tab/>
        <w:t>unmodelled variations in atmospheric conditions which affect the velocity of propagation</w:t>
      </w:r>
    </w:p>
    <w:p w14:paraId="32629B15" w14:textId="77777777" w:rsidR="002C0575" w:rsidRPr="00C13B91" w:rsidRDefault="002C0575" w:rsidP="002C0575">
      <w:pPr>
        <w:pStyle w:val="BodyText"/>
        <w:ind w:left="1134" w:hanging="567"/>
      </w:pPr>
      <w:r w:rsidRPr="00C13B91">
        <w:t>(d)</w:t>
      </w:r>
      <w:r w:rsidRPr="00C13B91">
        <w:tab/>
        <w:t>errors in the collection and use of atmospheric data. This includes the use of uncalibrated thermometers/barometers, not taking atmospheric measurements in the shade and the incorrect entry of the atmospheric correction into the EDM.</w:t>
      </w:r>
    </w:p>
    <w:p w14:paraId="65B86373" w14:textId="48030013" w:rsidR="0046345D" w:rsidRPr="00954D05" w:rsidRDefault="00452E12" w:rsidP="0046345D">
      <w:pPr>
        <w:pStyle w:val="Heading3"/>
      </w:pPr>
      <w:bookmarkStart w:id="52" w:name="_Toc57892038"/>
      <w:r>
        <w:t>Cyclic error (short periodic error)</w:t>
      </w:r>
      <w:bookmarkEnd w:id="52"/>
    </w:p>
    <w:p w14:paraId="6154ED4E" w14:textId="77777777" w:rsidR="00AA4562" w:rsidRPr="00C13B91" w:rsidRDefault="00AA4562" w:rsidP="00AA4562">
      <w:pPr>
        <w:pStyle w:val="BodyText"/>
      </w:pPr>
      <w:r w:rsidRPr="00C13B91">
        <w:t>Cyclic error is a function of the internal phase measurement of an EDM. Error in the internal phase measurement is caused by unwanted feed through the transmitted signal onto the received signal.</w:t>
      </w:r>
    </w:p>
    <w:p w14:paraId="1220A188" w14:textId="0B4D034D" w:rsidR="00AA4562" w:rsidRPr="00C13B91" w:rsidRDefault="00AA4562" w:rsidP="00AA4562">
      <w:pPr>
        <w:pStyle w:val="BodyText"/>
      </w:pPr>
      <w:r w:rsidRPr="00C13B91">
        <w:t>Cyclic error is usually sinusoidal in nature with a wavelength equal to the unit length of the EDM. The unit length is the scale on which the EDM measures the distance and is derived from the fine measuring frequency. Unit length is equal to one half of the modulation wavelength of an EDM (Rueger 1980).</w:t>
      </w:r>
    </w:p>
    <w:p w14:paraId="08E189DE" w14:textId="77777777" w:rsidR="00AA4562" w:rsidRPr="00C13B91" w:rsidRDefault="00AA4562" w:rsidP="00AA4562">
      <w:pPr>
        <w:pStyle w:val="BodyText"/>
      </w:pPr>
      <w:r w:rsidRPr="00C13B91">
        <w:t>As cyclic error repeats itself for every unit length contained within a measured distance, its sign and magnitude varies depending on the length measured. The magnitude of the error could be in the order of 5mm to 10mm; however, in modern EDM it is usually less than 2mm (negligible). Cyclic error can increase in magnitude as the components of an EDM age.</w:t>
      </w:r>
    </w:p>
    <w:p w14:paraId="6268CF79" w14:textId="4C79681E" w:rsidR="0046345D" w:rsidRDefault="0046345D" w:rsidP="001C5A30">
      <w:pPr>
        <w:pStyle w:val="BodyText"/>
      </w:pPr>
    </w:p>
    <w:p w14:paraId="303007D1" w14:textId="393EA7DC" w:rsidR="001C5A30" w:rsidRPr="00954D05" w:rsidRDefault="00AA4562" w:rsidP="001C5A30">
      <w:pPr>
        <w:pStyle w:val="Heading2"/>
      </w:pPr>
      <w:bookmarkStart w:id="53" w:name="_Toc57892039"/>
      <w:r>
        <w:t>Baseline design</w:t>
      </w:r>
      <w:bookmarkEnd w:id="53"/>
    </w:p>
    <w:p w14:paraId="61FDD060" w14:textId="691A1276" w:rsidR="008E6435" w:rsidRPr="00C13B91" w:rsidRDefault="008E6435" w:rsidP="008E6435">
      <w:pPr>
        <w:pStyle w:val="BodyText"/>
      </w:pPr>
      <w:r w:rsidRPr="00C13B91">
        <w:t xml:space="preserve">EDM </w:t>
      </w:r>
      <w:r>
        <w:t xml:space="preserve">instruments </w:t>
      </w:r>
      <w:r w:rsidRPr="00C13B91">
        <w:t>can be calibrated by measuring a combination of distances on a baseline. An important feature of baseline design is to enable the determination of all instrument errors to an appropriate level of precision. Three types of baselines are use</w:t>
      </w:r>
      <w:r w:rsidR="009338E6">
        <w:t>d</w:t>
      </w:r>
      <w:r w:rsidRPr="00C13B91">
        <w:t xml:space="preserve"> in Australia. The difference between their designs lies in the associated methodology used to determine cyclic error, and the observation procedures applicable to each one.</w:t>
      </w:r>
    </w:p>
    <w:p w14:paraId="612FE37E" w14:textId="77777777" w:rsidR="008E6435" w:rsidRPr="00C13B91" w:rsidRDefault="008E6435" w:rsidP="008E6435">
      <w:pPr>
        <w:pStyle w:val="BodyText"/>
      </w:pPr>
      <w:r w:rsidRPr="00C13B91">
        <w:lastRenderedPageBreak/>
        <w:t>In general, calibration measurements over short distances assist in the determination of the additive constant while longer distances help determine scale error. One objective of the design is to ensure that the additive constant and scale error are determined independently of any cyclic error contributions. However, it is not possible to solve for a scale error unless the inter-pillar distances for the baseline are known. Only prescribed EDM are used to determine these distances and hence control scale.</w:t>
      </w:r>
    </w:p>
    <w:p w14:paraId="053732D7" w14:textId="77777777" w:rsidR="008E6435" w:rsidRPr="00C13B91" w:rsidRDefault="008E6435" w:rsidP="008E6435">
      <w:pPr>
        <w:pStyle w:val="BodyText"/>
      </w:pPr>
      <w:r w:rsidRPr="00C13B91">
        <w:t>The certified baselines in Victoria consist of</w:t>
      </w:r>
      <w:r>
        <w:t xml:space="preserve"> </w:t>
      </w:r>
      <w:r w:rsidRPr="00C13B91">
        <w:t>Sprent/Zwart (Hobart) baseline design, Schwendener design and custom designs intended to accommodate the mass of EDM unit lengths in use. The Bendigo baseline has been modified to include an additional pillar at a chainage of 5m. This enables the Sprent/Zwart method of calibration to be employed at this baseline.</w:t>
      </w:r>
    </w:p>
    <w:p w14:paraId="31A62252" w14:textId="3305DAD6" w:rsidR="008E6435" w:rsidRPr="00C13B91" w:rsidRDefault="008E6435" w:rsidP="008E6435">
      <w:pPr>
        <w:pStyle w:val="BodyText"/>
      </w:pPr>
      <w:r w:rsidRPr="00C13B91">
        <w:t xml:space="preserve">The original Sprent/Zwart design has been altered in Victoria by slightly changing the pillar locations so that the additive constant is determined with greater precision., </w:t>
      </w:r>
      <w:r w:rsidR="009338E6">
        <w:t>C</w:t>
      </w:r>
      <w:r w:rsidRPr="00C13B91">
        <w:t>alibrations using this design are marginally less precise than other baseline designs. The great advantage of the Sprent/Zwart method is its ease of use, and this unquestionably offsets the slightly lower precision.</w:t>
      </w:r>
    </w:p>
    <w:p w14:paraId="4D7F70D1" w14:textId="02A91A70" w:rsidR="008E6435" w:rsidRPr="00C13B91" w:rsidRDefault="008E6435" w:rsidP="008E6435">
      <w:pPr>
        <w:pStyle w:val="BodyText"/>
      </w:pPr>
      <w:r w:rsidRPr="00C13B91">
        <w:t xml:space="preserve">The additive constant and scale error </w:t>
      </w:r>
      <w:r w:rsidR="009338E6">
        <w:t>can</w:t>
      </w:r>
      <w:r w:rsidRPr="00C13B91">
        <w:t xml:space="preserve"> be determined independent of cyclic error on Sprent/Zwart baselines because their design has the effect of cancelling out cyclic error. If pairs of measurements are taken from pillars separated by half the unit length of the EDM, the cyclic error affecting each pair will be equal in magnitude and opposite in sign. An analysis, which treats the measurements as pairs, can eliminate the effect of cyclic error.</w:t>
      </w:r>
    </w:p>
    <w:p w14:paraId="2D17D147" w14:textId="77777777" w:rsidR="008E6435" w:rsidRPr="00C13B91" w:rsidRDefault="008E6435" w:rsidP="008E6435">
      <w:pPr>
        <w:pStyle w:val="BodyText"/>
      </w:pPr>
      <w:r w:rsidRPr="00C13B91">
        <w:t>All but two of the certified baselines in Victoria have instrument pillars at chainages of 0m, 5m and 10m, enabling the Sprent/Zwart method of calibration to be used for EDM with unit lengths of 10m and 20m. The Bendigo and Geelong baselines are the exception with instrument pillars at chainages of 0m and 5m, making it suitable for EDM with a unit length of 10m.</w:t>
      </w:r>
    </w:p>
    <w:p w14:paraId="05C451FC" w14:textId="756C6C8B" w:rsidR="008E6435" w:rsidRPr="00C13B91" w:rsidRDefault="008E6435" w:rsidP="008E6435">
      <w:pPr>
        <w:pStyle w:val="BodyText"/>
      </w:pPr>
      <w:r w:rsidRPr="00C13B91">
        <w:t>A list of common EDM and their associated unit length are provided on the Surveyor-General</w:t>
      </w:r>
      <w:r>
        <w:t xml:space="preserve"> Victoria</w:t>
      </w:r>
      <w:r w:rsidRPr="00C13B91">
        <w:t xml:space="preserve"> </w:t>
      </w:r>
      <w:hyperlink r:id="rId45" w:history="1">
        <w:r w:rsidR="000235CB">
          <w:rPr>
            <w:rStyle w:val="Hyperlink"/>
          </w:rPr>
          <w:t>Equipment calibration services (land.vic.gov.au)</w:t>
        </w:r>
      </w:hyperlink>
      <w:r w:rsidR="000235CB">
        <w:t xml:space="preserve"> </w:t>
      </w:r>
      <w:r w:rsidRPr="00C13B91">
        <w:t>website. The lists show that in addition to 10m and 20m, there are EDM with unit lengths of 2m, 3m, 5m, 30m and 33m. Due to the difficulties with computing cyclic error, a slightly different calibration procedure is recommended for EDM with unit lengths other than 10m or 20m, details of which are given in Chapter 4.</w:t>
      </w:r>
    </w:p>
    <w:p w14:paraId="5789E512" w14:textId="77777777" w:rsidR="008E6435" w:rsidRPr="00C13B91" w:rsidRDefault="008E6435" w:rsidP="008E6435">
      <w:pPr>
        <w:pStyle w:val="BodyText"/>
      </w:pPr>
      <w:r w:rsidRPr="00C13B91">
        <w:t xml:space="preserve">The procedures recommended in this handbook are designed to specifically meet the requirements of legal surveys, and Rueger (1985) shows that the Sprent/Zwart method of taking measurements from 2 pillars separated by half the unit length is easily capable of satisfying Recommendation No. 8 of the </w:t>
      </w:r>
      <w:r>
        <w:t>NMI (formally NSC).</w:t>
      </w:r>
    </w:p>
    <w:p w14:paraId="6025CA0A" w14:textId="77777777" w:rsidR="008E6435" w:rsidRPr="00C13B91" w:rsidRDefault="008E6435" w:rsidP="008E6435">
      <w:pPr>
        <w:pStyle w:val="BodyText"/>
      </w:pPr>
      <w:r w:rsidRPr="00C13B91">
        <w:t>Calibrations of a higher precision can be achieved by occupying all pillars and measuring all combinations of distances on a baseline.</w:t>
      </w:r>
    </w:p>
    <w:p w14:paraId="6CC55ED6" w14:textId="77777777" w:rsidR="001C5A30" w:rsidRDefault="001C5A30" w:rsidP="001C5A30">
      <w:pPr>
        <w:pStyle w:val="BodyText"/>
        <w:rPr>
          <w:b/>
        </w:rPr>
      </w:pPr>
    </w:p>
    <w:p w14:paraId="655B9FEA" w14:textId="77777777" w:rsidR="00B81833" w:rsidRDefault="003D03EE" w:rsidP="001C5A30">
      <w:pPr>
        <w:pStyle w:val="Heading2"/>
      </w:pPr>
      <w:bookmarkStart w:id="54" w:name="_Toc57892040"/>
      <w:r>
        <w:t>Pillars</w:t>
      </w:r>
      <w:bookmarkEnd w:id="54"/>
    </w:p>
    <w:p w14:paraId="0712B040" w14:textId="77777777" w:rsidR="00E32970" w:rsidRPr="00C13B91" w:rsidRDefault="00E32970" w:rsidP="00E32970">
      <w:pPr>
        <w:pStyle w:val="BodyText"/>
      </w:pPr>
      <w:r w:rsidRPr="00C13B91">
        <w:t>The baselines available for calibration and standardisation in Victoria have specially constructed pillars for the stations. The reasons for this are that:</w:t>
      </w:r>
    </w:p>
    <w:p w14:paraId="73002B5D" w14:textId="77777777" w:rsidR="00E32970" w:rsidRPr="00C13B91" w:rsidRDefault="00E32970" w:rsidP="00E32970">
      <w:pPr>
        <w:pStyle w:val="BodyText"/>
      </w:pPr>
      <w:r w:rsidRPr="00C13B91">
        <w:tab/>
        <w:t>(a)</w:t>
      </w:r>
      <w:r w:rsidRPr="00C13B91">
        <w:tab/>
        <w:t>forced centring is essential to eliminate setting-up errors</w:t>
      </w:r>
    </w:p>
    <w:p w14:paraId="688C7DC0" w14:textId="77777777" w:rsidR="00E32970" w:rsidRPr="00C13B91" w:rsidRDefault="00E32970" w:rsidP="00E32970">
      <w:pPr>
        <w:pStyle w:val="BodyText"/>
      </w:pPr>
      <w:r w:rsidRPr="00C13B91">
        <w:tab/>
        <w:t>(b)</w:t>
      </w:r>
      <w:r w:rsidRPr="00C13B91">
        <w:tab/>
        <w:t>the speed and ease of the calibration procedure is enhanced</w:t>
      </w:r>
    </w:p>
    <w:p w14:paraId="70C12F66" w14:textId="77777777" w:rsidR="00E32970" w:rsidRPr="00C13B91" w:rsidRDefault="00E32970" w:rsidP="00E32970">
      <w:pPr>
        <w:pStyle w:val="BodyText"/>
      </w:pPr>
      <w:r w:rsidRPr="00C13B91">
        <w:tab/>
        <w:t>(c)</w:t>
      </w:r>
      <w:r w:rsidRPr="00C13B91">
        <w:tab/>
        <w:t>a precision EDM is able to be used to its full capacity</w:t>
      </w:r>
    </w:p>
    <w:p w14:paraId="3E445789" w14:textId="77777777" w:rsidR="00E32970" w:rsidRPr="00C13B91" w:rsidRDefault="00E32970" w:rsidP="00E32970">
      <w:pPr>
        <w:pStyle w:val="BodyText"/>
      </w:pPr>
      <w:r w:rsidRPr="00C13B91">
        <w:tab/>
        <w:t>(d)</w:t>
      </w:r>
      <w:r w:rsidRPr="00C13B91">
        <w:tab/>
        <w:t>constant instrument heights are obtained.</w:t>
      </w:r>
    </w:p>
    <w:p w14:paraId="5EDF09CB" w14:textId="77777777" w:rsidR="00E32970" w:rsidRPr="00C13B91" w:rsidRDefault="00E32970" w:rsidP="00E32970">
      <w:pPr>
        <w:pStyle w:val="BodyText"/>
      </w:pPr>
      <w:r w:rsidRPr="00C13B91">
        <w:t>Calibration techniques assume that there is no pillar movement between the time when the baseline is certified and when the user calibrates the EDM. Unfortunately, pillars do demonstrate seasonal movement; although, in most cases the movement is too small to have any significant effect.</w:t>
      </w:r>
    </w:p>
    <w:p w14:paraId="2D87A795" w14:textId="77777777" w:rsidR="00E32970" w:rsidRPr="00C13B91" w:rsidRDefault="00E32970" w:rsidP="00E32970">
      <w:pPr>
        <w:pStyle w:val="BodyText"/>
      </w:pPr>
      <w:r w:rsidRPr="00C13B91">
        <w:t>Baseline stability is closely monitored to ensure that calibrations can be performed to the required precision. If it is suspected that pillar movement has occurred, it should be reported to the Geode</w:t>
      </w:r>
      <w:r>
        <w:t xml:space="preserve">sy </w:t>
      </w:r>
      <w:r w:rsidRPr="00C13B91">
        <w:t xml:space="preserve">section </w:t>
      </w:r>
      <w:r>
        <w:t>within Surveyor-General Victoria</w:t>
      </w:r>
      <w:r w:rsidRPr="00C13B91">
        <w:t xml:space="preserve"> for immediate action and resolution.</w:t>
      </w:r>
    </w:p>
    <w:p w14:paraId="417033F8" w14:textId="3C2EAACF" w:rsidR="00E32970" w:rsidRPr="00E32970" w:rsidRDefault="00E32970" w:rsidP="00E32970">
      <w:pPr>
        <w:pStyle w:val="BodyText"/>
        <w:rPr>
          <w:lang w:eastAsia="en-AU"/>
        </w:rPr>
        <w:sectPr w:rsidR="00E32970" w:rsidRPr="00E32970" w:rsidSect="001C5A30">
          <w:headerReference w:type="even" r:id="rId46"/>
          <w:headerReference w:type="default" r:id="rId47"/>
          <w:footerReference w:type="even" r:id="rId48"/>
          <w:footerReference w:type="default" r:id="rId49"/>
          <w:headerReference w:type="first" r:id="rId50"/>
          <w:footerReference w:type="first" r:id="rId51"/>
          <w:pgSz w:w="11907" w:h="16840" w:code="9"/>
          <w:pgMar w:top="1134" w:right="1134" w:bottom="1134" w:left="1134" w:header="283" w:footer="283" w:gutter="0"/>
          <w:cols w:space="720"/>
          <w:docGrid w:linePitch="360"/>
        </w:sectPr>
      </w:pPr>
    </w:p>
    <w:p w14:paraId="08867B34" w14:textId="3A81F62D" w:rsidR="001C5A30" w:rsidRPr="00954D05" w:rsidRDefault="00E32970" w:rsidP="001C5A30">
      <w:pPr>
        <w:pStyle w:val="Heading1TopofPage"/>
      </w:pPr>
      <w:bookmarkStart w:id="55" w:name="_Toc484009129"/>
      <w:bookmarkStart w:id="56" w:name="_Toc57892041"/>
      <w:r>
        <w:lastRenderedPageBreak/>
        <w:t>Recommended observing procedure</w:t>
      </w:r>
      <w:bookmarkEnd w:id="55"/>
      <w:bookmarkEnd w:id="56"/>
    </w:p>
    <w:p w14:paraId="1DCFB214" w14:textId="2B116875" w:rsidR="008A4A15" w:rsidRPr="00C13B91" w:rsidRDefault="008A4A15" w:rsidP="008A4A15">
      <w:pPr>
        <w:pStyle w:val="BodyText"/>
      </w:pPr>
      <w:bookmarkStart w:id="57" w:name="_Toc483581377"/>
      <w:bookmarkStart w:id="58" w:name="_Toc483582960"/>
      <w:bookmarkStart w:id="59" w:name="_Toc484009130"/>
      <w:r w:rsidRPr="00C13B91">
        <w:t>Surveyor-General</w:t>
      </w:r>
      <w:r>
        <w:t xml:space="preserve"> Victoria</w:t>
      </w:r>
      <w:r w:rsidRPr="00C13B91">
        <w:t xml:space="preserve"> as </w:t>
      </w:r>
      <w:r>
        <w:t>a</w:t>
      </w:r>
      <w:r w:rsidRPr="00C13B91">
        <w:t xml:space="preserve"> verifying authority has the responsibility for having certain pillared baselines measured by an EDM prescribed by the NMI. This means</w:t>
      </w:r>
      <w:r w:rsidR="00C26756">
        <w:t xml:space="preserve"> SGV</w:t>
      </w:r>
      <w:r w:rsidRPr="00C13B91">
        <w:t xml:space="preserve"> is able to issue Regulation 13 certificates for these baselines, certifying them as subsidiary standards of length.</w:t>
      </w:r>
    </w:p>
    <w:p w14:paraId="43EF6F53" w14:textId="77777777" w:rsidR="008A4A15" w:rsidRPr="00C13B91" w:rsidRDefault="008A4A15" w:rsidP="008A4A15">
      <w:pPr>
        <w:pStyle w:val="BodyText"/>
      </w:pPr>
      <w:r w:rsidRPr="00C13B91">
        <w:t xml:space="preserve">Each baseline is </w:t>
      </w:r>
      <w:r>
        <w:t>associated with a controlling</w:t>
      </w:r>
      <w:r w:rsidRPr="00C13B91">
        <w:t xml:space="preserve"> office, which </w:t>
      </w:r>
      <w:r>
        <w:t xml:space="preserve">host support equipment including </w:t>
      </w:r>
      <w:r w:rsidRPr="00C13B91">
        <w:t>umbrella</w:t>
      </w:r>
      <w:r>
        <w:t>s</w:t>
      </w:r>
      <w:r w:rsidRPr="00C13B91">
        <w:t>, pillar-cap key and standard thermometer and barometer required for the calibration. Note that all baseline pillars are fitted with 5/8" BSW threads for mounting purposes.</w:t>
      </w:r>
    </w:p>
    <w:p w14:paraId="538E969F" w14:textId="744529B3" w:rsidR="008A4A15" w:rsidRDefault="008A4A15" w:rsidP="008A4A15">
      <w:pPr>
        <w:pStyle w:val="BodyText"/>
      </w:pPr>
      <w:r w:rsidRPr="00C13B91">
        <w:t>Baseline locations, access details and pillar layouts, together with addresses and telephone numbers of the controlling offices, can be found later in this chapter.</w:t>
      </w:r>
    </w:p>
    <w:p w14:paraId="4E60EFFF" w14:textId="70892896" w:rsidR="008A4A15" w:rsidRDefault="008A4A15" w:rsidP="008A4A15">
      <w:pPr>
        <w:pStyle w:val="Heading2"/>
      </w:pPr>
      <w:bookmarkStart w:id="60" w:name="_Toc57892042"/>
      <w:r>
        <w:t>General procedures</w:t>
      </w:r>
      <w:bookmarkEnd w:id="60"/>
    </w:p>
    <w:p w14:paraId="6CA4C0CE" w14:textId="45E5513F" w:rsidR="007672F2" w:rsidRPr="00954D05" w:rsidRDefault="00546EA6" w:rsidP="007672F2">
      <w:pPr>
        <w:pStyle w:val="Heading3"/>
      </w:pPr>
      <w:bookmarkStart w:id="61" w:name="_Toc57892043"/>
      <w:r>
        <w:t>Booking sheets</w:t>
      </w:r>
      <w:bookmarkEnd w:id="61"/>
    </w:p>
    <w:p w14:paraId="58E6F80E" w14:textId="08F91A3C" w:rsidR="008A4A15" w:rsidRDefault="00546EA6" w:rsidP="008A4A15">
      <w:pPr>
        <w:pStyle w:val="BodyText"/>
      </w:pPr>
      <w:r w:rsidRPr="00C13B91">
        <w:t xml:space="preserve">Calibration data may only be recorded on official booking sheets provided by Land </w:t>
      </w:r>
      <w:r>
        <w:t xml:space="preserve">Use </w:t>
      </w:r>
      <w:r w:rsidRPr="00C13B91">
        <w:t xml:space="preserve">Victoria. All details must be recorded and booking sheets must be signed and dated. Measurements shall be recorded in units of metres (distance), degrees Celsius (temperature) and millibars (pressure). Controlling offices may have small quantities of booking sheets available, however it is preferred that baseline users have their own copies for use. Sample booking sheets are included in the Appendices. In addition, the booking sheet may be downloaded from the </w:t>
      </w:r>
      <w:hyperlink r:id="rId52" w:history="1">
        <w:r w:rsidR="00901CD4">
          <w:rPr>
            <w:rStyle w:val="Hyperlink"/>
          </w:rPr>
          <w:t>Equipment calibration services (land.vic.gov.au)</w:t>
        </w:r>
      </w:hyperlink>
      <w:r w:rsidR="002E019A">
        <w:t xml:space="preserve"> </w:t>
      </w:r>
      <w:r w:rsidRPr="00C13B91">
        <w:t>website</w:t>
      </w:r>
      <w:r w:rsidR="00F2761D">
        <w:t>.</w:t>
      </w:r>
      <w:r w:rsidRPr="00C13B91">
        <w:t xml:space="preserve"> </w:t>
      </w:r>
    </w:p>
    <w:p w14:paraId="3D313EF9" w14:textId="349BCEA8" w:rsidR="00546EA6" w:rsidRPr="00954D05" w:rsidRDefault="00546EA6" w:rsidP="00546EA6">
      <w:pPr>
        <w:pStyle w:val="Heading3"/>
      </w:pPr>
      <w:bookmarkStart w:id="62" w:name="_Toc57892044"/>
      <w:r>
        <w:t>Set up and shade</w:t>
      </w:r>
      <w:bookmarkEnd w:id="62"/>
    </w:p>
    <w:p w14:paraId="59EBE940" w14:textId="77777777" w:rsidR="009D16C3" w:rsidRPr="00C13B91" w:rsidRDefault="009D16C3" w:rsidP="009D16C3">
      <w:pPr>
        <w:pStyle w:val="BodyText"/>
      </w:pPr>
      <w:r w:rsidRPr="00C13B91">
        <w:t>Initially, set up the EDM on pillar 1. The instrument must be shaded by an umbrella at all times during the calibration. At no time should it be put in its box or left in the sun. It must be switched on and allowed to run, in the shade, for at least 15 minutes before measurements commence.</w:t>
      </w:r>
    </w:p>
    <w:p w14:paraId="1F8CA95F" w14:textId="538EF87B" w:rsidR="009D16C3" w:rsidRPr="00954D05" w:rsidRDefault="005C3442" w:rsidP="009D16C3">
      <w:pPr>
        <w:pStyle w:val="Heading3"/>
      </w:pPr>
      <w:bookmarkStart w:id="63" w:name="_Toc57892045"/>
      <w:r>
        <w:t>Atmospheric correction</w:t>
      </w:r>
      <w:bookmarkEnd w:id="63"/>
    </w:p>
    <w:p w14:paraId="14B35CA0" w14:textId="77777777" w:rsidR="000E7A8C" w:rsidRPr="00C13B91" w:rsidRDefault="000E7A8C" w:rsidP="000E7A8C">
      <w:pPr>
        <w:pStyle w:val="BodyText"/>
      </w:pPr>
      <w:r w:rsidRPr="00C13B91">
        <w:t>The atmospheric correction for the EDM must be set to zero (ppm) for all the calibration measurements. This function is usually performed by one of the following methods:</w:t>
      </w:r>
    </w:p>
    <w:p w14:paraId="3FF519E7" w14:textId="77777777" w:rsidR="000E7A8C" w:rsidRPr="00C13B91" w:rsidRDefault="000E7A8C" w:rsidP="000E7A8C">
      <w:pPr>
        <w:pStyle w:val="BodyText"/>
      </w:pPr>
      <w:r w:rsidRPr="00C13B91">
        <w:tab/>
        <w:t>(a)</w:t>
      </w:r>
      <w:r w:rsidRPr="00C13B91">
        <w:tab/>
        <w:t>an atmospheric correction knob/dial</w:t>
      </w:r>
    </w:p>
    <w:p w14:paraId="38EF7A1A" w14:textId="77777777" w:rsidR="000E7A8C" w:rsidRPr="00C13B91" w:rsidRDefault="000E7A8C" w:rsidP="000E7A8C">
      <w:pPr>
        <w:pStyle w:val="BodyText"/>
      </w:pPr>
      <w:r w:rsidRPr="00C13B91">
        <w:tab/>
        <w:t>(b)</w:t>
      </w:r>
      <w:r w:rsidRPr="00C13B91">
        <w:tab/>
        <w:t>direct input using the EDM keypad</w:t>
      </w:r>
    </w:p>
    <w:p w14:paraId="562C0059" w14:textId="77777777" w:rsidR="000E7A8C" w:rsidRPr="00C13B91" w:rsidRDefault="000E7A8C" w:rsidP="000E7A8C">
      <w:pPr>
        <w:pStyle w:val="BodyText"/>
        <w:ind w:left="1134" w:hanging="567"/>
      </w:pPr>
      <w:r w:rsidRPr="00C13B91">
        <w:t>(c)</w:t>
      </w:r>
      <w:r w:rsidRPr="00C13B91">
        <w:tab/>
        <w:t>entry of the temperature and pressure for which the EDM is standardised. In this case the temperature and pressure corresponding to zero ppm should be entered, not the ambient conditions of the calibration.</w:t>
      </w:r>
    </w:p>
    <w:p w14:paraId="71164C6B" w14:textId="4D79CA7E" w:rsidR="000E7A8C" w:rsidRDefault="000E7A8C" w:rsidP="000E7A8C">
      <w:pPr>
        <w:pStyle w:val="BodyText"/>
      </w:pPr>
      <w:r w:rsidRPr="00B207D0">
        <w:rPr>
          <w:u w:val="single"/>
        </w:rPr>
        <w:t>Note</w:t>
      </w:r>
      <w:r w:rsidRPr="00C13B91">
        <w:t xml:space="preserve">: for instruments with a unit length of zero and </w:t>
      </w:r>
      <w:r w:rsidRPr="00B207D0">
        <w:rPr>
          <w:u w:val="single"/>
        </w:rPr>
        <w:t>pulsed instruments</w:t>
      </w:r>
      <w:r w:rsidRPr="00C13B91">
        <w:t>, the meteorological observations must be entered into the instrument at the time of the calibration.</w:t>
      </w:r>
    </w:p>
    <w:p w14:paraId="2079A9D0" w14:textId="5E2039FA" w:rsidR="000E7A8C" w:rsidRDefault="000E7A8C" w:rsidP="000E7A8C">
      <w:pPr>
        <w:pStyle w:val="Heading3"/>
      </w:pPr>
      <w:bookmarkStart w:id="64" w:name="_Toc57892046"/>
      <w:r>
        <w:t>Operations</w:t>
      </w:r>
      <w:bookmarkEnd w:id="64"/>
    </w:p>
    <w:p w14:paraId="5E9163DB" w14:textId="77777777" w:rsidR="00A66466" w:rsidRPr="00C13B91" w:rsidRDefault="00A66466" w:rsidP="00A66466">
      <w:pPr>
        <w:pStyle w:val="BodyText"/>
      </w:pPr>
      <w:r w:rsidRPr="00C13B91">
        <w:t>The measurements must be taken with the attenuator or aperture setting as prescribed by the instrument manufacturer's instructions.</w:t>
      </w:r>
    </w:p>
    <w:p w14:paraId="0392ACAF" w14:textId="564C3146" w:rsidR="00A66466" w:rsidRDefault="00A66466" w:rsidP="00A66466">
      <w:pPr>
        <w:pStyle w:val="Heading3"/>
      </w:pPr>
      <w:bookmarkStart w:id="65" w:name="_Toc57892047"/>
      <w:r>
        <w:t>Power</w:t>
      </w:r>
      <w:bookmarkEnd w:id="65"/>
    </w:p>
    <w:p w14:paraId="419812D9" w14:textId="424DD93C" w:rsidR="00335492" w:rsidRDefault="00335492" w:rsidP="00335492">
      <w:pPr>
        <w:pStyle w:val="BodyText"/>
      </w:pPr>
      <w:r w:rsidRPr="00C13B91">
        <w:t xml:space="preserve">If sufficient power is available, the EDM should be left switched on for the whole calibration (instruments with oven-controlled oscillators must remain switched on). All instruments must remain switched on while the minimum number of measurements </w:t>
      </w:r>
      <w:r w:rsidRPr="0046529E">
        <w:t xml:space="preserve">(four, refer to </w:t>
      </w:r>
      <w:r w:rsidR="0046529E" w:rsidRPr="0046529E">
        <w:t>4</w:t>
      </w:r>
      <w:r w:rsidRPr="0046529E">
        <w:t>.1.11)</w:t>
      </w:r>
      <w:r w:rsidRPr="00C13B91">
        <w:t xml:space="preserve"> are taken.</w:t>
      </w:r>
    </w:p>
    <w:p w14:paraId="6A2E9A9D" w14:textId="220B5F93" w:rsidR="00F26B2E" w:rsidRDefault="00F26B2E" w:rsidP="00F26B2E">
      <w:pPr>
        <w:pStyle w:val="Heading3"/>
      </w:pPr>
      <w:bookmarkStart w:id="66" w:name="_Toc57892048"/>
      <w:r>
        <w:t>Height of instrument</w:t>
      </w:r>
      <w:bookmarkEnd w:id="66"/>
    </w:p>
    <w:p w14:paraId="02883E19" w14:textId="55E125FF" w:rsidR="00B6472B" w:rsidRPr="00C13B91" w:rsidRDefault="00B6472B" w:rsidP="00B6472B">
      <w:pPr>
        <w:pStyle w:val="BodyText"/>
      </w:pPr>
      <w:r w:rsidRPr="00C13B91">
        <w:t xml:space="preserve">The height of the mounted EDM above the base of the tribrach (pillar plate) must be accurately measured and recorded on the booking sheet. This should be done with the </w:t>
      </w:r>
      <w:r w:rsidR="009338E6" w:rsidRPr="00C13B91">
        <w:t>foot screws</w:t>
      </w:r>
      <w:r w:rsidRPr="00C13B91">
        <w:t xml:space="preserve"> in mid-setting.</w:t>
      </w:r>
    </w:p>
    <w:p w14:paraId="440B1F2C" w14:textId="77777777" w:rsidR="00A66466" w:rsidRPr="00A66466" w:rsidRDefault="00A66466" w:rsidP="00A66466">
      <w:pPr>
        <w:pStyle w:val="BodyText"/>
        <w:rPr>
          <w:lang w:eastAsia="en-AU"/>
        </w:rPr>
      </w:pPr>
    </w:p>
    <w:p w14:paraId="155D07E9" w14:textId="77777777" w:rsidR="000E7A8C" w:rsidRPr="000E7A8C" w:rsidRDefault="000E7A8C" w:rsidP="000E7A8C">
      <w:pPr>
        <w:pStyle w:val="BodyText"/>
        <w:rPr>
          <w:lang w:eastAsia="en-AU"/>
        </w:rPr>
      </w:pPr>
    </w:p>
    <w:p w14:paraId="01D37749" w14:textId="2D9E0FA7" w:rsidR="00B6472B" w:rsidRDefault="00B6472B" w:rsidP="00B6472B">
      <w:pPr>
        <w:pStyle w:val="Heading3"/>
      </w:pPr>
      <w:bookmarkStart w:id="67" w:name="_Toc57892049"/>
      <w:r>
        <w:lastRenderedPageBreak/>
        <w:t>Reflector mountings</w:t>
      </w:r>
      <w:bookmarkEnd w:id="67"/>
    </w:p>
    <w:p w14:paraId="4AEBB328" w14:textId="397B8B24" w:rsidR="00271C4C" w:rsidRPr="00C13B91" w:rsidRDefault="00271C4C" w:rsidP="00271C4C">
      <w:pPr>
        <w:pStyle w:val="BodyText"/>
      </w:pPr>
      <w:r w:rsidRPr="00C13B91">
        <w:t xml:space="preserve">The same reflector, reflector </w:t>
      </w:r>
      <w:r w:rsidR="009338E6" w:rsidRPr="00C13B91">
        <w:t>mounting,</w:t>
      </w:r>
      <w:r w:rsidRPr="00C13B91">
        <w:t xml:space="preserve"> and tribrach should be used for all measurements. The height of the reflector must be measured and recorded in the same manner as for the EDM. The reflector must have a unique identification (serial number), which must be entered on the booking sheet.</w:t>
      </w:r>
    </w:p>
    <w:p w14:paraId="54BEE994" w14:textId="5DEDC88E" w:rsidR="00271C4C" w:rsidRDefault="00271C4C" w:rsidP="00271C4C">
      <w:pPr>
        <w:pStyle w:val="Heading3"/>
      </w:pPr>
      <w:bookmarkStart w:id="68" w:name="_Toc57892050"/>
      <w:r>
        <w:t>Levelling of equipment</w:t>
      </w:r>
      <w:bookmarkEnd w:id="68"/>
    </w:p>
    <w:p w14:paraId="61A1107F" w14:textId="77777777" w:rsidR="006C2BFA" w:rsidRPr="00C13B91" w:rsidRDefault="006C2BFA" w:rsidP="006C2BFA">
      <w:pPr>
        <w:pStyle w:val="BodyText"/>
      </w:pPr>
      <w:r w:rsidRPr="00C13B91">
        <w:t>All equipment should be levelled with care and any spot bubbles used for this purpose must be checked before the calibration.</w:t>
      </w:r>
    </w:p>
    <w:p w14:paraId="2E367FD2" w14:textId="3DF34FC8" w:rsidR="00E03C65" w:rsidRDefault="00504405" w:rsidP="00E03C65">
      <w:pPr>
        <w:pStyle w:val="Heading3"/>
      </w:pPr>
      <w:bookmarkStart w:id="69" w:name="_Toc57892051"/>
      <w:r>
        <w:t>Conditions</w:t>
      </w:r>
      <w:bookmarkEnd w:id="69"/>
    </w:p>
    <w:p w14:paraId="03E6CE35" w14:textId="098CBDF4" w:rsidR="00504405" w:rsidRDefault="00504405" w:rsidP="00504405">
      <w:pPr>
        <w:pStyle w:val="BodyText"/>
      </w:pPr>
      <w:r w:rsidRPr="00C13B91">
        <w:t>All calibration measurements must be taken either fully in daytime or fully at night. A mixture of conditions is not acceptable. EDM that are typically used in daytime should be calibrated in daytime.</w:t>
      </w:r>
    </w:p>
    <w:p w14:paraId="3571B112" w14:textId="53DF76C9" w:rsidR="00504405" w:rsidRDefault="00504405" w:rsidP="00504405">
      <w:pPr>
        <w:pStyle w:val="Heading3"/>
      </w:pPr>
      <w:bookmarkStart w:id="70" w:name="_Toc57892052"/>
      <w:r>
        <w:t>Meteorological observations</w:t>
      </w:r>
      <w:bookmarkEnd w:id="70"/>
    </w:p>
    <w:p w14:paraId="5F48C6A4" w14:textId="77777777" w:rsidR="00B364BC" w:rsidRPr="00C13B91" w:rsidRDefault="00B364BC" w:rsidP="00B364BC">
      <w:pPr>
        <w:pStyle w:val="BodyText"/>
      </w:pPr>
      <w:r w:rsidRPr="00C13B91">
        <w:t xml:space="preserve">Surveyor-General Victoria maintains a ‘transfer standard’ temperature and pressure gauge. The transfer standard is calibrated against the national standards for temperature and pressure on a biennial basis. During the annual baseline recertification surveys, each of the baseline standard thermometer and barometer devices is compared against the transfer standard. These comparisons are undertaken to monitor and record the offset of the baseline standard thermometer and barometer. </w:t>
      </w:r>
    </w:p>
    <w:p w14:paraId="05F95D38" w14:textId="5395C64F" w:rsidR="00B364BC" w:rsidRPr="00C13B91" w:rsidRDefault="00C26756" w:rsidP="00B364BC">
      <w:pPr>
        <w:pStyle w:val="BodyText"/>
      </w:pPr>
      <w:r>
        <w:t>T</w:t>
      </w:r>
      <w:r w:rsidR="00B364BC" w:rsidRPr="00C13B91">
        <w:t xml:space="preserve">o ensure that values derived from thermometers and barometers used in instrument calibration are comparable to the national standards for temperature and pressure, the recorded offset for the baseline standard to transfer standard must be applied as a correction. These corrections are listed on the </w:t>
      </w:r>
      <w:hyperlink r:id="rId53" w:history="1">
        <w:r w:rsidR="00901CD4">
          <w:rPr>
            <w:rStyle w:val="Hyperlink"/>
          </w:rPr>
          <w:t>Equipment calibration services (land.vic.gov.au)</w:t>
        </w:r>
      </w:hyperlink>
      <w:r w:rsidR="002E019A">
        <w:t xml:space="preserve"> </w:t>
      </w:r>
      <w:r w:rsidR="00B364BC" w:rsidRPr="00C13B91">
        <w:t>website and must be included on the instrument calibration booking sheet.</w:t>
      </w:r>
    </w:p>
    <w:p w14:paraId="4A79E670" w14:textId="77777777" w:rsidR="00B364BC" w:rsidRPr="00C13B91" w:rsidRDefault="00B364BC" w:rsidP="00B364BC">
      <w:pPr>
        <w:pStyle w:val="BodyText"/>
      </w:pPr>
      <w:r w:rsidRPr="00C13B91">
        <w:t>Field thermometers and barometers must be compared with the baseline’s standard thermometer and barometer both prior to and at the conclusion of the calibration measurements. There is provision on the booking sheets to record these comparisons. The baseline standard thermometer and barometer shall remain in the controlling office at all times, and under no circumstances should they be used on the baseline.</w:t>
      </w:r>
    </w:p>
    <w:p w14:paraId="418A4043" w14:textId="77777777" w:rsidR="00B364BC" w:rsidRPr="00C13B91" w:rsidRDefault="00B364BC" w:rsidP="00B364BC">
      <w:pPr>
        <w:pStyle w:val="BodyText"/>
      </w:pPr>
      <w:r w:rsidRPr="00C13B91">
        <w:t>Temperature and pressure must be measured in the shade at the instrument pillar. Temperature and pressure can be measured at the height of the instrument. These measurements are to be taken and recorded on the booking sheet (in the space provided) every time the prism has moved.</w:t>
      </w:r>
    </w:p>
    <w:p w14:paraId="2A8A9C2B" w14:textId="47A98099" w:rsidR="00321B39" w:rsidRDefault="0087756B" w:rsidP="00321B39">
      <w:pPr>
        <w:pStyle w:val="Heading3"/>
      </w:pPr>
      <w:bookmarkStart w:id="71" w:name="_Toc57892053"/>
      <w:r>
        <w:t>Calibration measurements</w:t>
      </w:r>
      <w:bookmarkEnd w:id="71"/>
    </w:p>
    <w:p w14:paraId="5CC9DD46" w14:textId="77777777" w:rsidR="0087756B" w:rsidRPr="00C13B91" w:rsidRDefault="0087756B" w:rsidP="0087756B">
      <w:pPr>
        <w:pStyle w:val="BodyText"/>
      </w:pPr>
      <w:r w:rsidRPr="00C13B91">
        <w:t>On each line, four separate distance measurements should be taken as a minimum, with re-pointing after each measurement. Pointing can be optically or electronically performed as prescribed by the manufacturers.</w:t>
      </w:r>
    </w:p>
    <w:p w14:paraId="189ABD47" w14:textId="351287BF" w:rsidR="00EB329A" w:rsidRDefault="00B00A10" w:rsidP="00EB329A">
      <w:pPr>
        <w:pStyle w:val="Heading2"/>
      </w:pPr>
      <w:bookmarkStart w:id="72" w:name="_Toc57892054"/>
      <w:r>
        <w:t>Measurement sequence (excluding</w:t>
      </w:r>
      <w:r w:rsidR="00A41580">
        <w:t xml:space="preserve"> Bendigo and Geelong baselines)</w:t>
      </w:r>
      <w:bookmarkEnd w:id="72"/>
    </w:p>
    <w:p w14:paraId="775FE8C4" w14:textId="1746CF2C" w:rsidR="00504405" w:rsidRDefault="00232CB5" w:rsidP="00504405">
      <w:pPr>
        <w:pStyle w:val="BodyText"/>
      </w:pPr>
      <w:r w:rsidRPr="00C13B91">
        <w:t>The recommended measurement sequence is dependent on the unit length of the EDM being calibrated. A list of EDM and their associated unit lengths are provided on the Surveyor-Gen</w:t>
      </w:r>
      <w:r>
        <w:t>eral</w:t>
      </w:r>
      <w:r w:rsidR="00EE50E5">
        <w:t xml:space="preserve"> Victoria </w:t>
      </w:r>
      <w:hyperlink r:id="rId54" w:history="1">
        <w:r w:rsidR="00901CD4">
          <w:rPr>
            <w:rStyle w:val="Hyperlink"/>
          </w:rPr>
          <w:t>Equipment calibration services (land.vic.gov.au)</w:t>
        </w:r>
      </w:hyperlink>
      <w:r w:rsidR="00CB5784">
        <w:t xml:space="preserve"> </w:t>
      </w:r>
      <w:r>
        <w:t>website</w:t>
      </w:r>
      <w:r w:rsidR="00CB5784">
        <w:t>.</w:t>
      </w:r>
    </w:p>
    <w:p w14:paraId="2B080E12" w14:textId="05961627" w:rsidR="000D130B" w:rsidRDefault="000D130B" w:rsidP="000D130B">
      <w:pPr>
        <w:pStyle w:val="Heading3"/>
      </w:pPr>
      <w:bookmarkStart w:id="73" w:name="_Toc57892055"/>
      <w:r>
        <w:t>EDM with a 10m unit length</w:t>
      </w:r>
      <w:bookmarkEnd w:id="73"/>
    </w:p>
    <w:p w14:paraId="5DD32C53" w14:textId="77777777" w:rsidR="00E83AD6" w:rsidRPr="00C13B91" w:rsidRDefault="00E83AD6" w:rsidP="00E83AD6">
      <w:pPr>
        <w:pStyle w:val="BodyText"/>
        <w:ind w:left="567" w:hanging="567"/>
      </w:pPr>
      <w:r w:rsidRPr="00C13B91">
        <w:t xml:space="preserve">1. </w:t>
      </w:r>
      <w:r w:rsidRPr="00C13B91">
        <w:tab/>
        <w:t>Set up the EDM on pillar 1 and measure to pillars 4,5,6,7 and 8 in turn. If the baseline has additional pillars located beyond pillar 8, they should be measured to also.</w:t>
      </w:r>
    </w:p>
    <w:p w14:paraId="095841E0" w14:textId="77777777" w:rsidR="00E83AD6" w:rsidRPr="00C13B91" w:rsidRDefault="00E83AD6" w:rsidP="00E83AD6">
      <w:pPr>
        <w:pStyle w:val="BodyText"/>
      </w:pPr>
      <w:r w:rsidRPr="00C13B91">
        <w:t>2.</w:t>
      </w:r>
      <w:r w:rsidRPr="00C13B91">
        <w:tab/>
        <w:t>Move the EDM to pillar 2 and repeat the measurements taken above in the reverse order.</w:t>
      </w:r>
    </w:p>
    <w:p w14:paraId="19E3DA10" w14:textId="77777777" w:rsidR="00E83AD6" w:rsidRPr="00C13B91" w:rsidRDefault="00E83AD6" w:rsidP="00E83AD6">
      <w:pPr>
        <w:pStyle w:val="BodyText"/>
      </w:pPr>
      <w:r w:rsidRPr="00C13B91">
        <w:t>This sequence requires the reflector to be moved up and down the baseline only once.</w:t>
      </w:r>
    </w:p>
    <w:p w14:paraId="55314751" w14:textId="77777777" w:rsidR="00E83AD6" w:rsidRPr="00C13B91" w:rsidRDefault="00E83AD6" w:rsidP="00E83AD6">
      <w:pPr>
        <w:pStyle w:val="BodyText"/>
      </w:pPr>
      <w:r w:rsidRPr="00C13B91">
        <w:tab/>
        <w:t>1 →</w:t>
      </w:r>
      <w:r w:rsidRPr="00C13B91">
        <w:tab/>
        <w:t>4, 5, 6, 7, 8</w:t>
      </w:r>
    </w:p>
    <w:p w14:paraId="5E89CE68" w14:textId="77777777" w:rsidR="00E83AD6" w:rsidRPr="00C13B91" w:rsidRDefault="00E83AD6" w:rsidP="00E83AD6">
      <w:pPr>
        <w:pStyle w:val="BodyText"/>
      </w:pPr>
      <w:r w:rsidRPr="00C13B91">
        <w:tab/>
        <w:t>2 →</w:t>
      </w:r>
      <w:r w:rsidRPr="00C13B91">
        <w:tab/>
        <w:t>8, 7, 6, 5, 4</w:t>
      </w:r>
    </w:p>
    <w:p w14:paraId="1D5F34CB" w14:textId="290576CA" w:rsidR="00076750" w:rsidRDefault="00076750" w:rsidP="00076750">
      <w:pPr>
        <w:pStyle w:val="Heading3"/>
      </w:pPr>
      <w:bookmarkStart w:id="74" w:name="_Toc57892056"/>
      <w:r>
        <w:t>EDM with unit lengths other than 10m</w:t>
      </w:r>
      <w:bookmarkEnd w:id="74"/>
    </w:p>
    <w:p w14:paraId="7E191D76" w14:textId="77777777" w:rsidR="00B2145A" w:rsidRPr="00C13B91" w:rsidRDefault="00B2145A" w:rsidP="00B2145A">
      <w:pPr>
        <w:pStyle w:val="BodyText"/>
      </w:pPr>
      <w:r w:rsidRPr="00C13B91">
        <w:t>The Victorian baselines were designed and constructed at a time when the majority of EDM in use had either 10m or 20m unit lengths. The baselines, in conjunction with the measurement sequences described above, enable the satisfactory determination of errors for these EDM.</w:t>
      </w:r>
    </w:p>
    <w:p w14:paraId="248C42F0" w14:textId="77777777" w:rsidR="00B2145A" w:rsidRPr="00C13B91" w:rsidRDefault="00B2145A" w:rsidP="00B2145A">
      <w:pPr>
        <w:pStyle w:val="BodyText"/>
      </w:pPr>
      <w:r w:rsidRPr="00C13B91">
        <w:lastRenderedPageBreak/>
        <w:t>The modern trend in EDM, however, is smaller unit lengths, with 2m, 3m and 5m instruments becoming more common. There are also EDM in use with unit lengths of 30m and 33m. As the baselines were not designed to efficiently cater for the calibration of these EDM, a different measuring sequence is required.</w:t>
      </w:r>
    </w:p>
    <w:p w14:paraId="33F0A976" w14:textId="77777777" w:rsidR="00B2145A" w:rsidRPr="00C13B91" w:rsidRDefault="00B2145A" w:rsidP="00B2145A">
      <w:pPr>
        <w:pStyle w:val="BodyText"/>
      </w:pPr>
      <w:r w:rsidRPr="00C13B91">
        <w:t>It is recommended for instruments with unit lengths other than 10m that additional measurements to the normal sequence outlined above be taken. For example, measurements from pillars 1, 2 and 4 to the other pillars can be observed. The instrument correction determined from these measurements would still satisfy the requirement of the NMI.</w:t>
      </w:r>
    </w:p>
    <w:p w14:paraId="32A1D727" w14:textId="77777777" w:rsidR="00B2145A" w:rsidRPr="00C13B91" w:rsidRDefault="00B2145A" w:rsidP="00B2145A">
      <w:pPr>
        <w:pStyle w:val="BodyText"/>
      </w:pPr>
      <w:r w:rsidRPr="00C13B91">
        <w:tab/>
        <w:t>1 →</w:t>
      </w:r>
      <w:r w:rsidRPr="00C13B91">
        <w:tab/>
        <w:t>4, 5, 6, 7, 8</w:t>
      </w:r>
    </w:p>
    <w:p w14:paraId="05C7D15B" w14:textId="77777777" w:rsidR="00B2145A" w:rsidRPr="00C13B91" w:rsidRDefault="00B2145A" w:rsidP="00B2145A">
      <w:pPr>
        <w:pStyle w:val="BodyText"/>
      </w:pPr>
      <w:r w:rsidRPr="00C13B91">
        <w:tab/>
        <w:t>2 →</w:t>
      </w:r>
      <w:r w:rsidRPr="00C13B91">
        <w:tab/>
        <w:t>8, 7, 6, 5, 4</w:t>
      </w:r>
    </w:p>
    <w:p w14:paraId="5DB74FE5" w14:textId="77777777" w:rsidR="00B2145A" w:rsidRDefault="00B2145A" w:rsidP="00B2145A">
      <w:pPr>
        <w:pStyle w:val="BodyText"/>
      </w:pPr>
      <w:r w:rsidRPr="00C13B91">
        <w:tab/>
        <w:t>4 →</w:t>
      </w:r>
      <w:r w:rsidRPr="00C13B91">
        <w:tab/>
        <w:t>5, 6, 7, 8</w:t>
      </w:r>
    </w:p>
    <w:p w14:paraId="5C80FB1A" w14:textId="77777777" w:rsidR="00B2145A" w:rsidRPr="00C13B91" w:rsidRDefault="00B2145A" w:rsidP="00B2145A">
      <w:pPr>
        <w:pStyle w:val="BodyText"/>
      </w:pPr>
      <w:r w:rsidRPr="00C13B91">
        <w:t>If a more precise determination of the instrument corrections is required, then all combinations of measurements on a baseline can be observed. For an 8 pillar baseline the sequence would be:</w:t>
      </w:r>
    </w:p>
    <w:p w14:paraId="5B2DF866" w14:textId="77777777" w:rsidR="00B2145A" w:rsidRPr="00C13B91" w:rsidRDefault="00B2145A" w:rsidP="00B2145A">
      <w:pPr>
        <w:pStyle w:val="BodyText"/>
      </w:pPr>
      <w:r w:rsidRPr="00C13B91">
        <w:tab/>
        <w:t>1 →</w:t>
      </w:r>
      <w:r w:rsidRPr="00C13B91">
        <w:tab/>
        <w:t>4, 5, 6, 7, 8</w:t>
      </w:r>
    </w:p>
    <w:p w14:paraId="0D9F46BC" w14:textId="77777777" w:rsidR="00B2145A" w:rsidRPr="00C13B91" w:rsidRDefault="00B2145A" w:rsidP="00B2145A">
      <w:pPr>
        <w:pStyle w:val="BodyText"/>
      </w:pPr>
      <w:r w:rsidRPr="00C13B91">
        <w:tab/>
        <w:t>2 →</w:t>
      </w:r>
      <w:r w:rsidRPr="00C13B91">
        <w:tab/>
        <w:t>8, 7, 6, 5, 4</w:t>
      </w:r>
    </w:p>
    <w:p w14:paraId="3269606E" w14:textId="77777777" w:rsidR="00B2145A" w:rsidRPr="00C13B91" w:rsidRDefault="00B2145A" w:rsidP="00B2145A">
      <w:pPr>
        <w:pStyle w:val="BodyText"/>
      </w:pPr>
      <w:r w:rsidRPr="00C13B91">
        <w:tab/>
        <w:t>4 →</w:t>
      </w:r>
      <w:r w:rsidRPr="00C13B91">
        <w:tab/>
        <w:t>5, 6, 7, 8</w:t>
      </w:r>
    </w:p>
    <w:p w14:paraId="0FA53667" w14:textId="77777777" w:rsidR="00B2145A" w:rsidRPr="00C13B91" w:rsidRDefault="00B2145A" w:rsidP="00B2145A">
      <w:pPr>
        <w:pStyle w:val="BodyText"/>
      </w:pPr>
      <w:r w:rsidRPr="00C13B91">
        <w:tab/>
        <w:t>5 →</w:t>
      </w:r>
      <w:r w:rsidRPr="00C13B91">
        <w:tab/>
        <w:t>8, 7, 6</w:t>
      </w:r>
    </w:p>
    <w:p w14:paraId="5024CA1C" w14:textId="77777777" w:rsidR="00B2145A" w:rsidRPr="00C13B91" w:rsidRDefault="00B2145A" w:rsidP="00B2145A">
      <w:pPr>
        <w:pStyle w:val="BodyText"/>
      </w:pPr>
      <w:r w:rsidRPr="00C13B91">
        <w:tab/>
        <w:t>6 →</w:t>
      </w:r>
      <w:r w:rsidRPr="00C13B91">
        <w:tab/>
        <w:t>7, 8</w:t>
      </w:r>
    </w:p>
    <w:p w14:paraId="2E6A72F5" w14:textId="77777777" w:rsidR="00B2145A" w:rsidRPr="00C13B91" w:rsidRDefault="00B2145A" w:rsidP="00B2145A">
      <w:pPr>
        <w:pStyle w:val="BodyText"/>
      </w:pPr>
      <w:r w:rsidRPr="00C13B91">
        <w:tab/>
        <w:t>7 →</w:t>
      </w:r>
      <w:r w:rsidRPr="00C13B91">
        <w:tab/>
        <w:t>8</w:t>
      </w:r>
    </w:p>
    <w:p w14:paraId="44C8F23A" w14:textId="77777777" w:rsidR="00B2145A" w:rsidRPr="00C13B91" w:rsidRDefault="00B2145A" w:rsidP="00B2145A">
      <w:pPr>
        <w:pStyle w:val="BodyText"/>
      </w:pPr>
      <w:r w:rsidRPr="00C13B91">
        <w:t>Generally, the precision of the computed instrument correction is increased as more measurements are taken on a baseline.</w:t>
      </w:r>
    </w:p>
    <w:p w14:paraId="321B0159" w14:textId="471EAB93" w:rsidR="00B2145A" w:rsidRDefault="00B2145A" w:rsidP="00B2145A">
      <w:pPr>
        <w:pStyle w:val="Heading2"/>
      </w:pPr>
      <w:bookmarkStart w:id="75" w:name="_Toc57892057"/>
      <w:r>
        <w:t>Measurement sequence - Bendigo and Geelong baselines only</w:t>
      </w:r>
      <w:bookmarkEnd w:id="75"/>
    </w:p>
    <w:p w14:paraId="4D4DE936" w14:textId="7F1A5E39" w:rsidR="007A61F9" w:rsidRDefault="007A61F9" w:rsidP="007A61F9">
      <w:pPr>
        <w:pStyle w:val="BodyText"/>
      </w:pPr>
      <w:r w:rsidRPr="00C13B91">
        <w:t>Refer to the list of EDM and their associated unit lengths on the Surveyor-General</w:t>
      </w:r>
      <w:r w:rsidR="00195EDC">
        <w:t xml:space="preserve"> Victoria </w:t>
      </w:r>
      <w:hyperlink r:id="rId55" w:history="1">
        <w:r w:rsidR="00901CD4">
          <w:rPr>
            <w:rStyle w:val="Hyperlink"/>
          </w:rPr>
          <w:t>Equipment calibration services (land.vic.gov.au)</w:t>
        </w:r>
      </w:hyperlink>
      <w:r w:rsidR="00195EDC">
        <w:t xml:space="preserve"> website.</w:t>
      </w:r>
    </w:p>
    <w:p w14:paraId="299DE0AD" w14:textId="77777777" w:rsidR="003B2615" w:rsidRDefault="003B2615" w:rsidP="003B2615">
      <w:pPr>
        <w:pStyle w:val="Heading3"/>
      </w:pPr>
      <w:bookmarkStart w:id="76" w:name="_Toc57892058"/>
      <w:r>
        <w:t>EDM with a 10m unit length</w:t>
      </w:r>
      <w:bookmarkEnd w:id="76"/>
    </w:p>
    <w:p w14:paraId="7048FDD8" w14:textId="77777777" w:rsidR="00782937" w:rsidRPr="00C13B91" w:rsidRDefault="00782937" w:rsidP="00782937">
      <w:pPr>
        <w:pStyle w:val="BodyText"/>
        <w:ind w:left="567" w:hanging="567"/>
      </w:pPr>
      <w:r w:rsidRPr="00C13B91">
        <w:t xml:space="preserve">1. </w:t>
      </w:r>
      <w:r w:rsidRPr="00C13B91">
        <w:tab/>
        <w:t>Set up the EDM on pillar 1 and measure to pillars 3, 4, 5, 6, 7 and 8 in turn. For the Bendigo baseline, completely ignore the old pillar at 20m chainage; pillar 3 is located approximately 60m from pillar 1.</w:t>
      </w:r>
    </w:p>
    <w:p w14:paraId="3B3F329E" w14:textId="77777777" w:rsidR="00782937" w:rsidRPr="00C13B91" w:rsidRDefault="00782937" w:rsidP="00782937">
      <w:pPr>
        <w:pStyle w:val="BodyText"/>
        <w:ind w:left="567" w:hanging="567"/>
      </w:pPr>
      <w:r w:rsidRPr="00C13B91">
        <w:t>2.</w:t>
      </w:r>
      <w:r w:rsidRPr="00C13B91">
        <w:tab/>
        <w:t>Move the instrument to pillar 2 at chainage 5m and repeat the measurements taken above in the reverse order.</w:t>
      </w:r>
    </w:p>
    <w:p w14:paraId="0285A7A7" w14:textId="77777777" w:rsidR="00782937" w:rsidRPr="00C13B91" w:rsidRDefault="00782937" w:rsidP="00782937">
      <w:pPr>
        <w:pStyle w:val="BodyText"/>
      </w:pPr>
      <w:r w:rsidRPr="00C13B91">
        <w:tab/>
        <w:t>1 →</w:t>
      </w:r>
      <w:r w:rsidRPr="00C13B91">
        <w:tab/>
        <w:t>3, 4, 5, 6, 7, 8</w:t>
      </w:r>
    </w:p>
    <w:p w14:paraId="5C7D5362" w14:textId="77777777" w:rsidR="00782937" w:rsidRPr="00C13B91" w:rsidRDefault="00782937" w:rsidP="00782937">
      <w:pPr>
        <w:pStyle w:val="BodyText"/>
      </w:pPr>
      <w:r w:rsidRPr="00C13B91">
        <w:tab/>
        <w:t>2 →</w:t>
      </w:r>
      <w:r w:rsidRPr="00C13B91">
        <w:tab/>
        <w:t>8, 7, 6, 5, 4, 3</w:t>
      </w:r>
    </w:p>
    <w:p w14:paraId="610F5EE3" w14:textId="77777777" w:rsidR="00782937" w:rsidRDefault="00782937" w:rsidP="00782937">
      <w:pPr>
        <w:pStyle w:val="Heading3"/>
      </w:pPr>
      <w:bookmarkStart w:id="77" w:name="_Toc57892059"/>
      <w:r>
        <w:t>EDM with unit lengths other than 10m</w:t>
      </w:r>
      <w:bookmarkEnd w:id="77"/>
    </w:p>
    <w:p w14:paraId="4B835187" w14:textId="77777777" w:rsidR="00907CC4" w:rsidRPr="00C13B91" w:rsidRDefault="00907CC4" w:rsidP="00907CC4">
      <w:pPr>
        <w:pStyle w:val="BodyText"/>
      </w:pPr>
      <w:r w:rsidRPr="00C13B91">
        <w:t>It is recommended for these instruments that measurements in addition to those outlined above be taken. As a minimum, measurements from pillar 3 to pillars 4, 5, 6, 7 and 8 should also be observed.</w:t>
      </w:r>
    </w:p>
    <w:p w14:paraId="07DB7AB1" w14:textId="77777777" w:rsidR="00907CC4" w:rsidRPr="00C13B91" w:rsidRDefault="00907CC4" w:rsidP="00907CC4">
      <w:pPr>
        <w:pStyle w:val="BodyText"/>
      </w:pPr>
      <w:r w:rsidRPr="00C13B91">
        <w:t xml:space="preserve"> </w:t>
      </w:r>
      <w:r w:rsidRPr="00C13B91">
        <w:tab/>
        <w:t>1 →</w:t>
      </w:r>
      <w:r w:rsidRPr="00C13B91">
        <w:tab/>
        <w:t>3, 4, 5, 6, 7, 8</w:t>
      </w:r>
    </w:p>
    <w:p w14:paraId="09FE9931" w14:textId="77777777" w:rsidR="00907CC4" w:rsidRPr="00C13B91" w:rsidRDefault="00907CC4" w:rsidP="00907CC4">
      <w:pPr>
        <w:pStyle w:val="BodyText"/>
      </w:pPr>
      <w:r w:rsidRPr="00C13B91">
        <w:tab/>
        <w:t>2 →</w:t>
      </w:r>
      <w:r w:rsidRPr="00C13B91">
        <w:tab/>
        <w:t>8, 7, 6, 5, 4, 3</w:t>
      </w:r>
    </w:p>
    <w:p w14:paraId="0747ABD2" w14:textId="77777777" w:rsidR="00907CC4" w:rsidRPr="00C13B91" w:rsidRDefault="00907CC4" w:rsidP="00907CC4">
      <w:pPr>
        <w:pStyle w:val="BodyText"/>
      </w:pPr>
      <w:r w:rsidRPr="00C13B91">
        <w:tab/>
        <w:t>3 →</w:t>
      </w:r>
      <w:r w:rsidRPr="00C13B91">
        <w:tab/>
        <w:t>4, 5, 6, 7, 8</w:t>
      </w:r>
    </w:p>
    <w:p w14:paraId="6397418C" w14:textId="6AE3B617" w:rsidR="00907CC4" w:rsidRDefault="00907CC4" w:rsidP="00907CC4">
      <w:pPr>
        <w:pStyle w:val="BodyText"/>
      </w:pPr>
      <w:r w:rsidRPr="00C13B91">
        <w:t>If the EDM is required to be calibrated to the highest precision possible on this baseline, then all combinations of measurements should be observed. This involves occupying pillars 1 to 7 (inclusive) with the instrument.</w:t>
      </w:r>
      <w:r w:rsidRPr="00C13B91">
        <w:tab/>
      </w:r>
    </w:p>
    <w:p w14:paraId="3CCD804D" w14:textId="32BFCBD6" w:rsidR="00907CC4" w:rsidRDefault="00907CC4" w:rsidP="00907CC4">
      <w:pPr>
        <w:pStyle w:val="BodyText"/>
      </w:pPr>
    </w:p>
    <w:p w14:paraId="02FB9D9F" w14:textId="09DA9E2E" w:rsidR="00907CC4" w:rsidRDefault="00907CC4" w:rsidP="00907CC4">
      <w:pPr>
        <w:pStyle w:val="BodyText"/>
      </w:pPr>
    </w:p>
    <w:p w14:paraId="22F2EDC8" w14:textId="5C98DC6D" w:rsidR="00907CC4" w:rsidRDefault="00907CC4" w:rsidP="00907CC4">
      <w:pPr>
        <w:pStyle w:val="BodyText"/>
      </w:pPr>
    </w:p>
    <w:p w14:paraId="6F4D16D3" w14:textId="7B71A146" w:rsidR="00907CC4" w:rsidRDefault="00907CC4" w:rsidP="00907CC4">
      <w:pPr>
        <w:pStyle w:val="BodyText"/>
      </w:pPr>
    </w:p>
    <w:p w14:paraId="5144E7C0" w14:textId="5B7B8B30" w:rsidR="00907CC4" w:rsidRDefault="00907CC4" w:rsidP="00907CC4">
      <w:pPr>
        <w:pStyle w:val="BodyText"/>
      </w:pPr>
    </w:p>
    <w:p w14:paraId="2B02278F" w14:textId="3F984CD9" w:rsidR="00907CC4" w:rsidRPr="00954D05" w:rsidRDefault="00907CC4" w:rsidP="00907CC4">
      <w:pPr>
        <w:pStyle w:val="Heading1TopofPage"/>
      </w:pPr>
      <w:bookmarkStart w:id="78" w:name="_Toc57892060"/>
      <w:r>
        <w:lastRenderedPageBreak/>
        <w:t>Location of baselines</w:t>
      </w:r>
      <w:bookmarkEnd w:id="78"/>
    </w:p>
    <w:p w14:paraId="56BC714F" w14:textId="27842A3E" w:rsidR="00FC6EF2" w:rsidRDefault="00FC6EF2" w:rsidP="00FC6EF2">
      <w:pPr>
        <w:pStyle w:val="BodyText"/>
        <w:rPr>
          <w:b/>
          <w:bCs/>
        </w:rPr>
      </w:pPr>
      <w:r w:rsidRPr="00D7098A">
        <w:rPr>
          <w:b/>
          <w:bCs/>
        </w:rPr>
        <w:t>Baseline/Location</w:t>
      </w:r>
      <w:r w:rsidRPr="00D7098A">
        <w:rPr>
          <w:b/>
          <w:bCs/>
        </w:rPr>
        <w:tab/>
      </w:r>
      <w:r w:rsidRPr="00D7098A">
        <w:rPr>
          <w:b/>
          <w:bCs/>
        </w:rPr>
        <w:tab/>
      </w:r>
      <w:r w:rsidRPr="00D7098A">
        <w:rPr>
          <w:b/>
          <w:bCs/>
        </w:rPr>
        <w:tab/>
        <w:t>Controlling Office</w:t>
      </w:r>
      <w:r w:rsidRPr="00D7098A">
        <w:rPr>
          <w:b/>
          <w:bCs/>
        </w:rPr>
        <w:tab/>
      </w:r>
      <w:r w:rsidRPr="00D7098A">
        <w:rPr>
          <w:b/>
          <w:bCs/>
        </w:rPr>
        <w:tab/>
      </w:r>
      <w:r w:rsidRPr="00D7098A">
        <w:rPr>
          <w:b/>
          <w:bCs/>
        </w:rPr>
        <w:tab/>
      </w:r>
      <w:r w:rsidRPr="00D7098A">
        <w:rPr>
          <w:b/>
          <w:bCs/>
        </w:rPr>
        <w:tab/>
      </w:r>
      <w:r w:rsidRPr="00D7098A">
        <w:rPr>
          <w:b/>
          <w:bCs/>
        </w:rPr>
        <w:tab/>
        <w:t>Telephone</w:t>
      </w:r>
    </w:p>
    <w:p w14:paraId="4040A6AB" w14:textId="77777777" w:rsidR="00D7098A" w:rsidRPr="00D7098A" w:rsidRDefault="00D7098A" w:rsidP="00FC6EF2">
      <w:pPr>
        <w:pStyle w:val="BodyText"/>
        <w:rPr>
          <w:b/>
          <w:bCs/>
        </w:rPr>
      </w:pPr>
    </w:p>
    <w:p w14:paraId="1653BEF7" w14:textId="74535653" w:rsidR="00FC6EF2" w:rsidRDefault="00FC6EF2" w:rsidP="00FC6EF2">
      <w:pPr>
        <w:pStyle w:val="BodyText"/>
      </w:pPr>
      <w:r>
        <w:t>BENDIGO</w:t>
      </w:r>
      <w:r>
        <w:tab/>
      </w:r>
      <w:r>
        <w:tab/>
      </w:r>
      <w:r>
        <w:tab/>
      </w:r>
      <w:r>
        <w:tab/>
      </w:r>
      <w:r>
        <w:tab/>
        <w:t>DELWP Office</w:t>
      </w:r>
      <w:r>
        <w:tab/>
        <w:t xml:space="preserve"> </w:t>
      </w:r>
      <w:r>
        <w:tab/>
      </w:r>
      <w:r w:rsidR="00D7098A">
        <w:tab/>
      </w:r>
      <w:r w:rsidR="00D7098A">
        <w:tab/>
      </w:r>
      <w:r w:rsidR="00D7098A">
        <w:tab/>
      </w:r>
      <w:r>
        <w:t>(03) 5430 4444</w:t>
      </w:r>
    </w:p>
    <w:p w14:paraId="25D1C659" w14:textId="5B02ADBD" w:rsidR="00FC6EF2" w:rsidRDefault="00FC6EF2" w:rsidP="00FC6EF2">
      <w:pPr>
        <w:pStyle w:val="BodyText"/>
      </w:pPr>
      <w:r>
        <w:t>McDowells Road, adjacent to</w:t>
      </w:r>
      <w:r>
        <w:tab/>
      </w:r>
      <w:r>
        <w:tab/>
        <w:t>7 Taylor St</w:t>
      </w:r>
    </w:p>
    <w:p w14:paraId="7BB31C25" w14:textId="7EEB1349" w:rsidR="00FC6EF2" w:rsidRDefault="00FC6EF2" w:rsidP="00FC6EF2">
      <w:pPr>
        <w:pStyle w:val="BodyText"/>
      </w:pPr>
      <w:r>
        <w:t>Bendigo Aerodrome</w:t>
      </w:r>
      <w:r>
        <w:tab/>
      </w:r>
      <w:r>
        <w:tab/>
      </w:r>
      <w:r>
        <w:tab/>
        <w:t>Bendigo 3551</w:t>
      </w:r>
    </w:p>
    <w:p w14:paraId="214BB326" w14:textId="77777777" w:rsidR="00FC6EF2" w:rsidRDefault="00FC6EF2" w:rsidP="00FC6EF2">
      <w:pPr>
        <w:pStyle w:val="BodyText"/>
      </w:pPr>
      <w:r>
        <w:t xml:space="preserve">Note. The ancillary equipment for the Bendigo baseline is stored in a large umbrella box near “Pillar 2”. </w:t>
      </w:r>
    </w:p>
    <w:p w14:paraId="70248E72" w14:textId="77777777" w:rsidR="00FC6EF2" w:rsidRDefault="00FC6EF2" w:rsidP="00FC6EF2">
      <w:pPr>
        <w:pStyle w:val="BodyText"/>
      </w:pPr>
    </w:p>
    <w:p w14:paraId="45799CDB" w14:textId="77777777" w:rsidR="00FC6EF2" w:rsidRDefault="00FC6EF2" w:rsidP="00FC6EF2">
      <w:pPr>
        <w:pStyle w:val="BodyText"/>
      </w:pPr>
      <w:r>
        <w:t>BRAESIDE (Melway 88 D10)</w:t>
      </w:r>
      <w:r>
        <w:tab/>
      </w:r>
      <w:r>
        <w:tab/>
        <w:t>Land Use Victoria</w:t>
      </w:r>
      <w:r>
        <w:tab/>
      </w:r>
      <w:r>
        <w:tab/>
      </w:r>
      <w:r>
        <w:tab/>
      </w:r>
      <w:r>
        <w:tab/>
      </w:r>
      <w:r>
        <w:tab/>
        <w:t>(03) 9194 0770</w:t>
      </w:r>
    </w:p>
    <w:p w14:paraId="658357B2" w14:textId="77777777" w:rsidR="00FC6EF2" w:rsidRDefault="00FC6EF2" w:rsidP="00FC6EF2">
      <w:pPr>
        <w:pStyle w:val="BodyText"/>
      </w:pPr>
      <w:r>
        <w:t>Braeside Park</w:t>
      </w:r>
      <w:r>
        <w:tab/>
      </w:r>
      <w:r>
        <w:tab/>
      </w:r>
      <w:r>
        <w:tab/>
      </w:r>
      <w:r>
        <w:tab/>
        <w:t>Level 11, 2 Lonsdale Street</w:t>
      </w:r>
    </w:p>
    <w:p w14:paraId="7AC83535" w14:textId="77777777" w:rsidR="00FC6EF2" w:rsidRDefault="00FC6EF2" w:rsidP="00FC6EF2">
      <w:pPr>
        <w:pStyle w:val="BodyText"/>
      </w:pPr>
      <w:r>
        <w:t>Lower Dandenong Road</w:t>
      </w:r>
      <w:r>
        <w:tab/>
      </w:r>
      <w:r>
        <w:tab/>
      </w:r>
      <w:r>
        <w:tab/>
        <w:t>Melbourne 3000</w:t>
      </w:r>
    </w:p>
    <w:p w14:paraId="6DAE2185" w14:textId="77777777" w:rsidR="00FC6EF2" w:rsidRDefault="00FC6EF2" w:rsidP="00FC6EF2">
      <w:pPr>
        <w:pStyle w:val="BodyText"/>
      </w:pPr>
      <w:r>
        <w:t>Braeside 3195</w:t>
      </w:r>
    </w:p>
    <w:p w14:paraId="4C48E17A" w14:textId="3A71EF7B" w:rsidR="00FC6EF2" w:rsidRDefault="00FC6EF2" w:rsidP="00FC6EF2">
      <w:pPr>
        <w:pStyle w:val="BodyText"/>
      </w:pPr>
      <w:r>
        <w:t>Note. The ancillary equipment for the Braeside baseline is stored in a cabinet adjacent to the Braeside Park rangers office.</w:t>
      </w:r>
    </w:p>
    <w:p w14:paraId="22FEF065" w14:textId="77777777" w:rsidR="00FC6EF2" w:rsidRDefault="00FC6EF2" w:rsidP="00FC6EF2">
      <w:pPr>
        <w:pStyle w:val="BodyText"/>
      </w:pPr>
    </w:p>
    <w:p w14:paraId="29591BD3" w14:textId="77777777" w:rsidR="00FC6EF2" w:rsidRDefault="00FC6EF2" w:rsidP="00FC6EF2">
      <w:pPr>
        <w:pStyle w:val="BodyText"/>
      </w:pPr>
      <w:r>
        <w:t>GEELONG (Melway 452 H10)</w:t>
      </w:r>
      <w:r>
        <w:tab/>
      </w:r>
      <w:r>
        <w:tab/>
        <w:t>St Quentin Consulting Pty. Ltd.</w:t>
      </w:r>
      <w:r>
        <w:tab/>
      </w:r>
      <w:r>
        <w:tab/>
      </w:r>
      <w:r>
        <w:tab/>
        <w:t>(03) 5229 2011</w:t>
      </w:r>
    </w:p>
    <w:p w14:paraId="5A8D2BEB" w14:textId="77777777" w:rsidR="00FC6EF2" w:rsidRDefault="00FC6EF2" w:rsidP="00FC6EF2">
      <w:pPr>
        <w:pStyle w:val="BodyText"/>
      </w:pPr>
      <w:r>
        <w:t>Bellarine rail trail</w:t>
      </w:r>
      <w:r>
        <w:tab/>
      </w:r>
      <w:r>
        <w:tab/>
      </w:r>
      <w:r>
        <w:tab/>
      </w:r>
      <w:r>
        <w:tab/>
        <w:t>51 Little Fyans Street</w:t>
      </w:r>
    </w:p>
    <w:p w14:paraId="74DAAE09" w14:textId="77777777" w:rsidR="00FC6EF2" w:rsidRDefault="00FC6EF2" w:rsidP="00FC6EF2">
      <w:pPr>
        <w:pStyle w:val="BodyText"/>
      </w:pPr>
      <w:r>
        <w:t>Boundary Road</w:t>
      </w:r>
      <w:r>
        <w:tab/>
      </w:r>
      <w:r>
        <w:tab/>
      </w:r>
      <w:r>
        <w:tab/>
      </w:r>
      <w:r>
        <w:tab/>
        <w:t>South Geelong 3220</w:t>
      </w:r>
    </w:p>
    <w:p w14:paraId="04537D0B" w14:textId="77777777" w:rsidR="00FC6EF2" w:rsidRDefault="00FC6EF2" w:rsidP="00FC6EF2">
      <w:pPr>
        <w:pStyle w:val="BodyText"/>
      </w:pPr>
      <w:r>
        <w:t>Newcomb</w:t>
      </w:r>
    </w:p>
    <w:p w14:paraId="11F0C685" w14:textId="77777777" w:rsidR="00FC6EF2" w:rsidRDefault="00FC6EF2" w:rsidP="00FC6EF2">
      <w:pPr>
        <w:pStyle w:val="BodyText"/>
      </w:pPr>
      <w:r>
        <w:t xml:space="preserve">Note. The ancillary equipment for the Geelong baseline is stored in a large umbrella box, installed at McGilvray Place at the back of St. Quentin Consulting. </w:t>
      </w:r>
    </w:p>
    <w:p w14:paraId="5CFCA6A5" w14:textId="77777777" w:rsidR="00FC6EF2" w:rsidRDefault="00FC6EF2" w:rsidP="00FC6EF2">
      <w:pPr>
        <w:pStyle w:val="BodyText"/>
      </w:pPr>
    </w:p>
    <w:p w14:paraId="6391E8F9" w14:textId="77777777" w:rsidR="00FC6EF2" w:rsidRDefault="00FC6EF2" w:rsidP="00FC6EF2">
      <w:pPr>
        <w:pStyle w:val="BodyText"/>
      </w:pPr>
      <w:r>
        <w:t>HAMILTON</w:t>
      </w:r>
      <w:r>
        <w:tab/>
      </w:r>
      <w:r>
        <w:tab/>
      </w:r>
      <w:r>
        <w:tab/>
      </w:r>
      <w:r>
        <w:tab/>
      </w:r>
      <w:r>
        <w:tab/>
        <w:t>Brayley &amp; Hayes Pty. Ltd.</w:t>
      </w:r>
      <w:r>
        <w:tab/>
      </w:r>
      <w:r>
        <w:tab/>
      </w:r>
      <w:r>
        <w:tab/>
      </w:r>
      <w:r>
        <w:tab/>
        <w:t>(03) 5571 9171</w:t>
      </w:r>
    </w:p>
    <w:p w14:paraId="6FA37AE9" w14:textId="77777777" w:rsidR="00FC6EF2" w:rsidRDefault="00FC6EF2" w:rsidP="00FC6EF2">
      <w:pPr>
        <w:pStyle w:val="BodyText"/>
      </w:pPr>
      <w:r>
        <w:t>Balkins Road</w:t>
      </w:r>
      <w:r>
        <w:tab/>
      </w:r>
      <w:r>
        <w:tab/>
      </w:r>
      <w:r>
        <w:tab/>
      </w:r>
      <w:r>
        <w:tab/>
        <w:t>85 Kennedy Street</w:t>
      </w:r>
    </w:p>
    <w:p w14:paraId="6DAF3068" w14:textId="77777777" w:rsidR="00FC6EF2" w:rsidRDefault="00FC6EF2" w:rsidP="00FC6EF2">
      <w:pPr>
        <w:pStyle w:val="BodyText"/>
      </w:pPr>
      <w:r>
        <w:t>2km West of Fairburn Road</w:t>
      </w:r>
      <w:r>
        <w:tab/>
      </w:r>
      <w:r>
        <w:tab/>
        <w:t>Hamilton 3300</w:t>
      </w:r>
    </w:p>
    <w:p w14:paraId="74E0F80B" w14:textId="77777777" w:rsidR="00FC6EF2" w:rsidRDefault="00FC6EF2" w:rsidP="00FC6EF2">
      <w:pPr>
        <w:pStyle w:val="BodyText"/>
      </w:pPr>
      <w:r>
        <w:t>Hamilton 3300</w:t>
      </w:r>
    </w:p>
    <w:p w14:paraId="7FCB3C03" w14:textId="77777777" w:rsidR="00FC6EF2" w:rsidRDefault="00FC6EF2" w:rsidP="00FC6EF2">
      <w:pPr>
        <w:pStyle w:val="BodyText"/>
      </w:pPr>
    </w:p>
    <w:p w14:paraId="32CA3DA5" w14:textId="273CDDE3" w:rsidR="00FC6EF2" w:rsidRDefault="00FC6EF2" w:rsidP="00FC6EF2">
      <w:pPr>
        <w:pStyle w:val="BodyText"/>
      </w:pPr>
      <w:r>
        <w:t xml:space="preserve">COWWARR </w:t>
      </w:r>
      <w:r>
        <w:tab/>
      </w:r>
      <w:r>
        <w:tab/>
      </w:r>
      <w:r>
        <w:tab/>
      </w:r>
      <w:r>
        <w:tab/>
        <w:t xml:space="preserve">SMEC </w:t>
      </w:r>
      <w:r w:rsidR="00CB444B">
        <w:t>Australi</w:t>
      </w:r>
      <w:r>
        <w:t>a Pty. Ltd.</w:t>
      </w:r>
      <w:r>
        <w:tab/>
      </w:r>
      <w:r>
        <w:tab/>
      </w:r>
      <w:r w:rsidR="004B272A">
        <w:tab/>
      </w:r>
      <w:r w:rsidR="004B272A">
        <w:tab/>
      </w:r>
      <w:r>
        <w:t>(03) 5173 0100</w:t>
      </w:r>
    </w:p>
    <w:p w14:paraId="17741C35" w14:textId="2D8562A3" w:rsidR="00CB444B" w:rsidRDefault="00FC6EF2" w:rsidP="00FC6EF2">
      <w:pPr>
        <w:pStyle w:val="BodyText"/>
      </w:pPr>
      <w:r>
        <w:t>Foxs Road West</w:t>
      </w:r>
      <w:r w:rsidR="00EC0E88">
        <w:tab/>
      </w:r>
      <w:r>
        <w:tab/>
      </w:r>
      <w:r>
        <w:tab/>
      </w:r>
      <w:r>
        <w:tab/>
      </w:r>
      <w:r w:rsidR="00CB444B">
        <w:t>(Traralgon Gippsland)</w:t>
      </w:r>
    </w:p>
    <w:p w14:paraId="13ABB4D7" w14:textId="674FC40E" w:rsidR="00FC6EF2" w:rsidRDefault="00EC0E88" w:rsidP="00EC0E88">
      <w:pPr>
        <w:pStyle w:val="BodyText"/>
      </w:pPr>
      <w:r>
        <w:t>Cowwarr</w:t>
      </w:r>
      <w:r>
        <w:tab/>
      </w:r>
      <w:r>
        <w:tab/>
      </w:r>
      <w:r>
        <w:tab/>
      </w:r>
      <w:r>
        <w:tab/>
      </w:r>
      <w:r>
        <w:tab/>
      </w:r>
      <w:r w:rsidR="002F1230">
        <w:t xml:space="preserve">Level </w:t>
      </w:r>
      <w:r w:rsidR="00FC6EF2">
        <w:t>1/1 Franklin Street</w:t>
      </w:r>
    </w:p>
    <w:p w14:paraId="3D45640A" w14:textId="6809BF4C" w:rsidR="00FC6EF2" w:rsidRDefault="00EC0E88" w:rsidP="00FC6EF2">
      <w:pPr>
        <w:pStyle w:val="BodyText"/>
      </w:pPr>
      <w:r>
        <w:tab/>
      </w:r>
      <w:r>
        <w:tab/>
      </w:r>
      <w:r w:rsidR="00FC6EF2">
        <w:tab/>
      </w:r>
      <w:r w:rsidR="00FC6EF2">
        <w:tab/>
      </w:r>
      <w:r w:rsidR="00FC6EF2">
        <w:tab/>
      </w:r>
      <w:r w:rsidR="00FC6EF2">
        <w:tab/>
        <w:t>Traralgon 3844</w:t>
      </w:r>
    </w:p>
    <w:p w14:paraId="2A1B957F" w14:textId="77777777" w:rsidR="00FC6EF2" w:rsidRDefault="00FC6EF2" w:rsidP="00FC6EF2">
      <w:pPr>
        <w:pStyle w:val="BodyText"/>
      </w:pPr>
      <w:r>
        <w:t xml:space="preserve">Note. The ancillary equipment for the Cowwarr baseline is stored in a large umbrella box near “Pillar 1”. </w:t>
      </w:r>
    </w:p>
    <w:p w14:paraId="7F42F602" w14:textId="77777777" w:rsidR="00FC6EF2" w:rsidRDefault="00FC6EF2" w:rsidP="00FC6EF2">
      <w:pPr>
        <w:pStyle w:val="BodyText"/>
      </w:pPr>
    </w:p>
    <w:p w14:paraId="385F2FE0" w14:textId="50DCDBD9" w:rsidR="004B272A" w:rsidRDefault="00FC6EF2" w:rsidP="004B272A">
      <w:pPr>
        <w:pStyle w:val="BodyText"/>
      </w:pPr>
      <w:r>
        <w:t xml:space="preserve">MITCHAM (Melway 48 F12) </w:t>
      </w:r>
      <w:r>
        <w:tab/>
      </w:r>
      <w:r>
        <w:tab/>
        <w:t>Nacha Moore Land Surveyors Pty. Ltd.</w:t>
      </w:r>
      <w:r w:rsidR="004B272A" w:rsidRPr="004B272A">
        <w:t xml:space="preserve"> </w:t>
      </w:r>
      <w:r w:rsidR="004B272A">
        <w:tab/>
        <w:t>(03) 9872 5512</w:t>
      </w:r>
    </w:p>
    <w:p w14:paraId="4F94E627" w14:textId="50DF398B" w:rsidR="00FC6EF2" w:rsidRDefault="00FC6EF2" w:rsidP="00FC6EF2">
      <w:pPr>
        <w:pStyle w:val="BodyText"/>
      </w:pPr>
      <w:r>
        <w:t>Menin Road</w:t>
      </w:r>
      <w:r>
        <w:tab/>
      </w:r>
      <w:r>
        <w:tab/>
      </w:r>
      <w:r>
        <w:tab/>
      </w:r>
      <w:r>
        <w:tab/>
      </w:r>
      <w:r>
        <w:tab/>
        <w:t>226 Mitcham Road</w:t>
      </w:r>
      <w:r>
        <w:tab/>
      </w:r>
      <w:r>
        <w:tab/>
      </w:r>
      <w:r>
        <w:tab/>
      </w:r>
      <w:r>
        <w:tab/>
      </w:r>
      <w:r>
        <w:tab/>
      </w:r>
    </w:p>
    <w:p w14:paraId="1E4E4747" w14:textId="77777777" w:rsidR="00FC6EF2" w:rsidRDefault="00FC6EF2" w:rsidP="00FC6EF2">
      <w:pPr>
        <w:pStyle w:val="BodyText"/>
      </w:pPr>
      <w:r>
        <w:t>Mitcham 3132</w:t>
      </w:r>
      <w:r>
        <w:tab/>
      </w:r>
      <w:r>
        <w:tab/>
      </w:r>
      <w:r>
        <w:tab/>
      </w:r>
      <w:r>
        <w:tab/>
        <w:t>Mitcham 3132</w:t>
      </w:r>
    </w:p>
    <w:p w14:paraId="2D97937F" w14:textId="77777777" w:rsidR="00907CC4" w:rsidRPr="00C13B91" w:rsidRDefault="00907CC4" w:rsidP="00907CC4">
      <w:pPr>
        <w:pStyle w:val="BodyText"/>
      </w:pPr>
    </w:p>
    <w:p w14:paraId="20426D8B" w14:textId="77777777" w:rsidR="007A61F9" w:rsidRPr="00C13B91" w:rsidRDefault="007A61F9" w:rsidP="007A61F9">
      <w:pPr>
        <w:pStyle w:val="BodyText"/>
      </w:pPr>
    </w:p>
    <w:p w14:paraId="7EA8F6A6" w14:textId="77777777" w:rsidR="00B2145A" w:rsidRPr="00B2145A" w:rsidRDefault="00B2145A" w:rsidP="00B2145A">
      <w:pPr>
        <w:pStyle w:val="BodyText"/>
        <w:rPr>
          <w:lang w:eastAsia="en-AU"/>
        </w:rPr>
      </w:pPr>
    </w:p>
    <w:p w14:paraId="51AADB5A" w14:textId="77777777" w:rsidR="00076750" w:rsidRPr="00076750" w:rsidRDefault="00076750" w:rsidP="00076750">
      <w:pPr>
        <w:pStyle w:val="BodyText"/>
        <w:rPr>
          <w:lang w:eastAsia="en-AU"/>
        </w:rPr>
      </w:pPr>
    </w:p>
    <w:p w14:paraId="3FB12311" w14:textId="453F9E62" w:rsidR="00310068" w:rsidRDefault="00310068" w:rsidP="00310068">
      <w:pPr>
        <w:pStyle w:val="ListNumber"/>
      </w:pPr>
      <w:r w:rsidRPr="00C13B91">
        <w:lastRenderedPageBreak/>
        <w:t>Bookings to use the base</w:t>
      </w:r>
      <w:r>
        <w:t>lines are to be made in advance using the online facility. Go to:</w:t>
      </w:r>
      <w:r w:rsidR="00901CD4">
        <w:t xml:space="preserve"> </w:t>
      </w:r>
      <w:hyperlink r:id="rId56" w:history="1">
        <w:r w:rsidR="00901CD4">
          <w:rPr>
            <w:rStyle w:val="Hyperlink"/>
          </w:rPr>
          <w:t>Equipment calibration services (land.vic.gov.au)</w:t>
        </w:r>
      </w:hyperlink>
    </w:p>
    <w:p w14:paraId="1CDD97B9" w14:textId="1E8C5513" w:rsidR="00310068" w:rsidRPr="00C13B91" w:rsidRDefault="00310068" w:rsidP="00310068">
      <w:pPr>
        <w:pStyle w:val="ListNumber"/>
      </w:pPr>
      <w:r w:rsidRPr="00C13B91">
        <w:t>Controlling offices are open between 8.</w:t>
      </w:r>
      <w:r>
        <w:t>30</w:t>
      </w:r>
      <w:r w:rsidRPr="00C13B91">
        <w:t>am and 4.30pm, Monday to Friday.</w:t>
      </w:r>
    </w:p>
    <w:p w14:paraId="7C125A1D" w14:textId="77777777" w:rsidR="00310068" w:rsidRPr="00C13B91" w:rsidRDefault="00310068" w:rsidP="00310068">
      <w:pPr>
        <w:pStyle w:val="ListNumber"/>
      </w:pPr>
      <w:r w:rsidRPr="00C13B91">
        <w:t>Baselines are available for use on weekdays only.</w:t>
      </w:r>
    </w:p>
    <w:p w14:paraId="6717F66E" w14:textId="77777777" w:rsidR="00310068" w:rsidRPr="00C13B91" w:rsidRDefault="00310068" w:rsidP="00310068">
      <w:pPr>
        <w:pStyle w:val="ListNumber"/>
      </w:pPr>
      <w:r w:rsidRPr="00C13B91">
        <w:t>Users are required to have their own copies of official booking sheets.</w:t>
      </w:r>
    </w:p>
    <w:p w14:paraId="1D55C962" w14:textId="77777777" w:rsidR="00310068" w:rsidRPr="00C13B91" w:rsidRDefault="00310068" w:rsidP="00310068">
      <w:pPr>
        <w:pStyle w:val="ListNumber"/>
      </w:pPr>
      <w:r w:rsidRPr="00C13B91">
        <w:t xml:space="preserve">No rubbish is to be left behind. </w:t>
      </w:r>
    </w:p>
    <w:p w14:paraId="7F1B6BE5" w14:textId="77777777" w:rsidR="00310068" w:rsidRPr="00C13B91" w:rsidRDefault="00310068" w:rsidP="00310068">
      <w:pPr>
        <w:pStyle w:val="ListNumber"/>
      </w:pPr>
      <w:r w:rsidRPr="00C13B91">
        <w:t>All gates must be left in their original position.</w:t>
      </w:r>
    </w:p>
    <w:p w14:paraId="5A073257" w14:textId="77777777" w:rsidR="00310068" w:rsidRPr="00C13B91" w:rsidRDefault="00310068" w:rsidP="00310068">
      <w:pPr>
        <w:pStyle w:val="ListNumber"/>
      </w:pPr>
      <w:r w:rsidRPr="00C13B91">
        <w:t>Pillar caps are to be re-fitted upon completion.</w:t>
      </w:r>
    </w:p>
    <w:p w14:paraId="61232113" w14:textId="77777777" w:rsidR="00310068" w:rsidRDefault="00310068" w:rsidP="00310068">
      <w:pPr>
        <w:pStyle w:val="ListNumber"/>
      </w:pPr>
      <w:r w:rsidRPr="00C13B91">
        <w:t>When using non-standard prisms, sighting difficulties may be experienced between pillars. The same prism must be used for the observations to achieve a valid calibration.</w:t>
      </w:r>
    </w:p>
    <w:p w14:paraId="1C5D9D1C" w14:textId="5002104D" w:rsidR="008A4A15" w:rsidRDefault="008A4A15" w:rsidP="008A4A15">
      <w:pPr>
        <w:pStyle w:val="BodyText"/>
      </w:pPr>
    </w:p>
    <w:p w14:paraId="7B7EDE2A" w14:textId="1B0B5429" w:rsidR="00CC24AA" w:rsidRDefault="00CC24AA" w:rsidP="00F971E3">
      <w:pPr>
        <w:pStyle w:val="CommentText"/>
      </w:pPr>
    </w:p>
    <w:p w14:paraId="0117B320" w14:textId="77777777" w:rsidR="00A76D80" w:rsidRDefault="00A76D80" w:rsidP="008A4A15">
      <w:pPr>
        <w:pStyle w:val="BodyText"/>
      </w:pPr>
    </w:p>
    <w:p w14:paraId="6EC3BF3D" w14:textId="77777777" w:rsidR="00A76D80" w:rsidRDefault="00A76D80" w:rsidP="008A4A15">
      <w:pPr>
        <w:pStyle w:val="BodyText"/>
      </w:pPr>
    </w:p>
    <w:p w14:paraId="381EEF68" w14:textId="77777777" w:rsidR="00A76D80" w:rsidRDefault="00A76D80" w:rsidP="008A4A15">
      <w:pPr>
        <w:pStyle w:val="BodyText"/>
      </w:pPr>
    </w:p>
    <w:p w14:paraId="7A384651" w14:textId="6A78460C" w:rsidR="0061330E" w:rsidRDefault="00A97C0A" w:rsidP="008A4A15">
      <w:pPr>
        <w:pStyle w:val="BodyText"/>
      </w:pPr>
      <w:r>
        <w:rPr>
          <w:noProof/>
        </w:rPr>
        <w:lastRenderedPageBreak/>
        <w:drawing>
          <wp:inline distT="0" distB="0" distL="0" distR="0" wp14:anchorId="232431B9" wp14:editId="40BD76A7">
            <wp:extent cx="5562600" cy="73628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62600" cy="7362825"/>
                    </a:xfrm>
                    <a:prstGeom prst="rect">
                      <a:avLst/>
                    </a:prstGeom>
                    <a:ln>
                      <a:solidFill>
                        <a:schemeClr val="tx1"/>
                      </a:solidFill>
                    </a:ln>
                  </pic:spPr>
                </pic:pic>
              </a:graphicData>
            </a:graphic>
          </wp:inline>
        </w:drawing>
      </w:r>
    </w:p>
    <w:p w14:paraId="1C295F0A" w14:textId="7A2FCF6E" w:rsidR="002B1EB6" w:rsidRDefault="002B1EB6" w:rsidP="008A4A15">
      <w:pPr>
        <w:pStyle w:val="BodyText"/>
      </w:pPr>
    </w:p>
    <w:p w14:paraId="1735B622" w14:textId="029903E8" w:rsidR="002B1EB6" w:rsidRDefault="002B1EB6" w:rsidP="008A4A15">
      <w:pPr>
        <w:pStyle w:val="BodyText"/>
      </w:pPr>
    </w:p>
    <w:p w14:paraId="43378EAF" w14:textId="45699A48" w:rsidR="002B1EB6" w:rsidRDefault="002B1EB6" w:rsidP="008A4A15">
      <w:pPr>
        <w:pStyle w:val="BodyText"/>
      </w:pPr>
    </w:p>
    <w:p w14:paraId="7F508A4E" w14:textId="4FD6BD7C" w:rsidR="002B1EB6" w:rsidRDefault="002B1EB6" w:rsidP="008A4A15">
      <w:pPr>
        <w:pStyle w:val="BodyText"/>
      </w:pPr>
    </w:p>
    <w:p w14:paraId="7C300E4B" w14:textId="5AA141B0" w:rsidR="002B1EB6" w:rsidRDefault="002B1EB6" w:rsidP="008A4A15">
      <w:pPr>
        <w:pStyle w:val="BodyText"/>
      </w:pPr>
    </w:p>
    <w:p w14:paraId="7761F33F" w14:textId="1F42142C" w:rsidR="002B1EB6" w:rsidRDefault="002B1EB6" w:rsidP="008A4A15">
      <w:pPr>
        <w:pStyle w:val="BodyText"/>
      </w:pPr>
      <w:r>
        <w:rPr>
          <w:rFonts w:ascii="Arial" w:hAnsi="Arial"/>
          <w:b/>
          <w:noProof/>
          <w:sz w:val="24"/>
        </w:rPr>
        <w:lastRenderedPageBreak/>
        <w:drawing>
          <wp:inline distT="0" distB="0" distL="0" distR="0" wp14:anchorId="1F3548B9" wp14:editId="1201A457">
            <wp:extent cx="5731510" cy="8597265"/>
            <wp:effectExtent l="0" t="0" r="2540" b="0"/>
            <wp:docPr id="100" name="Picture 100" descr="Braeside Baseline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eside Baseline Localit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19F7EF14" w14:textId="3E7689C2" w:rsidR="00D81A0E" w:rsidRDefault="00D81A0E" w:rsidP="008A4A15">
      <w:pPr>
        <w:pStyle w:val="BodyText"/>
      </w:pPr>
    </w:p>
    <w:p w14:paraId="042D1E49" w14:textId="0EBE6946" w:rsidR="00D81A0E" w:rsidRDefault="000752A1" w:rsidP="008A4A15">
      <w:pPr>
        <w:pStyle w:val="BodyText"/>
      </w:pPr>
      <w:r>
        <w:rPr>
          <w:noProof/>
        </w:rPr>
        <w:lastRenderedPageBreak/>
        <w:drawing>
          <wp:inline distT="0" distB="0" distL="0" distR="0" wp14:anchorId="406E3AC8" wp14:editId="5FD1D00A">
            <wp:extent cx="6115050" cy="8467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15050" cy="8467725"/>
                    </a:xfrm>
                    <a:prstGeom prst="rect">
                      <a:avLst/>
                    </a:prstGeom>
                  </pic:spPr>
                </pic:pic>
              </a:graphicData>
            </a:graphic>
          </wp:inline>
        </w:drawing>
      </w:r>
      <w:r>
        <w:t xml:space="preserve"> </w:t>
      </w:r>
    </w:p>
    <w:p w14:paraId="50E09D99" w14:textId="1CAF026A" w:rsidR="00D81A0E" w:rsidRDefault="00D81A0E" w:rsidP="008A4A15">
      <w:pPr>
        <w:pStyle w:val="BodyText"/>
      </w:pPr>
    </w:p>
    <w:p w14:paraId="3CCDFDB6" w14:textId="77777777" w:rsidR="00D81A0E" w:rsidRDefault="00D81A0E" w:rsidP="008A4A15">
      <w:pPr>
        <w:pStyle w:val="BodyText"/>
      </w:pPr>
    </w:p>
    <w:p w14:paraId="7FB8A9A2" w14:textId="77777777" w:rsidR="00D81A0E" w:rsidRDefault="00D81A0E" w:rsidP="008A4A15">
      <w:pPr>
        <w:pStyle w:val="BodyText"/>
      </w:pPr>
    </w:p>
    <w:p w14:paraId="324A5941" w14:textId="77777777" w:rsidR="00D81A0E" w:rsidRDefault="00D81A0E" w:rsidP="008A4A15">
      <w:pPr>
        <w:pStyle w:val="BodyText"/>
      </w:pPr>
    </w:p>
    <w:p w14:paraId="1014BAE2" w14:textId="77777777" w:rsidR="00D81A0E" w:rsidRDefault="00D81A0E" w:rsidP="008A4A15">
      <w:pPr>
        <w:pStyle w:val="BodyText"/>
      </w:pPr>
    </w:p>
    <w:p w14:paraId="251FAF02" w14:textId="1F1FEE75" w:rsidR="00D81A0E" w:rsidRDefault="00D81A0E" w:rsidP="008A4A15">
      <w:pPr>
        <w:pStyle w:val="BodyText"/>
      </w:pPr>
      <w:r>
        <w:rPr>
          <w:noProof/>
          <w:lang w:eastAsia="en-AU"/>
        </w:rPr>
        <w:drawing>
          <wp:inline distT="0" distB="0" distL="0" distR="0" wp14:anchorId="270BAFF5" wp14:editId="066A1F5A">
            <wp:extent cx="5731510" cy="7937523"/>
            <wp:effectExtent l="0" t="0" r="254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7937523"/>
                    </a:xfrm>
                    <a:prstGeom prst="rect">
                      <a:avLst/>
                    </a:prstGeom>
                    <a:noFill/>
                    <a:ln>
                      <a:noFill/>
                    </a:ln>
                  </pic:spPr>
                </pic:pic>
              </a:graphicData>
            </a:graphic>
          </wp:inline>
        </w:drawing>
      </w:r>
    </w:p>
    <w:p w14:paraId="7C8CCDC2" w14:textId="77777777" w:rsidR="00D81A0E" w:rsidRDefault="00D81A0E" w:rsidP="008A4A15">
      <w:pPr>
        <w:pStyle w:val="BodyText"/>
      </w:pPr>
    </w:p>
    <w:p w14:paraId="6ABC100A" w14:textId="77777777" w:rsidR="00D81A0E" w:rsidRDefault="00D81A0E" w:rsidP="008A4A15">
      <w:pPr>
        <w:pStyle w:val="BodyText"/>
      </w:pPr>
    </w:p>
    <w:p w14:paraId="299E8F1E" w14:textId="77777777" w:rsidR="00D81A0E" w:rsidRDefault="00D81A0E" w:rsidP="008A4A15">
      <w:pPr>
        <w:pStyle w:val="BodyText"/>
      </w:pPr>
    </w:p>
    <w:p w14:paraId="6EC0240D" w14:textId="77777777" w:rsidR="00D81A0E" w:rsidRDefault="00D81A0E" w:rsidP="008A4A15">
      <w:pPr>
        <w:pStyle w:val="BodyText"/>
      </w:pPr>
    </w:p>
    <w:p w14:paraId="4E2F1AFE" w14:textId="77777777" w:rsidR="00D81A0E" w:rsidRDefault="00D81A0E" w:rsidP="008A4A15">
      <w:pPr>
        <w:pStyle w:val="BodyText"/>
      </w:pPr>
    </w:p>
    <w:p w14:paraId="19A7BFA7" w14:textId="1E1EFAC3" w:rsidR="00D81A0E" w:rsidRDefault="00AD49EC" w:rsidP="008A4A15">
      <w:pPr>
        <w:pStyle w:val="BodyText"/>
      </w:pPr>
      <w:r>
        <w:rPr>
          <w:rFonts w:ascii="Arial" w:hAnsi="Arial"/>
          <w:b/>
          <w:noProof/>
          <w:lang w:eastAsia="en-AU"/>
        </w:rPr>
        <w:drawing>
          <wp:inline distT="0" distB="0" distL="0" distR="0" wp14:anchorId="2586BBEB" wp14:editId="3CE3FF3D">
            <wp:extent cx="5731510" cy="8108543"/>
            <wp:effectExtent l="0" t="0" r="2540" b="6985"/>
            <wp:docPr id="103" name="Picture 103" descr="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milt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8108543"/>
                    </a:xfrm>
                    <a:prstGeom prst="rect">
                      <a:avLst/>
                    </a:prstGeom>
                    <a:noFill/>
                    <a:ln>
                      <a:noFill/>
                    </a:ln>
                  </pic:spPr>
                </pic:pic>
              </a:graphicData>
            </a:graphic>
          </wp:inline>
        </w:drawing>
      </w:r>
    </w:p>
    <w:p w14:paraId="0E20DFBC" w14:textId="77777777" w:rsidR="00D81A0E" w:rsidRDefault="00D81A0E" w:rsidP="008A4A15">
      <w:pPr>
        <w:pStyle w:val="BodyText"/>
      </w:pPr>
    </w:p>
    <w:p w14:paraId="49F0FC2F" w14:textId="77777777" w:rsidR="00D81A0E" w:rsidRDefault="00D81A0E" w:rsidP="008A4A15">
      <w:pPr>
        <w:pStyle w:val="BodyText"/>
      </w:pPr>
    </w:p>
    <w:bookmarkStart w:id="79" w:name="_MON_1225536008"/>
    <w:bookmarkEnd w:id="79"/>
    <w:p w14:paraId="2C14F8CC" w14:textId="22D33453" w:rsidR="00D81A0E" w:rsidRDefault="00B25A80" w:rsidP="008A4A15">
      <w:pPr>
        <w:pStyle w:val="BodyText"/>
      </w:pPr>
      <w:r>
        <w:rPr>
          <w:rFonts w:ascii="Arial" w:hAnsi="Arial"/>
        </w:rPr>
        <w:object w:dxaOrig="9841" w:dyaOrig="13936" w14:anchorId="4C16D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639pt" o:ole="" fillcolor="window">
            <v:imagedata r:id="rId62" o:title=""/>
          </v:shape>
          <o:OLEObject Type="Embed" ProgID="Word.Picture.8" ShapeID="_x0000_i1025" DrawAspect="Content" ObjectID="_1669529772" r:id="rId63"/>
        </w:object>
      </w:r>
    </w:p>
    <w:p w14:paraId="0942CBA7" w14:textId="77777777" w:rsidR="00D81A0E" w:rsidRDefault="00D81A0E" w:rsidP="008A4A15">
      <w:pPr>
        <w:pStyle w:val="BodyText"/>
      </w:pPr>
    </w:p>
    <w:p w14:paraId="253FA5D7" w14:textId="7A9548CD" w:rsidR="00D81A0E" w:rsidRDefault="00D81A0E" w:rsidP="008A4A15">
      <w:pPr>
        <w:pStyle w:val="BodyText"/>
      </w:pPr>
    </w:p>
    <w:p w14:paraId="010DF908" w14:textId="77777777" w:rsidR="00D81A0E" w:rsidRDefault="00D81A0E" w:rsidP="008A4A15">
      <w:pPr>
        <w:pStyle w:val="BodyText"/>
      </w:pPr>
    </w:p>
    <w:p w14:paraId="6A1F7B86" w14:textId="77777777" w:rsidR="00D81A0E" w:rsidRDefault="00D81A0E" w:rsidP="008A4A15">
      <w:pPr>
        <w:pStyle w:val="BodyText"/>
      </w:pPr>
    </w:p>
    <w:p w14:paraId="32968EFC" w14:textId="77777777" w:rsidR="00D81A0E" w:rsidRDefault="00D81A0E" w:rsidP="008A4A15">
      <w:pPr>
        <w:pStyle w:val="BodyText"/>
      </w:pPr>
    </w:p>
    <w:p w14:paraId="0621B5F1" w14:textId="646508AF" w:rsidR="00B95D6B" w:rsidRDefault="00B95D6B" w:rsidP="00B95D6B">
      <w:pPr>
        <w:pStyle w:val="Heading1"/>
      </w:pPr>
      <w:bookmarkStart w:id="80" w:name="_Toc57892061"/>
      <w:r>
        <w:t>EDM instrument parameters</w:t>
      </w:r>
      <w:bookmarkEnd w:id="80"/>
    </w:p>
    <w:p w14:paraId="20E985A3" w14:textId="33E5A38F" w:rsidR="008B37D5" w:rsidRPr="00C44924" w:rsidRDefault="008B37D5" w:rsidP="008B37D5">
      <w:pPr>
        <w:pStyle w:val="BodyText"/>
      </w:pPr>
      <w:r w:rsidRPr="00C44924">
        <w:t>EDM instrument parameters, such as unit length, frequency, carrier wavelength and manufacturer estimates of EDM standard deviation constant and parts per million</w:t>
      </w:r>
      <w:r w:rsidR="00C26756">
        <w:t>,</w:t>
      </w:r>
      <w:r w:rsidRPr="00C44924">
        <w:t xml:space="preserve"> are supplied for </w:t>
      </w:r>
      <w:r w:rsidR="00C26756">
        <w:t>most</w:t>
      </w:r>
      <w:r w:rsidRPr="00C44924">
        <w:t xml:space="preserve"> instruments within the Baseline software. </w:t>
      </w:r>
    </w:p>
    <w:p w14:paraId="39B88A6B" w14:textId="457FEA2C" w:rsidR="008B37D5" w:rsidRPr="00C44924" w:rsidRDefault="008B37D5" w:rsidP="008B37D5">
      <w:pPr>
        <w:pStyle w:val="BodyText"/>
      </w:pPr>
      <w:r w:rsidRPr="00C44924">
        <w:t xml:space="preserve">Detailed listings of instrument parameters are supplied in the instrument parameter sheets on the </w:t>
      </w:r>
      <w:hyperlink r:id="rId64" w:history="1">
        <w:r w:rsidR="001D7DCC">
          <w:rPr>
            <w:rStyle w:val="Hyperlink"/>
          </w:rPr>
          <w:t>Equipment calibration services (land.vic.gov.au)</w:t>
        </w:r>
      </w:hyperlink>
      <w:r w:rsidRPr="00C44924">
        <w:t xml:space="preserve"> website</w:t>
      </w:r>
      <w:r w:rsidR="001D7DCC">
        <w:t>.</w:t>
      </w:r>
      <w:r w:rsidRPr="00C44924">
        <w:t xml:space="preserve"> </w:t>
      </w:r>
    </w:p>
    <w:p w14:paraId="4981A132" w14:textId="77CA57A4" w:rsidR="00A13CDF" w:rsidRDefault="00A13CDF" w:rsidP="00A13CDF">
      <w:pPr>
        <w:pStyle w:val="Heading2"/>
      </w:pPr>
      <w:bookmarkStart w:id="81" w:name="_Toc57892062"/>
      <w:r>
        <w:t>Pulsed instruments and instruments with a unit length of zero</w:t>
      </w:r>
      <w:bookmarkEnd w:id="81"/>
    </w:p>
    <w:p w14:paraId="29B31FF0" w14:textId="77777777" w:rsidR="0049235C" w:rsidRPr="00C44924" w:rsidRDefault="0049235C" w:rsidP="0049235C">
      <w:pPr>
        <w:pStyle w:val="BodyText"/>
      </w:pPr>
      <w:r w:rsidRPr="00C44924">
        <w:t>For instruments with a unit length of zero and pulsed instruments, the meteorological observations must be entered into the instrument at the time of the calibration.</w:t>
      </w:r>
    </w:p>
    <w:p w14:paraId="57DD129A" w14:textId="0BC07D25" w:rsidR="0049235C" w:rsidRPr="00C44924" w:rsidRDefault="0049235C" w:rsidP="0049235C">
      <w:pPr>
        <w:pStyle w:val="BodyText"/>
      </w:pPr>
      <w:r w:rsidRPr="00C44924">
        <w:t xml:space="preserve">The unit length, frequency and carrier wavelength are used in the calculation of the meteorological corrections and cyclic errors within the Baseline software. Surveyors can enter the instrument into the </w:t>
      </w:r>
      <w:r w:rsidR="009338E6" w:rsidRPr="00C44924">
        <w:t>register and</w:t>
      </w:r>
      <w:r w:rsidRPr="00C44924">
        <w:t xml:space="preserve"> leave all the details blank and the software will still process the data correctly. </w:t>
      </w:r>
    </w:p>
    <w:p w14:paraId="5D4CAAE1" w14:textId="77777777" w:rsidR="00C57C30" w:rsidRPr="00A13CDF" w:rsidRDefault="00C57C30" w:rsidP="00A13CDF">
      <w:pPr>
        <w:pStyle w:val="BodyText"/>
        <w:rPr>
          <w:lang w:eastAsia="en-AU"/>
        </w:rPr>
      </w:pPr>
    </w:p>
    <w:p w14:paraId="5A48DF18" w14:textId="7829BC54" w:rsidR="00B95D6B" w:rsidRDefault="00B95D6B" w:rsidP="00B95D6B">
      <w:pPr>
        <w:pStyle w:val="Heading1"/>
      </w:pPr>
      <w:bookmarkStart w:id="82" w:name="_Toc57892063"/>
      <w:r>
        <w:t>Reduction and interpretation</w:t>
      </w:r>
      <w:bookmarkEnd w:id="82"/>
    </w:p>
    <w:p w14:paraId="551F666F" w14:textId="603F228A" w:rsidR="00A05750" w:rsidRPr="00C44924" w:rsidRDefault="00A05750" w:rsidP="00A05750">
      <w:pPr>
        <w:pStyle w:val="BodyText"/>
      </w:pPr>
      <w:r w:rsidRPr="00C44924">
        <w:t xml:space="preserve">Surveyor-General Victoria has adopted the EDM calibration computer program known as Baseline, version 6.0.0.5 (July 2012), developed by the Western Australia Land Information Authority (Landgate) for the calibration of EDM instruments against standard baselines. The calibration of EDM instruments is carried out to determine the instrument corrections to be applied to measurements and to ensure its reliability. Online help provides the user with the instructions necessary to run this software application. Software download is also freely available from the </w:t>
      </w:r>
      <w:hyperlink r:id="rId65" w:history="1">
        <w:r w:rsidR="00351200">
          <w:rPr>
            <w:rStyle w:val="Hyperlink"/>
          </w:rPr>
          <w:t>Equipment calibration services (land.vic.gov.au)</w:t>
        </w:r>
      </w:hyperlink>
      <w:r w:rsidR="00351200">
        <w:t xml:space="preserve"> </w:t>
      </w:r>
      <w:r w:rsidRPr="00C44924">
        <w:t>website</w:t>
      </w:r>
      <w:r w:rsidR="00351200">
        <w:t>.</w:t>
      </w:r>
    </w:p>
    <w:p w14:paraId="30A98837" w14:textId="77777777" w:rsidR="00A05750" w:rsidRPr="00C44924" w:rsidRDefault="00A05750" w:rsidP="00A05750">
      <w:pPr>
        <w:pStyle w:val="BodyText"/>
      </w:pPr>
      <w:r w:rsidRPr="00C44924">
        <w:t xml:space="preserve">The Braeside, Bendigo, Geelong, Hamilton, Cowwarr and Mitcham baseline inter-pillar distances resulting from the </w:t>
      </w:r>
      <w:r>
        <w:t xml:space="preserve">annual </w:t>
      </w:r>
      <w:r w:rsidRPr="00C44924">
        <w:t>re-verification surveys</w:t>
      </w:r>
      <w:r>
        <w:t xml:space="preserve"> (performed in November)</w:t>
      </w:r>
      <w:r w:rsidRPr="00C44924">
        <w:t xml:space="preserve"> </w:t>
      </w:r>
      <w:r>
        <w:t>are</w:t>
      </w:r>
      <w:r w:rsidRPr="00C44924">
        <w:t xml:space="preserve"> included in the </w:t>
      </w:r>
      <w:r>
        <w:t xml:space="preserve">software </w:t>
      </w:r>
      <w:r w:rsidRPr="00C44924">
        <w:t>database. All inter-pillar distances are updated on an annual basis. A selection of EDM instruments and reflector makes and models are also included. For EDM makes and models which are not included in the list, Baseline will accept the entry of new instruments although it requires the input of the unit length and the modulation frequency of the instrument by the operator.</w:t>
      </w:r>
    </w:p>
    <w:p w14:paraId="72DB824A" w14:textId="728D9FE6" w:rsidR="00A05750" w:rsidRPr="00C44924" w:rsidRDefault="009338E6" w:rsidP="00A05750">
      <w:pPr>
        <w:pStyle w:val="BodyText"/>
      </w:pPr>
      <w:r w:rsidRPr="00C44924">
        <w:t>The instrument details</w:t>
      </w:r>
      <w:r>
        <w:t>,</w:t>
      </w:r>
      <w:r w:rsidR="00A05750" w:rsidRPr="00C44924">
        <w:t xml:space="preserve"> measured distances and observed meteorological details (un-tick the ‘Mets Dial Set’ box to enter the meteorological data) are entered interactively by the operator. After the observed data is reduced to obtain horizontal distances and their associated variances, a least square adjustment is performed. The adjustment is made as suggested by Dr J.M Rueger (Rueger 1984) for modelling systematic errors in EDM measurements.</w:t>
      </w:r>
    </w:p>
    <w:p w14:paraId="6A2248B1" w14:textId="77777777" w:rsidR="00A05750" w:rsidRPr="00C44924" w:rsidRDefault="00A05750" w:rsidP="00A05750">
      <w:pPr>
        <w:pStyle w:val="BodyText"/>
      </w:pPr>
      <w:r w:rsidRPr="00C44924">
        <w:t>The program produces several reports for analysing an EDM instrument calibration and for analysing a calibration of a baseline. A certificate which summarises the results of an EDM instrument calibration is also produced.</w:t>
      </w:r>
    </w:p>
    <w:p w14:paraId="404B9939" w14:textId="77777777" w:rsidR="00A05750" w:rsidRPr="00C44924" w:rsidRDefault="00A05750" w:rsidP="00A05750">
      <w:pPr>
        <w:pStyle w:val="BodyText"/>
      </w:pPr>
      <w:r w:rsidRPr="00C44924">
        <w:t>As a Verifying Authority, Surveyor-General</w:t>
      </w:r>
      <w:r>
        <w:t xml:space="preserve"> Victoria</w:t>
      </w:r>
      <w:r w:rsidRPr="00C44924">
        <w:t xml:space="preserve"> can issue Regulation 13 certificates for EDM, certifying them as reference standards of measurement. Normally this is reserved for precise EDM that are intended to be used to transfer the standard of length. For a Regulation 13 certificate to be issued, the entire calibration procedure can only be performed by </w:t>
      </w:r>
      <w:r>
        <w:t>Geodetic Survey within Surveyor-General Victoria,</w:t>
      </w:r>
      <w:r w:rsidRPr="00C44924">
        <w:t xml:space="preserve"> and a fee is applicable for this service.</w:t>
      </w:r>
    </w:p>
    <w:p w14:paraId="2F420144" w14:textId="77777777" w:rsidR="00A05750" w:rsidRPr="00C44924" w:rsidRDefault="00A05750" w:rsidP="00A05750">
      <w:pPr>
        <w:pStyle w:val="BodyText"/>
      </w:pPr>
      <w:r w:rsidRPr="00C44924">
        <w:t xml:space="preserve">The minimum standards for the uncertainty of calibration are described in terms of Recommendation No. 8 of the working party of the National </w:t>
      </w:r>
      <w:r>
        <w:t>Measurement Institute</w:t>
      </w:r>
      <w:r w:rsidRPr="00C44924">
        <w:t xml:space="preserve"> (</w:t>
      </w:r>
      <w:r>
        <w:t>formerly</w:t>
      </w:r>
      <w:r w:rsidRPr="00C44924">
        <w:t xml:space="preserve"> N</w:t>
      </w:r>
      <w:r>
        <w:t>SC</w:t>
      </w:r>
      <w:r w:rsidRPr="00C44924">
        <w:t>) on the calibration of EDM Equipment of 1 February 1983. All uncertainties are specified at the 95% confidence level.</w:t>
      </w:r>
    </w:p>
    <w:p w14:paraId="06F07DB9" w14:textId="0EF205A4" w:rsidR="00E25BD5" w:rsidRDefault="00A05750" w:rsidP="00E25BD5">
      <w:pPr>
        <w:pStyle w:val="Heading1"/>
      </w:pPr>
      <w:r w:rsidRPr="00C44924">
        <w:br w:type="column"/>
      </w:r>
      <w:bookmarkStart w:id="83" w:name="_Toc57892064"/>
      <w:bookmarkEnd w:id="57"/>
      <w:bookmarkEnd w:id="58"/>
      <w:bookmarkEnd w:id="59"/>
      <w:r w:rsidR="00E25BD5">
        <w:lastRenderedPageBreak/>
        <w:t>Re</w:t>
      </w:r>
      <w:r w:rsidR="005C6463">
        <w:t>ferences</w:t>
      </w:r>
      <w:bookmarkEnd w:id="83"/>
    </w:p>
    <w:p w14:paraId="3F039667" w14:textId="43E22785" w:rsidR="00763CF5" w:rsidRPr="00C44924" w:rsidRDefault="00763CF5" w:rsidP="00786BE0">
      <w:pPr>
        <w:pStyle w:val="BodyText"/>
        <w:ind w:left="851" w:hanging="851"/>
      </w:pPr>
      <w:r w:rsidRPr="00C44924">
        <w:t>D</w:t>
      </w:r>
      <w:r w:rsidR="00771B9E">
        <w:t>eaking</w:t>
      </w:r>
      <w:r w:rsidRPr="00C44924">
        <w:t>, R. (1983). “A Guide to EDM Calibration”. Department of Surveying, Royal Melbourne Institute of Technology.</w:t>
      </w:r>
    </w:p>
    <w:p w14:paraId="07ADBC52" w14:textId="6DE379D8" w:rsidR="00763CF5" w:rsidRPr="00C44924" w:rsidRDefault="00763CF5" w:rsidP="00786BE0">
      <w:pPr>
        <w:pStyle w:val="BodyText"/>
        <w:ind w:left="851" w:hanging="851"/>
      </w:pPr>
      <w:r w:rsidRPr="00C44924">
        <w:t>I</w:t>
      </w:r>
      <w:r w:rsidR="00771B9E">
        <w:t>nternational Federation of Surveyors</w:t>
      </w:r>
      <w:r w:rsidRPr="00C44924">
        <w:t xml:space="preserve"> (FIG) (1994). “Recommended Procedures for Routine Checks of Electro-Optical Distance Meters”. Technical Monograph No.9 1994, 17 pages.</w:t>
      </w:r>
    </w:p>
    <w:p w14:paraId="2F1E5388" w14:textId="60862088" w:rsidR="00763CF5" w:rsidRPr="00C44924" w:rsidRDefault="00763CF5" w:rsidP="00786BE0">
      <w:pPr>
        <w:pStyle w:val="BodyText"/>
        <w:ind w:left="851" w:hanging="851"/>
      </w:pPr>
      <w:r w:rsidRPr="00C44924">
        <w:t>M</w:t>
      </w:r>
      <w:r w:rsidR="007B134F">
        <w:t>urnane</w:t>
      </w:r>
      <w:r w:rsidRPr="00C44924">
        <w:t>, A.B. (1983). “The Calibration of EDM Equipment for Monitoring Surveys”. In: Rivett. L (Ed), Proceedings, Symposium on the Surveillance of Engineering Structures. Department of Surveying, University of Melbourne. November 1983, 9 pages.</w:t>
      </w:r>
    </w:p>
    <w:p w14:paraId="397755A8" w14:textId="6F7F5A2C" w:rsidR="00763CF5" w:rsidRPr="00C44924" w:rsidRDefault="00763CF5" w:rsidP="00786BE0">
      <w:pPr>
        <w:pStyle w:val="BodyText"/>
        <w:ind w:left="851" w:hanging="851"/>
      </w:pPr>
      <w:r w:rsidRPr="00C44924">
        <w:t>N</w:t>
      </w:r>
      <w:r w:rsidR="007B134F">
        <w:t>orton</w:t>
      </w:r>
      <w:r w:rsidRPr="00C44924">
        <w:t xml:space="preserve">, T. (1986). “Analysis of EDM Calibration Measurements - Program CALORY”. </w:t>
      </w:r>
      <w:r w:rsidRPr="00C44924">
        <w:rPr>
          <w:i/>
        </w:rPr>
        <w:t>The Australian Surveyor</w:t>
      </w:r>
      <w:r w:rsidRPr="00C44924">
        <w:t>. Vol 33 No. 1 March 1986 pp. 44-45.</w:t>
      </w:r>
    </w:p>
    <w:p w14:paraId="321DF249" w14:textId="5A48F603" w:rsidR="00763CF5" w:rsidRPr="00C44924" w:rsidRDefault="00763CF5" w:rsidP="00786BE0">
      <w:pPr>
        <w:pStyle w:val="BodyText"/>
        <w:ind w:left="851" w:hanging="851"/>
      </w:pPr>
      <w:r w:rsidRPr="00C44924">
        <w:t>R</w:t>
      </w:r>
      <w:r w:rsidR="007B134F">
        <w:t>ueger</w:t>
      </w:r>
      <w:r w:rsidRPr="00C44924">
        <w:t>, J.M. (1980). “Introduction to Electronic Distance Measurement” Monograph No. 7. School of Surveying, University of New South Wales, 127 pages.</w:t>
      </w:r>
    </w:p>
    <w:p w14:paraId="41E4B5B5" w14:textId="5875D858" w:rsidR="00763CF5" w:rsidRPr="00C44924" w:rsidRDefault="00763CF5" w:rsidP="00786BE0">
      <w:pPr>
        <w:pStyle w:val="BodyText"/>
        <w:ind w:left="851" w:hanging="851"/>
      </w:pPr>
      <w:r w:rsidRPr="00C44924">
        <w:t>R</w:t>
      </w:r>
      <w:r w:rsidR="007B134F">
        <w:t>ueger</w:t>
      </w:r>
      <w:r w:rsidRPr="00C44924">
        <w:t>, J.M. (1984). “Instructions on the Verification of Electro-optical Short-Range Distance Meters on Subsidiary Standards of Length in the form of EDM Calibration Baselines”. Recommendations to the National Standards Co</w:t>
      </w:r>
      <w:r>
        <w:t xml:space="preserve">mmission, School of Surveying, </w:t>
      </w:r>
      <w:r w:rsidRPr="00C44924">
        <w:t>University of New South Wales, August 1984, 63 pages.</w:t>
      </w:r>
    </w:p>
    <w:p w14:paraId="7E1BBCC3" w14:textId="36B67764" w:rsidR="00763CF5" w:rsidRPr="00C44924" w:rsidRDefault="00763CF5" w:rsidP="00786BE0">
      <w:pPr>
        <w:pStyle w:val="BodyText"/>
        <w:ind w:left="851" w:hanging="851"/>
      </w:pPr>
      <w:r w:rsidRPr="00C44924">
        <w:t>R</w:t>
      </w:r>
      <w:r w:rsidR="007B134F">
        <w:t>ueger</w:t>
      </w:r>
      <w:r w:rsidRPr="00C44924">
        <w:t>, J.M. (985). “Traceability of Electronic Distance Measurement to National Standards”. Proceedings 27th Australian Survey Congress, Alice Springs 1985. pp. 149-160.</w:t>
      </w:r>
    </w:p>
    <w:p w14:paraId="09258725" w14:textId="47F1F4A1" w:rsidR="00763CF5" w:rsidRPr="00C44924" w:rsidRDefault="00763CF5" w:rsidP="00786BE0">
      <w:pPr>
        <w:pStyle w:val="BodyText"/>
        <w:ind w:left="851" w:hanging="851"/>
      </w:pPr>
      <w:r w:rsidRPr="00C44924">
        <w:t>R</w:t>
      </w:r>
      <w:r w:rsidR="00D0007B">
        <w:t>ueger</w:t>
      </w:r>
      <w:r w:rsidRPr="00C44924">
        <w:t>, J.M. (1990). “Electronic Distance Measurement - An Introduction”. Third Totally Revised Edition - Springer-Verlag - Berlin 1990.</w:t>
      </w:r>
    </w:p>
    <w:p w14:paraId="3D27D96B" w14:textId="0A7CC432" w:rsidR="00763CF5" w:rsidRPr="00954D05" w:rsidRDefault="00763CF5" w:rsidP="00786BE0">
      <w:pPr>
        <w:pStyle w:val="BodyText"/>
        <w:ind w:left="851" w:hanging="851"/>
        <w:sectPr w:rsidR="00763CF5" w:rsidRPr="00954D05" w:rsidSect="001C5A30">
          <w:pgSz w:w="11907" w:h="16840" w:code="9"/>
          <w:pgMar w:top="1134" w:right="1134" w:bottom="1134" w:left="1134" w:header="283" w:footer="283" w:gutter="0"/>
          <w:cols w:space="720"/>
          <w:docGrid w:linePitch="360"/>
        </w:sectPr>
      </w:pPr>
      <w:r w:rsidRPr="00C44924">
        <w:t>S</w:t>
      </w:r>
      <w:r w:rsidR="00D0007B">
        <w:t>prent</w:t>
      </w:r>
      <w:r w:rsidRPr="00C44924">
        <w:t>, A &amp; Z</w:t>
      </w:r>
      <w:r w:rsidR="00D0007B">
        <w:t>wart</w:t>
      </w:r>
      <w:r w:rsidRPr="00C44924">
        <w:t xml:space="preserve"> P.R. (1978). “EDM Calibration - A Scenario”. </w:t>
      </w:r>
      <w:r w:rsidRPr="00C44924">
        <w:rPr>
          <w:i/>
        </w:rPr>
        <w:t>The Australian Surveyor</w:t>
      </w:r>
      <w:r w:rsidRPr="00C44924">
        <w:t xml:space="preserve"> Vol 29 No. 3 September 1978 pp. 157-169.</w:t>
      </w:r>
    </w:p>
    <w:p w14:paraId="3CCCB59D" w14:textId="5C562C50" w:rsidR="001C5A30" w:rsidRPr="00954D05" w:rsidRDefault="00AA5EBA" w:rsidP="00AA5EBA">
      <w:pPr>
        <w:pStyle w:val="Heading8"/>
        <w:framePr w:wrap="around"/>
        <w:numPr>
          <w:ilvl w:val="0"/>
          <w:numId w:val="0"/>
        </w:numPr>
        <w:ind w:left="1134"/>
      </w:pPr>
      <w:bookmarkStart w:id="84" w:name="_Toc57892065"/>
      <w:r>
        <w:lastRenderedPageBreak/>
        <w:t>Appendices – sample booking sheets</w:t>
      </w:r>
      <w:bookmarkEnd w:id="84"/>
    </w:p>
    <w:p w14:paraId="4C179B4C" w14:textId="40AD9F55" w:rsidR="006D683A" w:rsidRDefault="006D683A" w:rsidP="001C5A30">
      <w:pPr>
        <w:pStyle w:val="BodyText"/>
      </w:pPr>
      <w:r>
        <w:rPr>
          <w:noProof/>
          <w:lang w:eastAsia="en-AU"/>
        </w:rPr>
        <w:drawing>
          <wp:inline distT="0" distB="0" distL="0" distR="0" wp14:anchorId="5FC648DC" wp14:editId="6C70259E">
            <wp:extent cx="5535589" cy="8082698"/>
            <wp:effectExtent l="19050" t="19050" r="27305" b="13970"/>
            <wp:docPr id="10" name="Picture 10" descr="J:\lr\Geodetic\_EDM_CALIBRATION\Publicity\EDM Handbook\16.0\EDM_Cal_Book_Shee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lr\Geodetic\_EDM_CALIBRATION\Publicity\EDM Handbook\16.0\EDM_Cal_Book_Sheet_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45951" cy="8097827"/>
                    </a:xfrm>
                    <a:prstGeom prst="rect">
                      <a:avLst/>
                    </a:prstGeom>
                    <a:noFill/>
                    <a:ln>
                      <a:solidFill>
                        <a:schemeClr val="tx1"/>
                      </a:solidFill>
                    </a:ln>
                  </pic:spPr>
                </pic:pic>
              </a:graphicData>
            </a:graphic>
          </wp:inline>
        </w:drawing>
      </w:r>
    </w:p>
    <w:p w14:paraId="1460166A" w14:textId="014A4EDC" w:rsidR="001C5A30" w:rsidRPr="00954D05" w:rsidRDefault="001C5A30" w:rsidP="001C5A30">
      <w:pPr>
        <w:pStyle w:val="BodyText"/>
      </w:pPr>
    </w:p>
    <w:p w14:paraId="454893D5" w14:textId="77777777" w:rsidR="001C5A30" w:rsidRPr="00954D05" w:rsidRDefault="001C5A30" w:rsidP="001C5A30">
      <w:pPr>
        <w:pStyle w:val="BodyText"/>
      </w:pPr>
    </w:p>
    <w:p w14:paraId="6B8E5372" w14:textId="31DD1999" w:rsidR="004D2005" w:rsidRDefault="004D2005" w:rsidP="0061769A">
      <w:pPr>
        <w:pStyle w:val="BodyText"/>
      </w:pPr>
      <w:r>
        <w:rPr>
          <w:noProof/>
          <w:lang w:eastAsia="en-AU"/>
        </w:rPr>
        <w:drawing>
          <wp:inline distT="0" distB="0" distL="0" distR="0" wp14:anchorId="5A0366F2" wp14:editId="4F91478D">
            <wp:extent cx="5792183" cy="8351520"/>
            <wp:effectExtent l="19050" t="19050" r="18415" b="11430"/>
            <wp:docPr id="11" name="Picture 11" descr="J:\lr\Geodetic\_EDM_CALIBRATION\Publicity\EDM Handbook\16.0\EDM_Cal_Book_She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lr\Geodetic\_EDM_CALIBRATION\Publicity\EDM Handbook\16.0\EDM_Cal_Book_Sheet_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9362" cy="8361872"/>
                    </a:xfrm>
                    <a:prstGeom prst="rect">
                      <a:avLst/>
                    </a:prstGeom>
                    <a:noFill/>
                    <a:ln>
                      <a:solidFill>
                        <a:schemeClr val="tx1"/>
                      </a:solidFill>
                    </a:ln>
                  </pic:spPr>
                </pic:pic>
              </a:graphicData>
            </a:graphic>
          </wp:inline>
        </w:drawing>
      </w:r>
    </w:p>
    <w:p w14:paraId="0A2BCC2A" w14:textId="58FC27CC" w:rsidR="004D2005" w:rsidRDefault="004D2005" w:rsidP="0061769A">
      <w:pPr>
        <w:pStyle w:val="BodyText"/>
      </w:pPr>
    </w:p>
    <w:p w14:paraId="1A4501F4" w14:textId="77777777" w:rsidR="004D2005" w:rsidRDefault="004D2005" w:rsidP="0061769A">
      <w:pPr>
        <w:pStyle w:val="BodyText"/>
      </w:pPr>
    </w:p>
    <w:sectPr w:rsidR="004D2005" w:rsidSect="001C5A30">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AA5C8" w14:textId="77777777" w:rsidR="0071136C" w:rsidRDefault="0071136C">
      <w:r>
        <w:separator/>
      </w:r>
    </w:p>
    <w:p w14:paraId="5EF6BAF4" w14:textId="77777777" w:rsidR="0071136C" w:rsidRDefault="0071136C"/>
  </w:endnote>
  <w:endnote w:type="continuationSeparator" w:id="0">
    <w:p w14:paraId="4F4EA70D" w14:textId="77777777" w:rsidR="0071136C" w:rsidRDefault="0071136C">
      <w:r>
        <w:continuationSeparator/>
      </w:r>
    </w:p>
    <w:p w14:paraId="176B8DF8" w14:textId="77777777" w:rsidR="0071136C" w:rsidRDefault="0071136C"/>
  </w:endnote>
  <w:endnote w:type="continuationNotice" w:id="1">
    <w:p w14:paraId="61286A3E" w14:textId="77777777" w:rsidR="0071136C" w:rsidRDefault="007113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901B04" w14:paraId="09DDC41C" w14:textId="77777777" w:rsidTr="00D83BD4">
      <w:trPr>
        <w:trHeight w:val="397"/>
      </w:trPr>
      <w:tc>
        <w:tcPr>
          <w:tcW w:w="340" w:type="dxa"/>
        </w:tcPr>
        <w:p w14:paraId="7DEE2E1C" w14:textId="0FE44C1E" w:rsidR="00901B04" w:rsidRPr="00D55628" w:rsidRDefault="00901B04" w:rsidP="00D55628">
          <w:pPr>
            <w:pStyle w:val="FooterEven"/>
          </w:pPr>
          <w:r>
            <w:rPr>
              <w:noProof/>
            </w:rPr>
            <mc:AlternateContent>
              <mc:Choice Requires="wps">
                <w:drawing>
                  <wp:anchor distT="0" distB="0" distL="114300" distR="114300" simplePos="1" relativeHeight="251658259" behindDoc="0" locked="0" layoutInCell="0" allowOverlap="1" wp14:anchorId="4448C9BB" wp14:editId="2F34DB56">
                    <wp:simplePos x="0" y="10229453"/>
                    <wp:positionH relativeFrom="page">
                      <wp:posOffset>0</wp:posOffset>
                    </wp:positionH>
                    <wp:positionV relativeFrom="page">
                      <wp:posOffset>10229215</wp:posOffset>
                    </wp:positionV>
                    <wp:extent cx="7560945" cy="273050"/>
                    <wp:effectExtent l="0" t="0" r="0" b="12700"/>
                    <wp:wrapNone/>
                    <wp:docPr id="52" name="MSIPCM1e14426dbe66c8f7f288dc1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DD107" w14:textId="02755B66"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48C9BB" id="_x0000_t202" coordsize="21600,21600" o:spt="202" path="m,l,21600r21600,l21600,xe">
                    <v:stroke joinstyle="miter"/>
                    <v:path gradientshapeok="t" o:connecttype="rect"/>
                  </v:shapetype>
                  <v:shape id="MSIPCM1e14426dbe66c8f7f288dc1b" o:spid="_x0000_s1032" type="#_x0000_t202" alt="{&quot;HashCode&quot;:-1264680268,&quot;Height&quot;:842.0,&quot;Width&quot;:595.0,&quot;Placement&quot;:&quot;Footer&quot;,&quot;Index&quot;:&quot;OddAndEven&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NEjHbtAIAAEsF&#10;AAAOAAAAAAAAAAAAAAAAAC4CAABkcnMvZTJvRG9jLnhtbFBLAQItABQABgAIAAAAIQARcqd+3wAA&#10;AAsBAAAPAAAAAAAAAAAAAAAAAA4FAABkcnMvZG93bnJldi54bWxQSwUGAAAAAAQABADzAAAAGgYA&#10;AAAA&#10;" o:allowincell="f" filled="f" stroked="f" strokeweight=".5pt">
                    <v:textbox inset=",0,,0">
                      <w:txbxContent>
                        <w:p w14:paraId="57EDD107" w14:textId="02755B66"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8164" w:type="dxa"/>
        </w:tcPr>
        <w:p w14:paraId="356BF689" w14:textId="77777777" w:rsidR="00901B04" w:rsidRPr="00D55628" w:rsidRDefault="00901B04" w:rsidP="00D55628">
          <w:pPr>
            <w:pStyle w:val="FooterEven"/>
          </w:pPr>
          <w:r w:rsidRPr="000A15E4">
            <w:t>Title of document</w:t>
          </w:r>
          <w:r w:rsidRPr="00D55628">
            <w:t xml:space="preserve"> Subtitle</w:t>
          </w:r>
        </w:p>
      </w:tc>
    </w:tr>
  </w:tbl>
  <w:p w14:paraId="1BB90D96" w14:textId="77777777" w:rsidR="00901B04" w:rsidRPr="008B6D45" w:rsidRDefault="00901B04"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01B04" w14:paraId="50088DF9" w14:textId="77777777" w:rsidTr="00A965C8">
      <w:trPr>
        <w:trHeight w:val="397"/>
      </w:trPr>
      <w:tc>
        <w:tcPr>
          <w:tcW w:w="340" w:type="dxa"/>
        </w:tcPr>
        <w:p w14:paraId="0FFC394C" w14:textId="0252A8F4" w:rsidR="00901B04" w:rsidRPr="00D55628" w:rsidRDefault="00901B04" w:rsidP="00A965C8">
          <w:pPr>
            <w:pStyle w:val="FooterEvenPageNumber"/>
            <w:framePr w:wrap="auto" w:vAnchor="margin" w:hAnchor="text" w:yAlign="inline"/>
          </w:pPr>
          <w:r>
            <w:rPr>
              <w:noProof/>
            </w:rPr>
            <mc:AlternateContent>
              <mc:Choice Requires="wps">
                <w:drawing>
                  <wp:anchor distT="0" distB="0" distL="114300" distR="114300" simplePos="0" relativeHeight="251658264" behindDoc="0" locked="0" layoutInCell="0" allowOverlap="1" wp14:anchorId="382848AC" wp14:editId="39C970FA">
                    <wp:simplePos x="0" y="0"/>
                    <wp:positionH relativeFrom="page">
                      <wp:posOffset>0</wp:posOffset>
                    </wp:positionH>
                    <wp:positionV relativeFrom="page">
                      <wp:posOffset>10229215</wp:posOffset>
                    </wp:positionV>
                    <wp:extent cx="7560945" cy="273050"/>
                    <wp:effectExtent l="0" t="0" r="0" b="12700"/>
                    <wp:wrapNone/>
                    <wp:docPr id="97" name="MSIPCM44164901965834626dd5673f" descr="{&quot;HashCode&quot;:-1264680268,&quot;Height&quot;:842.0,&quot;Width&quot;:595.0,&quot;Placement&quot;:&quot;Foot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4374D" w14:textId="1C547DF5"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2848AC" id="_x0000_t202" coordsize="21600,21600" o:spt="202" path="m,l,21600r21600,l21600,xe">
                    <v:stroke joinstyle="miter"/>
                    <v:path gradientshapeok="t" o:connecttype="rect"/>
                  </v:shapetype>
                  <v:shape id="MSIPCM44164901965834626dd5673f" o:spid="_x0000_s1045" type="#_x0000_t202" alt="{&quot;HashCode&quot;:-1264680268,&quot;Height&quot;:842.0,&quot;Width&quot;:595.0,&quot;Placement&quot;:&quot;Footer&quot;,&quot;Index&quot;:&quot;OddAndEven&quot;,&quot;Section&quot;:6,&quot;Top&quot;:0.0,&quot;Left&quot;:0.0}" style="position:absolute;margin-left:0;margin-top:805.45pt;width:595.35pt;height:21.5pt;z-index:251658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" o:allowincell="f" filled="f" stroked="f" strokeweight=".5pt">
                    <v:textbox inset=",0,,0">
                      <w:txbxContent>
                        <w:p w14:paraId="7AE4374D" w14:textId="1C547DF5"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5A2EC976" w14:textId="2A638970" w:rsidR="00901B04" w:rsidRDefault="00180A22" w:rsidP="00A965C8">
          <w:pPr>
            <w:pStyle w:val="FooterEven"/>
          </w:pPr>
          <w:fldSimple w:instr=" DOCPROPERTY  xFooterTitle  \* MERGEFORMAT ">
            <w:r w:rsidR="00901B04">
              <w:t>EDM Calibration Handbook</w:t>
            </w:r>
          </w:fldSimple>
        </w:p>
        <w:p w14:paraId="4FF39E31" w14:textId="54D527E1" w:rsidR="00901B04" w:rsidRPr="00810C40" w:rsidRDefault="00180A22" w:rsidP="00A965C8">
          <w:pPr>
            <w:pStyle w:val="FooterEven"/>
          </w:pPr>
          <w:fldSimple w:instr=" DOCPROPERTY  xFooterSubtitle  \* MERGEFORMAT ">
            <w:r w:rsidR="00901B04">
              <w:t>Edition 17</w:t>
            </w:r>
          </w:fldSimple>
        </w:p>
      </w:tc>
    </w:tr>
  </w:tbl>
  <w:p w14:paraId="733B70EE" w14:textId="6C8E178B" w:rsidR="00901B04" w:rsidRDefault="00901B04" w:rsidP="00A965C8">
    <w:pPr>
      <w:pStyle w:val="FooterEven"/>
    </w:pPr>
    <w:r>
      <w:rPr>
        <w:noProof/>
      </w:rPr>
      <mc:AlternateContent>
        <mc:Choice Requires="wps">
          <w:drawing>
            <wp:anchor distT="0" distB="0" distL="114300" distR="114300" simplePos="0" relativeHeight="251658256" behindDoc="0" locked="0" layoutInCell="0" allowOverlap="1" wp14:anchorId="12503E30" wp14:editId="3C7A12F1">
              <wp:simplePos x="0" y="0"/>
              <wp:positionH relativeFrom="page">
                <wp:align>right</wp:align>
              </wp:positionH>
              <wp:positionV relativeFrom="page">
                <wp:align>bottom</wp:align>
              </wp:positionV>
              <wp:extent cx="7772400" cy="463550"/>
              <wp:effectExtent l="0" t="0" r="0" b="12700"/>
              <wp:wrapNone/>
              <wp:docPr id="62" name="MSIPCM127b491485d0c6ef21ff5c24" descr="{&quot;HashCode&quot;:-1264680268,&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FCC260" w14:textId="77777777" w:rsidR="00901B04" w:rsidRPr="00F941BA" w:rsidRDefault="00901B04" w:rsidP="00F941BA">
                          <w:pPr>
                            <w:jc w:val="center"/>
                            <w:rPr>
                              <w:rFonts w:ascii="Calibri" w:hAnsi="Calibri" w:cs="Calibri"/>
                              <w:color w:val="000000"/>
                              <w:sz w:val="24"/>
                            </w:rPr>
                          </w:pPr>
                          <w:r w:rsidRPr="00F941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2503E30" id="MSIPCM127b491485d0c6ef21ff5c24" o:spid="_x0000_s1046" type="#_x0000_t202" alt="{&quot;HashCode&quot;:-1264680268,&quot;Height&quot;:9999999.0,&quot;Width&quot;:9999999.0,&quot;Placement&quot;:&quot;Footer&quot;,&quot;Index&quot;:&quot;OddAndEven&quot;,&quot;Section&quot;:8,&quot;Top&quot;:0.0,&quot;Left&quot;:0.0}" style="position:absolute;margin-left:560.8pt;margin-top:0;width:612pt;height:36.5pt;z-index:25165825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" o:allowincell="f" filled="f" stroked="f" strokeweight=".5pt">
              <v:textbox inset=",0,,0">
                <w:txbxContent>
                  <w:p w14:paraId="6CFCC260" w14:textId="77777777" w:rsidR="00901B04" w:rsidRPr="00F941BA" w:rsidRDefault="00901B04" w:rsidP="00F941BA">
                    <w:pPr>
                      <w:jc w:val="center"/>
                      <w:rPr>
                        <w:rFonts w:ascii="Calibri" w:hAnsi="Calibri" w:cs="Calibri"/>
                        <w:color w:val="000000"/>
                        <w:sz w:val="24"/>
                      </w:rPr>
                    </w:pPr>
                    <w:r w:rsidRPr="00F941BA">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50" behindDoc="1" locked="1" layoutInCell="1" allowOverlap="1" wp14:anchorId="49EDD7CE" wp14:editId="447CC8A9">
              <wp:simplePos x="0" y="0"/>
              <wp:positionH relativeFrom="page">
                <wp:align>center</wp:align>
              </wp:positionH>
              <wp:positionV relativeFrom="page">
                <wp:align>center</wp:align>
              </wp:positionV>
              <wp:extent cx="7560000" cy="1796400"/>
              <wp:effectExtent l="0" t="0" r="0" b="0"/>
              <wp:wrapNone/>
              <wp:docPr id="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800C" w14:textId="17AA99D6" w:rsidR="00901B04" w:rsidRPr="0001226A" w:rsidRDefault="00901B04"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D7CE" id="_x0000_s1047" type="#_x0000_t202" alt="Title: Background Watermark Image"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MtzKyEAIA&#10;APUDAAAOAAAAAAAAAAAAAAAAAC4CAABkcnMvZTJvRG9jLnhtbFBLAQItABQABgAIAAAAIQA0xUTO&#10;2wAAAAYBAAAPAAAAAAAAAAAAAAAAAGoEAABkcnMvZG93bnJldi54bWxQSwUGAAAAAAQABADzAAAA&#10;cgUAAAAA&#10;" filled="f" stroked="f">
              <v:textbox>
                <w:txbxContent>
                  <w:p w14:paraId="364E800C" w14:textId="17AA99D6" w:rsidR="00901B04" w:rsidRPr="0001226A" w:rsidRDefault="00901B04"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A6854BE" w14:textId="77777777" w:rsidR="00901B04" w:rsidRPr="00B5221E" w:rsidRDefault="00901B04" w:rsidP="00A965C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01B04" w14:paraId="548A16C7" w14:textId="77777777" w:rsidTr="00A965C8">
      <w:trPr>
        <w:trHeight w:val="397"/>
      </w:trPr>
      <w:tc>
        <w:tcPr>
          <w:tcW w:w="9071" w:type="dxa"/>
        </w:tcPr>
        <w:p w14:paraId="3BCE90FD" w14:textId="59708FD4" w:rsidR="00901B04" w:rsidRDefault="00901B04" w:rsidP="00A965C8">
          <w:pPr>
            <w:pStyle w:val="FooterOdd"/>
          </w:pPr>
          <w:r>
            <w:rPr>
              <w:noProof/>
            </w:rPr>
            <mc:AlternateContent>
              <mc:Choice Requires="wps">
                <w:drawing>
                  <wp:anchor distT="0" distB="0" distL="114300" distR="114300" simplePos="0" relativeHeight="251658262" behindDoc="0" locked="0" layoutInCell="0" allowOverlap="1" wp14:anchorId="4E4AAEC7" wp14:editId="7218E045">
                    <wp:simplePos x="0" y="0"/>
                    <wp:positionH relativeFrom="page">
                      <wp:posOffset>0</wp:posOffset>
                    </wp:positionH>
                    <wp:positionV relativeFrom="page">
                      <wp:posOffset>10229215</wp:posOffset>
                    </wp:positionV>
                    <wp:extent cx="7560945" cy="273050"/>
                    <wp:effectExtent l="0" t="0" r="0" b="12700"/>
                    <wp:wrapNone/>
                    <wp:docPr id="58" name="MSIPCMab4e4646b65243d6b7694b1f" descr="{&quot;HashCode&quot;:-1264680268,&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271B26" w14:textId="042312E8"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4AAEC7" id="_x0000_t202" coordsize="21600,21600" o:spt="202" path="m,l,21600r21600,l21600,xe">
                    <v:stroke joinstyle="miter"/>
                    <v:path gradientshapeok="t" o:connecttype="rect"/>
                  </v:shapetype>
                  <v:shape id="MSIPCMab4e4646b65243d6b7694b1f" o:spid="_x0000_s1048" type="#_x0000_t202" alt="{&quot;HashCode&quot;:-1264680268,&quot;Height&quot;:842.0,&quot;Width&quot;:595.0,&quot;Placement&quot;:&quot;Footer&quot;,&quot;Index&quot;:&quot;Primary&quot;,&quot;Section&quot;:6,&quot;Top&quot;:0.0,&quot;Left&quot;:0.0}" style="position:absolute;left:0;text-align:left;margin-left:0;margin-top:805.45pt;width:595.3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Zv8EXtAIAAFAF&#10;AAAOAAAAAAAAAAAAAAAAAC4CAABkcnMvZTJvRG9jLnhtbFBLAQItABQABgAIAAAAIQARcqd+3wAA&#10;AAsBAAAPAAAAAAAAAAAAAAAAAA4FAABkcnMvZG93bnJldi54bWxQSwUGAAAAAAQABADzAAAAGgYA&#10;AAAA&#10;" o:allowincell="f" filled="f" stroked="f" strokeweight=".5pt">
                    <v:textbox inset=",0,,0">
                      <w:txbxContent>
                        <w:p w14:paraId="14271B26" w14:textId="042312E8"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8254" behindDoc="0" locked="0" layoutInCell="0" allowOverlap="1" wp14:anchorId="022AD889" wp14:editId="40C1AAC7">
                    <wp:simplePos x="0" y="0"/>
                    <wp:positionH relativeFrom="page">
                      <wp:align>center</wp:align>
                    </wp:positionH>
                    <wp:positionV relativeFrom="page">
                      <wp:align>bottom</wp:align>
                    </wp:positionV>
                    <wp:extent cx="7772400" cy="463550"/>
                    <wp:effectExtent l="0" t="0" r="0" b="12700"/>
                    <wp:wrapNone/>
                    <wp:docPr id="60" name="MSIPCMdb3247d8a191b1041727a4dc" descr="{&quot;HashCode&quot;:-1264680268,&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3E602B" w14:textId="77777777" w:rsidR="00901B04" w:rsidRPr="00F941BA" w:rsidRDefault="00901B04" w:rsidP="00F941BA">
                                <w:pPr>
                                  <w:jc w:val="center"/>
                                  <w:rPr>
                                    <w:rFonts w:ascii="Calibri" w:hAnsi="Calibri" w:cs="Calibri"/>
                                    <w:color w:val="000000"/>
                                    <w:sz w:val="24"/>
                                  </w:rPr>
                                </w:pPr>
                                <w:r w:rsidRPr="00F941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22AD889" id="MSIPCMdb3247d8a191b1041727a4dc" o:spid="_x0000_s1049" type="#_x0000_t202" alt="{&quot;HashCode&quot;:-1264680268,&quot;Height&quot;:9999999.0,&quot;Width&quot;:9999999.0,&quot;Placement&quot;:&quot;Footer&quot;,&quot;Index&quot;:&quot;Primary&quot;,&quot;Section&quot;:8,&quot;Top&quot;:0.0,&quot;Left&quot;:0.0}" style="position:absolute;left:0;text-align:left;margin-left:0;margin-top:0;width:612pt;height:36.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LMUTWKyAgAAWgUAAA4AAAAA&#10;AAAAAAAAAAAALgIAAGRycy9lMm9Eb2MueG1sUEsBAi0AFAAGAAgAAAAhAL4fCrfaAAAABQEAAA8A&#10;AAAAAAAAAAAAAAAADAUAAGRycy9kb3ducmV2LnhtbFBLBQYAAAAABAAEAPMAAAATBgAAAAA=&#10;" o:allowincell="f" filled="f" stroked="f" strokeweight=".5pt">
                    <v:textbox inset=",0,,0">
                      <w:txbxContent>
                        <w:p w14:paraId="253E602B" w14:textId="77777777" w:rsidR="00901B04" w:rsidRPr="00F941BA" w:rsidRDefault="00901B04" w:rsidP="00F941BA">
                          <w:pPr>
                            <w:jc w:val="center"/>
                            <w:rPr>
                              <w:rFonts w:ascii="Calibri" w:hAnsi="Calibri" w:cs="Calibri"/>
                              <w:color w:val="000000"/>
                              <w:sz w:val="24"/>
                            </w:rPr>
                          </w:pPr>
                          <w:r w:rsidRPr="00F941BA">
                            <w:rPr>
                              <w:rFonts w:ascii="Calibri" w:hAnsi="Calibri" w:cs="Calibri"/>
                              <w:color w:val="000000"/>
                              <w:sz w:val="24"/>
                            </w:rPr>
                            <w:t>OFFICIAL</w:t>
                          </w:r>
                        </w:p>
                      </w:txbxContent>
                    </v:textbox>
                    <w10:wrap anchorx="page" anchory="page"/>
                  </v:shape>
                </w:pict>
              </mc:Fallback>
            </mc:AlternateContent>
          </w:r>
          <w:fldSimple w:instr=" DOCPROPERTY  xFooterTitle  \* MERGEFORMAT ">
            <w:r>
              <w:t>EDM Calibration Handbook</w:t>
            </w:r>
          </w:fldSimple>
        </w:p>
        <w:p w14:paraId="7E9D10E6" w14:textId="13E0E65A" w:rsidR="00901B04" w:rsidRPr="00CB1FB7" w:rsidRDefault="00180A22" w:rsidP="00A965C8">
          <w:pPr>
            <w:pStyle w:val="FooterOdd"/>
            <w:rPr>
              <w:b/>
            </w:rPr>
          </w:pPr>
          <w:fldSimple w:instr=" DOCPROPERTY  xFooterSubtitle  \* MERGEFORMAT ">
            <w:r w:rsidR="00901B04">
              <w:t>Edition 17</w:t>
            </w:r>
          </w:fldSimple>
        </w:p>
      </w:tc>
      <w:tc>
        <w:tcPr>
          <w:tcW w:w="340" w:type="dxa"/>
        </w:tcPr>
        <w:p w14:paraId="6A9E4355" w14:textId="77777777" w:rsidR="00901B04" w:rsidRPr="00D55628" w:rsidRDefault="00901B04" w:rsidP="00A965C8">
          <w:pPr>
            <w:pStyle w:val="FooterOddPageNumber"/>
          </w:pPr>
          <w:r w:rsidRPr="00D55628">
            <w:fldChar w:fldCharType="begin"/>
          </w:r>
          <w:r w:rsidRPr="00D55628">
            <w:instrText xml:space="preserve"> PAGE   \* MERGEFORMAT </w:instrText>
          </w:r>
          <w:r w:rsidRPr="00D55628">
            <w:fldChar w:fldCharType="separate"/>
          </w:r>
          <w:r>
            <w:rPr>
              <w:noProof/>
            </w:rPr>
            <w:t>9</w:t>
          </w:r>
          <w:r w:rsidRPr="00D55628">
            <w:fldChar w:fldCharType="end"/>
          </w:r>
        </w:p>
      </w:tc>
    </w:tr>
  </w:tbl>
  <w:p w14:paraId="5098B6A5" w14:textId="77777777" w:rsidR="00901B04" w:rsidRDefault="00901B04" w:rsidP="00A965C8">
    <w:pPr>
      <w:pStyle w:val="Footer"/>
    </w:pPr>
    <w:r w:rsidRPr="00D55628">
      <w:rPr>
        <w:noProof/>
      </w:rPr>
      <mc:AlternateContent>
        <mc:Choice Requires="wps">
          <w:drawing>
            <wp:anchor distT="0" distB="0" distL="114300" distR="114300" simplePos="0" relativeHeight="251658248" behindDoc="1" locked="1" layoutInCell="1" allowOverlap="1" wp14:anchorId="60C1782C" wp14:editId="792C25B2">
              <wp:simplePos x="0" y="0"/>
              <wp:positionH relativeFrom="page">
                <wp:align>center</wp:align>
              </wp:positionH>
              <wp:positionV relativeFrom="page">
                <wp:align>center</wp:align>
              </wp:positionV>
              <wp:extent cx="7560000" cy="1796400"/>
              <wp:effectExtent l="0" t="0" r="0" b="0"/>
              <wp:wrapNone/>
              <wp:docPr id="3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AFBAA" w14:textId="3DE15CA2" w:rsidR="00901B04" w:rsidRPr="0001226A" w:rsidRDefault="00901B04"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1782C" id="_x0000_s1050" type="#_x0000_t202" alt="Title: Background Watermark Image"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wDUtMxEC&#10;AAD1AwAADgAAAAAAAAAAAAAAAAAuAgAAZHJzL2Uyb0RvYy54bWxQSwECLQAUAAYACAAAACEANMVE&#10;ztsAAAAGAQAADwAAAAAAAAAAAAAAAABrBAAAZHJzL2Rvd25yZXYueG1sUEsFBgAAAAAEAAQA8wAA&#10;AHMFAAAAAA==&#10;" filled="f" stroked="f">
              <v:textbox>
                <w:txbxContent>
                  <w:p w14:paraId="34EAFBAA" w14:textId="3DE15CA2" w:rsidR="00901B04" w:rsidRPr="0001226A" w:rsidRDefault="00901B04" w:rsidP="00A965C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DA3B66E" w14:textId="77777777" w:rsidR="00901B04" w:rsidRDefault="00901B04" w:rsidP="00A965C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413DC" w14:textId="7B63CF65" w:rsidR="00901B04" w:rsidRDefault="00901B04" w:rsidP="00A965C8">
    <w:pPr>
      <w:pStyle w:val="Footer"/>
    </w:pPr>
    <w:r>
      <w:rPr>
        <w:noProof/>
      </w:rPr>
      <mc:AlternateContent>
        <mc:Choice Requires="wps">
          <w:drawing>
            <wp:anchor distT="0" distB="0" distL="114300" distR="114300" simplePos="1" relativeHeight="251658263" behindDoc="0" locked="0" layoutInCell="0" allowOverlap="1" wp14:anchorId="3F185286" wp14:editId="0023EBA6">
              <wp:simplePos x="0" y="10229453"/>
              <wp:positionH relativeFrom="page">
                <wp:posOffset>0</wp:posOffset>
              </wp:positionH>
              <wp:positionV relativeFrom="page">
                <wp:posOffset>10229215</wp:posOffset>
              </wp:positionV>
              <wp:extent cx="7560945" cy="273050"/>
              <wp:effectExtent l="0" t="0" r="0" b="12700"/>
              <wp:wrapNone/>
              <wp:docPr id="96" name="MSIPCMf7e742239dbce5a609c18445" descr="{&quot;HashCode&quot;:-1264680268,&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38BBA" w14:textId="77C2BFD2"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185286" id="_x0000_t202" coordsize="21600,21600" o:spt="202" path="m,l,21600r21600,l21600,xe">
              <v:stroke joinstyle="miter"/>
              <v:path gradientshapeok="t" o:connecttype="rect"/>
            </v:shapetype>
            <v:shape id="MSIPCMf7e742239dbce5a609c18445" o:spid="_x0000_s1051" type="#_x0000_t202" alt="{&quot;HashCode&quot;:-1264680268,&quot;Height&quot;:842.0,&quot;Width&quot;:595.0,&quot;Placement&quot;:&quot;Footer&quot;,&quot;Index&quot;:&quot;FirstPage&quot;,&quot;Section&quot;:6,&quot;Top&quot;:0.0,&quot;Left&quot;:0.0}" style="position:absolute;margin-left:0;margin-top:805.45pt;width:595.35pt;height:21.5pt;z-index:2516582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c6DjgtAIAAFIF&#10;AAAOAAAAAAAAAAAAAAAAAC4CAABkcnMvZTJvRG9jLnhtbFBLAQItABQABgAIAAAAIQARcqd+3wAA&#10;AAsBAAAPAAAAAAAAAAAAAAAAAA4FAABkcnMvZG93bnJldi54bWxQSwUGAAAAAAQABADzAAAAGgYA&#10;AAAA&#10;" o:allowincell="f" filled="f" stroked="f" strokeweight=".5pt">
              <v:textbox inset=",0,,0">
                <w:txbxContent>
                  <w:p w14:paraId="64A38BBA" w14:textId="77C2BFD2"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8255" behindDoc="0" locked="0" layoutInCell="0" allowOverlap="1" wp14:anchorId="2DAF0537" wp14:editId="2E67EA05">
              <wp:simplePos x="0" y="9403953"/>
              <wp:positionH relativeFrom="page">
                <wp:align>center</wp:align>
              </wp:positionH>
              <wp:positionV relativeFrom="page">
                <wp:align>bottom</wp:align>
              </wp:positionV>
              <wp:extent cx="7772400" cy="463550"/>
              <wp:effectExtent l="0" t="0" r="0" b="12700"/>
              <wp:wrapNone/>
              <wp:docPr id="61" name="MSIPCM8d94469b880fd0e571768ab1" descr="{&quot;HashCode&quot;:-1264680268,&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8A342D" w14:textId="77777777" w:rsidR="00901B04" w:rsidRPr="00F941BA" w:rsidRDefault="00901B04" w:rsidP="00F941BA">
                          <w:pPr>
                            <w:jc w:val="center"/>
                            <w:rPr>
                              <w:rFonts w:ascii="Calibri" w:hAnsi="Calibri" w:cs="Calibri"/>
                              <w:color w:val="000000"/>
                              <w:sz w:val="24"/>
                            </w:rPr>
                          </w:pPr>
                          <w:r w:rsidRPr="00F941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DAF0537" id="MSIPCM8d94469b880fd0e571768ab1" o:spid="_x0000_s1052" type="#_x0000_t202" alt="{&quot;HashCode&quot;:-1264680268,&quot;Height&quot;:9999999.0,&quot;Width&quot;:9999999.0,&quot;Placement&quot;:&quot;Footer&quot;,&quot;Index&quot;:&quot;FirstPage&quot;,&quot;Section&quot;:8,&quot;Top&quot;:0.0,&quot;Left&quot;:0.0}" style="position:absolute;margin-left:0;margin-top:0;width:612pt;height:36.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BSZkT6vAgAAXAUAAA4AAAAAAAAA&#10;AAAAAAAALgIAAGRycy9lMm9Eb2MueG1sUEsBAi0AFAAGAAgAAAAhAL4fCrfaAAAABQEAAA8AAAAA&#10;AAAAAAAAAAAACQUAAGRycy9kb3ducmV2LnhtbFBLBQYAAAAABAAEAPMAAAAQBgAAAAA=&#10;" o:allowincell="f" filled="f" stroked="f" strokeweight=".5pt">
              <v:textbox inset=",0,,0">
                <w:txbxContent>
                  <w:p w14:paraId="348A342D" w14:textId="77777777" w:rsidR="00901B04" w:rsidRPr="00F941BA" w:rsidRDefault="00901B04" w:rsidP="00F941BA">
                    <w:pPr>
                      <w:jc w:val="center"/>
                      <w:rPr>
                        <w:rFonts w:ascii="Calibri" w:hAnsi="Calibri" w:cs="Calibri"/>
                        <w:color w:val="000000"/>
                        <w:sz w:val="24"/>
                      </w:rPr>
                    </w:pPr>
                    <w:r w:rsidRPr="00F941BA">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9" behindDoc="1" locked="1" layoutInCell="1" allowOverlap="1" wp14:anchorId="63898FE4" wp14:editId="2F620202">
              <wp:simplePos x="0" y="0"/>
              <wp:positionH relativeFrom="page">
                <wp:align>center</wp:align>
              </wp:positionH>
              <wp:positionV relativeFrom="page">
                <wp:align>center</wp:align>
              </wp:positionV>
              <wp:extent cx="7560000" cy="1796400"/>
              <wp:effectExtent l="0" t="0" r="0" b="0"/>
              <wp:wrapNone/>
              <wp:docPr id="4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A7FFA" w14:textId="1A0D4223" w:rsidR="00901B04" w:rsidRPr="0001226A" w:rsidRDefault="00901B04"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98FE4" id="_x0000_s1053"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eg6EmEAIA&#10;APUDAAAOAAAAAAAAAAAAAAAAAC4CAABkcnMvZTJvRG9jLnhtbFBLAQItABQABgAIAAAAIQA0xUTO&#10;2wAAAAYBAAAPAAAAAAAAAAAAAAAAAGoEAABkcnMvZG93bnJldi54bWxQSwUGAAAAAAQABADzAAAA&#10;cgUAAAAA&#10;" filled="f" stroked="f">
              <v:textbox>
                <w:txbxContent>
                  <w:p w14:paraId="749A7FFA" w14:textId="1A0D4223" w:rsidR="00901B04" w:rsidRPr="0001226A" w:rsidRDefault="00901B04" w:rsidP="00A965C8">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5B2A9F5C" w14:textId="77777777" w:rsidR="00901B04" w:rsidRDefault="00901B04" w:rsidP="00A9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AA5D0" w14:textId="0FEA704D" w:rsidR="00901B04" w:rsidRDefault="00901B04">
    <w:pPr>
      <w:pStyle w:val="Footer"/>
    </w:pPr>
    <w:r>
      <w:rPr>
        <w:noProof/>
      </w:rPr>
      <mc:AlternateContent>
        <mc:Choice Requires="wps">
          <w:drawing>
            <wp:anchor distT="0" distB="0" distL="114300" distR="114300" simplePos="1" relativeHeight="251658257" behindDoc="0" locked="0" layoutInCell="0" allowOverlap="1" wp14:anchorId="2FE2E4AF" wp14:editId="4113667A">
              <wp:simplePos x="0" y="10229453"/>
              <wp:positionH relativeFrom="page">
                <wp:posOffset>0</wp:posOffset>
              </wp:positionH>
              <wp:positionV relativeFrom="page">
                <wp:posOffset>10229215</wp:posOffset>
              </wp:positionV>
              <wp:extent cx="7560945" cy="273050"/>
              <wp:effectExtent l="0" t="0" r="0" b="12700"/>
              <wp:wrapNone/>
              <wp:docPr id="39" name="MSIPCM1a884381b1599f99621b4287"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D7DF5" w14:textId="2A7606AE"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E2E4AF" id="_x0000_t202" coordsize="21600,21600" o:spt="202" path="m,l,21600r21600,l21600,xe">
              <v:stroke joinstyle="miter"/>
              <v:path gradientshapeok="t" o:connecttype="rect"/>
            </v:shapetype>
            <v:shape id="MSIPCM1a884381b1599f99621b4287" o:spid="_x0000_s1033" type="#_x0000_t202" alt="{&quot;HashCode&quot;:-1264680268,&quot;Height&quot;:842.0,&quot;Width&quot;:595.0,&quot;Placement&quot;:&quot;Footer&quot;,&quot;Index&quot;:&quot;Primary&quot;,&quot;Section&quot;:1,&quot;Top&quot;:0.0,&quot;Left&quot;:0.0}" style="position:absolute;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W/Jj9tAIAAE8F&#10;AAAOAAAAAAAAAAAAAAAAAC4CAABkcnMvZTJvRG9jLnhtbFBLAQItABQABgAIAAAAIQARcqd+3wAA&#10;AAsBAAAPAAAAAAAAAAAAAAAAAA4FAABkcnMvZG93bnJldi54bWxQSwUGAAAAAAQABADzAAAAGgYA&#10;AAAA&#10;" o:allowincell="f" filled="f" stroked="f" strokeweight=".5pt">
              <v:textbox inset=",0,,0">
                <w:txbxContent>
                  <w:p w14:paraId="79ED7DF5" w14:textId="2A7606AE"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1" behindDoc="1" locked="1" layoutInCell="1" allowOverlap="1" wp14:anchorId="3A338578" wp14:editId="65943198">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0A952" w14:textId="7A4EF51B" w:rsidR="00901B04" w:rsidRPr="0001226A" w:rsidRDefault="00901B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38578" id="Text Box 224" o:spid="_x0000_s103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5B70A952" w14:textId="7A4EF51B" w:rsidR="00901B04" w:rsidRPr="0001226A" w:rsidRDefault="00901B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5A7FB32" w14:textId="77777777" w:rsidR="00901B04" w:rsidRDefault="00901B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DC167" w14:textId="634E70AD" w:rsidR="00901B04" w:rsidRDefault="00901B04">
    <w:pPr>
      <w:pStyle w:val="Footer"/>
    </w:pPr>
    <w:r>
      <w:rPr>
        <w:noProof/>
      </w:rPr>
      <mc:AlternateContent>
        <mc:Choice Requires="wps">
          <w:drawing>
            <wp:anchor distT="0" distB="0" distL="114300" distR="114300" simplePos="0" relativeHeight="251658258" behindDoc="0" locked="0" layoutInCell="0" allowOverlap="1" wp14:anchorId="53459841" wp14:editId="5E21E4E3">
              <wp:simplePos x="0" y="0"/>
              <wp:positionH relativeFrom="page">
                <wp:posOffset>0</wp:posOffset>
              </wp:positionH>
              <wp:positionV relativeFrom="page">
                <wp:posOffset>10229215</wp:posOffset>
              </wp:positionV>
              <wp:extent cx="7560945" cy="273050"/>
              <wp:effectExtent l="0" t="0" r="0" b="12700"/>
              <wp:wrapNone/>
              <wp:docPr id="40" name="MSIPCM038d467287d5448f8c98b79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87FC13" w14:textId="10CB6F64"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459841" id="_x0000_t202" coordsize="21600,21600" o:spt="202" path="m,l,21600r21600,l21600,xe">
              <v:stroke joinstyle="miter"/>
              <v:path gradientshapeok="t" o:connecttype="rect"/>
            </v:shapetype>
            <v:shape id="MSIPCM038d467287d5448f8c98b795" o:spid="_x0000_s1035" type="#_x0000_t202" alt="{&quot;HashCode&quot;:-1264680268,&quot;Height&quot;:842.0,&quot;Width&quot;:595.0,&quot;Placement&quot;:&quot;Footer&quot;,&quot;Index&quot;:&quot;FirstPage&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DEMrt8tAIAAFEF&#10;AAAOAAAAAAAAAAAAAAAAAC4CAABkcnMvZTJvRG9jLnhtbFBLAQItABQABgAIAAAAIQARcqd+3wAA&#10;AAsBAAAPAAAAAAAAAAAAAAAAAA4FAABkcnMvZG93bnJldi54bWxQSwUGAAAAAAQABADzAAAAGgYA&#10;AAAA&#10;" o:allowincell="f" filled="f" stroked="f" strokeweight=".5pt">
              <v:textbox inset=",0,,0">
                <w:txbxContent>
                  <w:p w14:paraId="7887FC13" w14:textId="10CB6F64"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58252" behindDoc="1" locked="1" layoutInCell="1" allowOverlap="1" wp14:anchorId="5D0061FB" wp14:editId="72BBBDE9">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27718AC8" wp14:editId="49E5ED4D">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14CD8A3A" wp14:editId="2C3C9216">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6AE68" w14:textId="77777777" w:rsidR="00901B04" w:rsidRPr="00124E8F" w:rsidRDefault="00901B04" w:rsidP="00124E8F">
    <w:pPr>
      <w:pStyle w:val="Footer"/>
    </w:pPr>
    <w:r w:rsidRPr="00D55628">
      <w:rPr>
        <w:noProof/>
      </w:rPr>
      <mc:AlternateContent>
        <mc:Choice Requires="wps">
          <w:drawing>
            <wp:anchor distT="0" distB="0" distL="114300" distR="114300" simplePos="0" relativeHeight="251658244" behindDoc="1" locked="1" layoutInCell="1" allowOverlap="1" wp14:anchorId="2ABD269E" wp14:editId="357F3FF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752C" w14:textId="220AE234" w:rsidR="00901B04" w:rsidRPr="0001226A" w:rsidRDefault="00901B0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D269E" id="_x0000_t202" coordsize="21600,21600" o:spt="202" path="m,l,21600r21600,l21600,xe">
              <v:stroke joinstyle="miter"/>
              <v:path gradientshapeok="t" o:connecttype="rect"/>
            </v:shapetype>
            <v:shape id="Text Box 225" o:spid="_x0000_s1036"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40E8752C" w14:textId="220AE234" w:rsidR="00901B04" w:rsidRPr="0001226A" w:rsidRDefault="00901B0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41EDC" w14:textId="77777777" w:rsidR="00901B04" w:rsidRDefault="00901B04">
    <w:pPr>
      <w:pStyle w:val="Footer"/>
    </w:pPr>
    <w:r w:rsidRPr="00D55628">
      <w:rPr>
        <w:noProof/>
      </w:rPr>
      <mc:AlternateContent>
        <mc:Choice Requires="wps">
          <w:drawing>
            <wp:anchor distT="0" distB="0" distL="114300" distR="114300" simplePos="0" relativeHeight="251658243" behindDoc="1" locked="1" layoutInCell="1" allowOverlap="1" wp14:anchorId="6DC57B8F" wp14:editId="4C2209D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E48BD" w14:textId="1619BB83" w:rsidR="00901B04" w:rsidRPr="0001226A" w:rsidRDefault="00901B0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57B8F"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356E48BD" w14:textId="1619BB83" w:rsidR="00901B04" w:rsidRPr="0001226A" w:rsidRDefault="00901B04"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B40B465" w14:textId="77777777" w:rsidR="00901B04" w:rsidRDefault="00901B0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01B04" w14:paraId="7ECC659C" w14:textId="77777777" w:rsidTr="00211CA6">
      <w:trPr>
        <w:trHeight w:val="397"/>
      </w:trPr>
      <w:tc>
        <w:tcPr>
          <w:tcW w:w="340" w:type="dxa"/>
        </w:tcPr>
        <w:p w14:paraId="7A6C2EE5" w14:textId="77777777" w:rsidR="00901B04" w:rsidRPr="00D55628" w:rsidRDefault="00901B04" w:rsidP="00211CA6">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23501149" w14:textId="311D0067" w:rsidR="00901B04" w:rsidRDefault="00180A22" w:rsidP="00211CA6">
          <w:pPr>
            <w:pStyle w:val="FooterEven"/>
          </w:pPr>
          <w:fldSimple w:instr=" DOCPROPERTY  xFooterTitle  \* MERGEFORMAT ">
            <w:r w:rsidR="00901B04">
              <w:t>EDM Calibration Handbook</w:t>
            </w:r>
          </w:fldSimple>
        </w:p>
        <w:p w14:paraId="51B3EE5E" w14:textId="1FE6FB6D" w:rsidR="00901B04" w:rsidRPr="00810C40" w:rsidRDefault="00180A22" w:rsidP="00211CA6">
          <w:pPr>
            <w:pStyle w:val="FooterEven"/>
          </w:pPr>
          <w:fldSimple w:instr=" DOCPROPERTY  xFooterSubtitle  \* MERGEFORMAT ">
            <w:r w:rsidR="00901B04">
              <w:t>Edition 17</w:t>
            </w:r>
          </w:fldSimple>
        </w:p>
      </w:tc>
    </w:tr>
  </w:tbl>
  <w:p w14:paraId="02630D3C" w14:textId="77777777" w:rsidR="00901B04" w:rsidRDefault="00901B04" w:rsidP="00211CA6">
    <w:pPr>
      <w:pStyle w:val="FooterEven"/>
    </w:pPr>
    <w:r w:rsidRPr="00D55628">
      <w:rPr>
        <w:noProof/>
      </w:rPr>
      <mc:AlternateContent>
        <mc:Choice Requires="wps">
          <w:drawing>
            <wp:anchor distT="0" distB="0" distL="114300" distR="114300" simplePos="0" relativeHeight="251658251" behindDoc="1" locked="1" layoutInCell="1" allowOverlap="1" wp14:anchorId="50DF9448" wp14:editId="2C486393">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96D4D" w14:textId="77777777" w:rsidR="00901B04" w:rsidRPr="0001226A" w:rsidRDefault="00901B04"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F9448" id="_x0000_t202" coordsize="21600,21600" o:spt="202" path="m,l,21600r21600,l21600,xe">
              <v:stroke joinstyle="miter"/>
              <v:path gradientshapeok="t" o:connecttype="rect"/>
            </v:shapetype>
            <v:shape id="_x0000_s1038" type="#_x0000_t202" alt="Title: Background Watermark Image" style="position:absolute;margin-left:0;margin-top:0;width:595.3pt;height:141.45pt;z-index:-2516582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VTEA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kanVTEAIA&#10;APQDAAAOAAAAAAAAAAAAAAAAAC4CAABkcnMvZTJvRG9jLnhtbFBLAQItABQABgAIAAAAIQA0xUTO&#10;2wAAAAYBAAAPAAAAAAAAAAAAAAAAAGoEAABkcnMvZG93bnJldi54bWxQSwUGAAAAAAQABADzAAAA&#10;cgUAAAAA&#10;" filled="f" stroked="f">
              <v:textbox>
                <w:txbxContent>
                  <w:p w14:paraId="28C96D4D" w14:textId="77777777" w:rsidR="00901B04" w:rsidRPr="0001226A" w:rsidRDefault="00901B04"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CFF5824" w14:textId="77777777" w:rsidR="00901B04" w:rsidRPr="00211CA6" w:rsidRDefault="00901B04" w:rsidP="00211C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01B04" w14:paraId="1D49AEB4" w14:textId="77777777" w:rsidTr="00211CA6">
      <w:trPr>
        <w:trHeight w:val="397"/>
      </w:trPr>
      <w:tc>
        <w:tcPr>
          <w:tcW w:w="9071" w:type="dxa"/>
        </w:tcPr>
        <w:p w14:paraId="257EA94D" w14:textId="67558919" w:rsidR="00901B04" w:rsidRDefault="00901B04" w:rsidP="00211CA6">
          <w:pPr>
            <w:pStyle w:val="FooterOdd"/>
          </w:pPr>
          <w:r>
            <w:rPr>
              <w:noProof/>
            </w:rPr>
            <mc:AlternateContent>
              <mc:Choice Requires="wps">
                <w:drawing>
                  <wp:anchor distT="0" distB="0" distL="114300" distR="114300" simplePos="0" relativeHeight="251658260" behindDoc="0" locked="0" layoutInCell="0" allowOverlap="1" wp14:anchorId="57795F45" wp14:editId="4D425066">
                    <wp:simplePos x="0" y="0"/>
                    <wp:positionH relativeFrom="page">
                      <wp:posOffset>0</wp:posOffset>
                    </wp:positionH>
                    <wp:positionV relativeFrom="page">
                      <wp:posOffset>10229215</wp:posOffset>
                    </wp:positionV>
                    <wp:extent cx="7560945" cy="273050"/>
                    <wp:effectExtent l="0" t="0" r="0" b="12700"/>
                    <wp:wrapNone/>
                    <wp:docPr id="56" name="MSIPCM28ea4d9ab0800e35f81c9989"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7DF935" w14:textId="7FBDB177"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795F45" id="_x0000_t202" coordsize="21600,21600" o:spt="202" path="m,l,21600r21600,l21600,xe">
                    <v:stroke joinstyle="miter"/>
                    <v:path gradientshapeok="t" o:connecttype="rect"/>
                  </v:shapetype>
                  <v:shape id="MSIPCM28ea4d9ab0800e35f81c9989" o:spid="_x0000_s1039"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rM9uz7UCAABP&#10;BQAADgAAAAAAAAAAAAAAAAAuAgAAZHJzL2Uyb0RvYy54bWxQSwECLQAUAAYACAAAACEAEXKnft8A&#10;AAALAQAADwAAAAAAAAAAAAAAAAAPBQAAZHJzL2Rvd25yZXYueG1sUEsFBgAAAAAEAAQA8wAAABsG&#10;AAAAAA==&#10;" o:allowincell="f" filled="f" stroked="f" strokeweight=".5pt">
                    <v:textbox inset=",0,,0">
                      <w:txbxContent>
                        <w:p w14:paraId="0E7DF935" w14:textId="7FBDB177"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v:textbox>
                    <w10:wrap anchorx="page" anchory="page"/>
                  </v:shape>
                </w:pict>
              </mc:Fallback>
            </mc:AlternateContent>
          </w:r>
          <w:fldSimple w:instr=" DOCPROPERTY  xFooterTitle  \* MERGEFORMAT ">
            <w:r>
              <w:t>EDM Calibration Handbook</w:t>
            </w:r>
          </w:fldSimple>
        </w:p>
        <w:p w14:paraId="0731A633" w14:textId="4E6664A0" w:rsidR="00901B04" w:rsidRPr="00CB1FB7" w:rsidRDefault="00180A22" w:rsidP="00211CA6">
          <w:pPr>
            <w:pStyle w:val="FooterOdd"/>
            <w:rPr>
              <w:b/>
            </w:rPr>
          </w:pPr>
          <w:fldSimple w:instr=" DOCPROPERTY  xFooterSubtitle  \* MERGEFORMAT ">
            <w:r w:rsidR="00901B04">
              <w:t>Edition 17</w:t>
            </w:r>
          </w:fldSimple>
        </w:p>
      </w:tc>
      <w:tc>
        <w:tcPr>
          <w:tcW w:w="340" w:type="dxa"/>
        </w:tcPr>
        <w:p w14:paraId="16C1A0FC" w14:textId="77777777" w:rsidR="00901B04" w:rsidRPr="00D55628" w:rsidRDefault="00901B04" w:rsidP="00211CA6">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2EBFE9FC" w14:textId="77777777" w:rsidR="00901B04" w:rsidRDefault="00901B04" w:rsidP="00211CA6">
    <w:pPr>
      <w:pStyle w:val="Footer"/>
    </w:pPr>
    <w:r w:rsidRPr="00D55628">
      <w:rPr>
        <w:noProof/>
      </w:rPr>
      <mc:AlternateContent>
        <mc:Choice Requires="wps">
          <w:drawing>
            <wp:anchor distT="0" distB="0" distL="114300" distR="114300" simplePos="0" relativeHeight="251658247" behindDoc="1" locked="1" layoutInCell="1" allowOverlap="1" wp14:anchorId="2D6CFFC5" wp14:editId="499CEBDA">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4419F" w14:textId="77777777" w:rsidR="00901B04" w:rsidRPr="0001226A" w:rsidRDefault="00901B04"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CFFC5" id="_x0000_s1040" type="#_x0000_t202" alt="Title: Background Watermark Image"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Nd4MXsPAgAA&#10;9AMAAA4AAAAAAAAAAAAAAAAALgIAAGRycy9lMm9Eb2MueG1sUEsBAi0AFAAGAAgAAAAhADTFRM7b&#10;AAAABgEAAA8AAAAAAAAAAAAAAAAAaQQAAGRycy9kb3ducmV2LnhtbFBLBQYAAAAABAAEAPMAAABx&#10;BQAAAAA=&#10;" filled="f" stroked="f">
              <v:textbox>
                <w:txbxContent>
                  <w:p w14:paraId="1B74419F" w14:textId="77777777" w:rsidR="00901B04" w:rsidRPr="0001226A" w:rsidRDefault="00901B04" w:rsidP="00211CA6">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380440A" w14:textId="77777777" w:rsidR="00901B04" w:rsidRPr="00211CA6" w:rsidRDefault="00901B04" w:rsidP="00211C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01B04" w14:paraId="5456DA77" w14:textId="77777777" w:rsidTr="00DD7238">
      <w:trPr>
        <w:trHeight w:val="397"/>
      </w:trPr>
      <w:tc>
        <w:tcPr>
          <w:tcW w:w="340" w:type="dxa"/>
        </w:tcPr>
        <w:p w14:paraId="13C98099" w14:textId="77777777" w:rsidR="00901B04" w:rsidRPr="00D55628" w:rsidRDefault="00901B04"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iv</w:t>
          </w:r>
          <w:r w:rsidRPr="00D55628">
            <w:fldChar w:fldCharType="end"/>
          </w:r>
        </w:p>
      </w:tc>
      <w:tc>
        <w:tcPr>
          <w:tcW w:w="9071" w:type="dxa"/>
        </w:tcPr>
        <w:p w14:paraId="3457228F" w14:textId="50127C5E" w:rsidR="00901B04" w:rsidRDefault="00180A22" w:rsidP="00810C40">
          <w:pPr>
            <w:pStyle w:val="FooterEven"/>
          </w:pPr>
          <w:fldSimple w:instr=" DOCPROPERTY  xFooterTitle  \* MERGEFORMAT ">
            <w:r w:rsidR="00901B04">
              <w:t>EDM Calibration Handbook</w:t>
            </w:r>
          </w:fldSimple>
        </w:p>
        <w:p w14:paraId="0DD58B8A" w14:textId="7E030DDE" w:rsidR="00901B04" w:rsidRPr="00810C40" w:rsidRDefault="00180A22" w:rsidP="00810C40">
          <w:pPr>
            <w:pStyle w:val="FooterEven"/>
          </w:pPr>
          <w:fldSimple w:instr=" DOCPROPERTY  xFooterSubtitle  \* MERGEFORMAT ">
            <w:r w:rsidR="00901B04">
              <w:t>Edition 17</w:t>
            </w:r>
          </w:fldSimple>
        </w:p>
      </w:tc>
    </w:tr>
  </w:tbl>
  <w:p w14:paraId="2307DCF3" w14:textId="77777777" w:rsidR="00901B04" w:rsidRDefault="00901B04" w:rsidP="005949B0">
    <w:pPr>
      <w:pStyle w:val="FooterEven"/>
    </w:pPr>
    <w:r w:rsidRPr="00D55628">
      <w:rPr>
        <w:noProof/>
      </w:rPr>
      <mc:AlternateContent>
        <mc:Choice Requires="wps">
          <w:drawing>
            <wp:anchor distT="0" distB="0" distL="114300" distR="114300" simplePos="0" relativeHeight="251658246" behindDoc="1" locked="1" layoutInCell="1" allowOverlap="1" wp14:anchorId="4EADF9DD" wp14:editId="03577718">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57CF" w14:textId="0F75ADAE" w:rsidR="00901B04" w:rsidRPr="0001226A" w:rsidRDefault="00901B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DF9DD" id="_x0000_t202" coordsize="21600,21600" o:spt="202" path="m,l,21600r21600,l21600,xe">
              <v:stroke joinstyle="miter"/>
              <v:path gradientshapeok="t" o:connecttype="rect"/>
            </v:shapetype>
            <v:shape id="_x0000_s1041"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JX/mOMPAgAA&#10;8wMAAA4AAAAAAAAAAAAAAAAALgIAAGRycy9lMm9Eb2MueG1sUEsBAi0AFAAGAAgAAAAhADTFRM7b&#10;AAAABgEAAA8AAAAAAAAAAAAAAAAAaQQAAGRycy9kb3ducmV2LnhtbFBLBQYAAAAABAAEAPMAAABx&#10;BQAAAAA=&#10;" filled="f" stroked="f">
              <v:textbox>
                <w:txbxContent>
                  <w:p w14:paraId="7AB657CF" w14:textId="0F75ADAE" w:rsidR="00901B04" w:rsidRPr="0001226A" w:rsidRDefault="00901B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FB42852" w14:textId="77777777" w:rsidR="00901B04" w:rsidRPr="00B5221E" w:rsidRDefault="00901B04"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01B04" w14:paraId="59F3FAEA" w14:textId="77777777" w:rsidTr="00DD7238">
      <w:trPr>
        <w:trHeight w:val="397"/>
      </w:trPr>
      <w:tc>
        <w:tcPr>
          <w:tcW w:w="9071" w:type="dxa"/>
        </w:tcPr>
        <w:p w14:paraId="519B75F3" w14:textId="7151D8D1" w:rsidR="00901B04" w:rsidRDefault="00901B04" w:rsidP="00810C40">
          <w:pPr>
            <w:pStyle w:val="FooterOdd"/>
          </w:pPr>
          <w:r>
            <w:rPr>
              <w:b/>
              <w:noProof/>
            </w:rPr>
            <mc:AlternateContent>
              <mc:Choice Requires="wps">
                <w:drawing>
                  <wp:anchor distT="0" distB="0" distL="114300" distR="114300" simplePos="0" relativeHeight="251658261" behindDoc="0" locked="0" layoutInCell="0" allowOverlap="1" wp14:anchorId="6BF7B0BA" wp14:editId="0AA04833">
                    <wp:simplePos x="0" y="0"/>
                    <wp:positionH relativeFrom="page">
                      <wp:posOffset>0</wp:posOffset>
                    </wp:positionH>
                    <wp:positionV relativeFrom="page">
                      <wp:posOffset>10229215</wp:posOffset>
                    </wp:positionV>
                    <wp:extent cx="7560945" cy="273050"/>
                    <wp:effectExtent l="0" t="0" r="0" b="12700"/>
                    <wp:wrapNone/>
                    <wp:docPr id="57" name="MSIPCM08f54a9f81cb14262dc2c493" descr="{&quot;HashCode&quot;:-1264680268,&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15A160" w14:textId="1A44EE58"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F7B0BA" id="_x0000_t202" coordsize="21600,21600" o:spt="202" path="m,l,21600r21600,l21600,xe">
                    <v:stroke joinstyle="miter"/>
                    <v:path gradientshapeok="t" o:connecttype="rect"/>
                  </v:shapetype>
                  <v:shape id="MSIPCM08f54a9f81cb14262dc2c493" o:spid="_x0000_s1042" type="#_x0000_t202" alt="{&quot;HashCode&quot;:-1264680268,&quot;Height&quot;:842.0,&quot;Width&quot;:595.0,&quot;Placement&quot;:&quot;Footer&quot;,&quot;Index&quot;:&quot;Primary&quot;,&quot;Section&quot;:5,&quot;Top&quot;:0.0,&quot;Left&quot;:0.0}" style="position:absolute;left:0;text-align:left;margin-left:0;margin-top:805.45pt;width:595.3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Mklx4SzAgAAUAUA&#10;AA4AAAAAAAAAAAAAAAAALgIAAGRycy9lMm9Eb2MueG1sUEsBAi0AFAAGAAgAAAAhABFyp37fAAAA&#10;CwEAAA8AAAAAAAAAAAAAAAAADQUAAGRycy9kb3ducmV2LnhtbFBLBQYAAAAABAAEAPMAAAAZBgAA&#10;AAA=&#10;" o:allowincell="f" filled="f" stroked="f" strokeweight=".5pt">
                    <v:textbox inset=",0,,0">
                      <w:txbxContent>
                        <w:p w14:paraId="4F15A160" w14:textId="1A44EE58" w:rsidR="00901B04" w:rsidRPr="00293725" w:rsidRDefault="00901B04" w:rsidP="00293725">
                          <w:pPr>
                            <w:jc w:val="center"/>
                            <w:rPr>
                              <w:rFonts w:ascii="Calibri" w:hAnsi="Calibri" w:cs="Calibri"/>
                              <w:color w:val="000000"/>
                              <w:sz w:val="24"/>
                            </w:rPr>
                          </w:pPr>
                          <w:r w:rsidRPr="00293725">
                            <w:rPr>
                              <w:rFonts w:ascii="Calibri" w:hAnsi="Calibri" w:cs="Calibri"/>
                              <w:color w:val="000000"/>
                              <w:sz w:val="24"/>
                            </w:rPr>
                            <w:t>OFFICIAL</w:t>
                          </w:r>
                        </w:p>
                      </w:txbxContent>
                    </v:textbox>
                    <w10:wrap anchorx="page" anchory="page"/>
                  </v:shape>
                </w:pict>
              </mc:Fallback>
            </mc:AlternateContent>
          </w:r>
          <w:r>
            <w:rPr>
              <w:b/>
              <w:noProof/>
            </w:rPr>
            <mc:AlternateContent>
              <mc:Choice Requires="wps">
                <w:drawing>
                  <wp:anchor distT="0" distB="0" distL="114300" distR="114300" simplePos="0" relativeHeight="251658253" behindDoc="0" locked="0" layoutInCell="0" allowOverlap="1" wp14:anchorId="4D808519" wp14:editId="567EDE75">
                    <wp:simplePos x="0" y="9403953"/>
                    <wp:positionH relativeFrom="page">
                      <wp:align>center</wp:align>
                    </wp:positionH>
                    <wp:positionV relativeFrom="page">
                      <wp:align>bottom</wp:align>
                    </wp:positionV>
                    <wp:extent cx="7772400" cy="463550"/>
                    <wp:effectExtent l="0" t="0" r="0" b="12700"/>
                    <wp:wrapNone/>
                    <wp:docPr id="59" name="MSIPCMda7f4eecbc9b7fc6d679bb8f" descr="{&quot;HashCode&quot;:-1264680268,&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6CC20F" w14:textId="77777777" w:rsidR="00901B04" w:rsidRPr="00F941BA" w:rsidRDefault="00901B04" w:rsidP="00F941BA">
                                <w:pPr>
                                  <w:jc w:val="center"/>
                                  <w:rPr>
                                    <w:rFonts w:ascii="Calibri" w:hAnsi="Calibri" w:cs="Calibri"/>
                                    <w:color w:val="000000"/>
                                    <w:sz w:val="24"/>
                                  </w:rPr>
                                </w:pPr>
                                <w:r w:rsidRPr="00F941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D808519" id="MSIPCMda7f4eecbc9b7fc6d679bb8f" o:spid="_x0000_s1043" type="#_x0000_t202" alt="{&quot;HashCode&quot;:-1264680268,&quot;Height&quot;:9999999.0,&quot;Width&quot;:9999999.0,&quot;Placement&quot;:&quot;Footer&quot;,&quot;Index&quot;:&quot;Primary&quot;,&quot;Section&quot;:7,&quot;Top&quot;:0.0,&quot;Left&quot;:0.0}" style="position:absolute;left:0;text-align:left;margin-left:0;margin-top:0;width:612pt;height:36.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Cu/CizrQIAAFoFAAAOAAAAAAAAAAAA&#10;AAAAAC4CAABkcnMvZTJvRG9jLnhtbFBLAQItABQABgAIAAAAIQC+Hwq32gAAAAUBAAAPAAAAAAAA&#10;AAAAAAAAAAcFAABkcnMvZG93bnJldi54bWxQSwUGAAAAAAQABADzAAAADgYAAAAA&#10;" o:allowincell="f" filled="f" stroked="f" strokeweight=".5pt">
                    <v:textbox inset=",0,,0">
                      <w:txbxContent>
                        <w:p w14:paraId="586CC20F" w14:textId="77777777" w:rsidR="00901B04" w:rsidRPr="00F941BA" w:rsidRDefault="00901B04" w:rsidP="00F941BA">
                          <w:pPr>
                            <w:jc w:val="center"/>
                            <w:rPr>
                              <w:rFonts w:ascii="Calibri" w:hAnsi="Calibri" w:cs="Calibri"/>
                              <w:color w:val="000000"/>
                              <w:sz w:val="24"/>
                            </w:rPr>
                          </w:pPr>
                          <w:r w:rsidRPr="00F941BA">
                            <w:rPr>
                              <w:rFonts w:ascii="Calibri" w:hAnsi="Calibri" w:cs="Calibri"/>
                              <w:color w:val="000000"/>
                              <w:sz w:val="24"/>
                            </w:rPr>
                            <w:t>OFFICIAL</w:t>
                          </w:r>
                        </w:p>
                      </w:txbxContent>
                    </v:textbox>
                    <w10:wrap anchorx="page" anchory="page"/>
                  </v:shape>
                </w:pict>
              </mc:Fallback>
            </mc:AlternateContent>
          </w:r>
          <w:fldSimple w:instr=" DOCPROPERTY  xFooterTitle  \* MERGEFORMAT ">
            <w:r>
              <w:t>EDM Calibration Handbook</w:t>
            </w:r>
          </w:fldSimple>
        </w:p>
        <w:p w14:paraId="5408C6D7" w14:textId="0428FBC6" w:rsidR="00901B04" w:rsidRPr="00CB1FB7" w:rsidRDefault="00180A22" w:rsidP="00810C40">
          <w:pPr>
            <w:pStyle w:val="FooterOdd"/>
            <w:rPr>
              <w:b/>
            </w:rPr>
          </w:pPr>
          <w:fldSimple w:instr=" DOCPROPERTY  xFooterSubtitle  \* MERGEFORMAT ">
            <w:r w:rsidR="00901B04">
              <w:t>Edition 17</w:t>
            </w:r>
          </w:fldSimple>
        </w:p>
      </w:tc>
      <w:tc>
        <w:tcPr>
          <w:tcW w:w="340" w:type="dxa"/>
        </w:tcPr>
        <w:p w14:paraId="6FC0FE98" w14:textId="77777777" w:rsidR="00901B04" w:rsidRPr="00D55628" w:rsidRDefault="00901B04" w:rsidP="00D55628">
          <w:pPr>
            <w:pStyle w:val="FooterOddPageNumber"/>
          </w:pPr>
          <w:r w:rsidRPr="00D55628">
            <w:fldChar w:fldCharType="begin"/>
          </w:r>
          <w:r w:rsidRPr="00D55628">
            <w:instrText xml:space="preserve"> PAGE   \* MERGEFORMAT </w:instrText>
          </w:r>
          <w:r w:rsidRPr="00D55628">
            <w:fldChar w:fldCharType="separate"/>
          </w:r>
          <w:r>
            <w:rPr>
              <w:noProof/>
            </w:rPr>
            <w:t>x</w:t>
          </w:r>
          <w:r w:rsidRPr="00D55628">
            <w:fldChar w:fldCharType="end"/>
          </w:r>
        </w:p>
      </w:tc>
    </w:tr>
  </w:tbl>
  <w:p w14:paraId="7FEDB9D9" w14:textId="77777777" w:rsidR="00901B04" w:rsidRDefault="00901B04">
    <w:pPr>
      <w:pStyle w:val="Footer"/>
    </w:pPr>
    <w:r w:rsidRPr="00D55628">
      <w:rPr>
        <w:noProof/>
      </w:rPr>
      <mc:AlternateContent>
        <mc:Choice Requires="wps">
          <w:drawing>
            <wp:anchor distT="0" distB="0" distL="114300" distR="114300" simplePos="0" relativeHeight="251658245" behindDoc="1" locked="1" layoutInCell="1" allowOverlap="1" wp14:anchorId="5C290831" wp14:editId="2D2C29E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61167" w14:textId="6AF4EC1A" w:rsidR="00901B04" w:rsidRPr="0001226A" w:rsidRDefault="00901B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90831" id="_x0000_s1044"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UC0laEAIA&#10;APQDAAAOAAAAAAAAAAAAAAAAAC4CAABkcnMvZTJvRG9jLnhtbFBLAQItABQABgAIAAAAIQA0xUTO&#10;2wAAAAYBAAAPAAAAAAAAAAAAAAAAAGoEAABkcnMvZG93bnJldi54bWxQSwUGAAAAAAQABADzAAAA&#10;cgUAAAAA&#10;" filled="f" stroked="f">
              <v:textbox>
                <w:txbxContent>
                  <w:p w14:paraId="61D61167" w14:textId="6AF4EC1A" w:rsidR="00901B04" w:rsidRPr="0001226A" w:rsidRDefault="00901B0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DFFA7AD" w14:textId="77777777" w:rsidR="00901B04" w:rsidRDefault="00901B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D9753" w14:textId="77777777" w:rsidR="0071136C" w:rsidRPr="008F5280" w:rsidRDefault="0071136C" w:rsidP="008F5280">
      <w:pPr>
        <w:pStyle w:val="FootnoteSeparator"/>
      </w:pPr>
    </w:p>
  </w:footnote>
  <w:footnote w:type="continuationSeparator" w:id="0">
    <w:p w14:paraId="1E00352C" w14:textId="77777777" w:rsidR="0071136C" w:rsidRDefault="0071136C" w:rsidP="008F5280">
      <w:pPr>
        <w:pStyle w:val="FootnoteSeparator"/>
      </w:pPr>
    </w:p>
    <w:p w14:paraId="090499A7" w14:textId="77777777" w:rsidR="0071136C" w:rsidRDefault="0071136C"/>
  </w:footnote>
  <w:footnote w:type="continuationNotice" w:id="1">
    <w:p w14:paraId="308CC048" w14:textId="77777777" w:rsidR="0071136C" w:rsidRDefault="0071136C" w:rsidP="00D55628"/>
    <w:p w14:paraId="22B94D98" w14:textId="77777777" w:rsidR="0071136C" w:rsidRDefault="007113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72CF7" w14:textId="77777777" w:rsidR="00C26756" w:rsidRDefault="00C2675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17021" w14:textId="77777777" w:rsidR="00901B04" w:rsidRDefault="00901B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2C8E3" w14:textId="77777777" w:rsidR="00C26756" w:rsidRDefault="00C267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7BC42" w14:textId="77777777" w:rsidR="00C26756" w:rsidRDefault="00C2675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34A8F" w14:textId="77777777" w:rsidR="00901B04" w:rsidRPr="00DB0C35" w:rsidRDefault="00901B04" w:rsidP="00DB0C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C7420" w14:textId="77777777" w:rsidR="00901B04" w:rsidRDefault="00901B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094F2" w14:textId="77777777" w:rsidR="00901B04" w:rsidRDefault="00901B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E6F5A" w14:textId="77777777" w:rsidR="00901B04" w:rsidRDefault="00901B04" w:rsidP="009C64FA">
    <w:pPr>
      <w:pStyle w:val="Header"/>
    </w:pPr>
  </w:p>
  <w:p w14:paraId="0E3285CC" w14:textId="77777777" w:rsidR="00901B04" w:rsidRPr="00393205" w:rsidRDefault="00901B04" w:rsidP="003932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FAB78" w14:textId="77777777" w:rsidR="00901B04" w:rsidRDefault="00901B0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F520D" w14:textId="77777777" w:rsidR="00901B04" w:rsidRDefault="00901B04" w:rsidP="00A965C8">
    <w:pPr>
      <w:pStyle w:val="Header"/>
    </w:pPr>
  </w:p>
  <w:p w14:paraId="2E3B7200" w14:textId="77777777" w:rsidR="00901B04" w:rsidRPr="00393205" w:rsidRDefault="00901B04" w:rsidP="00A965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295388"/>
    <w:multiLevelType w:val="multilevel"/>
    <w:tmpl w:val="A36281D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68B37FE"/>
    <w:multiLevelType w:val="multilevel"/>
    <w:tmpl w:val="9DDC765A"/>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850"/>
        </w:tabs>
        <w:ind w:left="850" w:hanging="170"/>
      </w:pPr>
      <w:rPr>
        <w:rFonts w:hint="default"/>
      </w:rPr>
    </w:lvl>
    <w:lvl w:ilvl="4">
      <w:start w:val="1"/>
      <w:numFmt w:val="none"/>
      <w:lvlText w:val=""/>
      <w:lvlJc w:val="left"/>
      <w:pPr>
        <w:tabs>
          <w:tab w:val="num" w:pos="1020"/>
        </w:tabs>
        <w:ind w:left="1020" w:hanging="170"/>
      </w:pPr>
      <w:rPr>
        <w:rFonts w:hint="default"/>
      </w:rPr>
    </w:lvl>
    <w:lvl w:ilvl="5">
      <w:start w:val="1"/>
      <w:numFmt w:val="none"/>
      <w:lvlText w:val=""/>
      <w:lvlJc w:val="left"/>
      <w:pPr>
        <w:tabs>
          <w:tab w:val="num" w:pos="1190"/>
        </w:tabs>
        <w:ind w:left="1190" w:hanging="170"/>
      </w:pPr>
      <w:rPr>
        <w:rFonts w:hint="default"/>
      </w:rPr>
    </w:lvl>
    <w:lvl w:ilvl="6">
      <w:start w:val="1"/>
      <w:numFmt w:val="none"/>
      <w:lvlText w:val=""/>
      <w:lvlJc w:val="left"/>
      <w:pPr>
        <w:tabs>
          <w:tab w:val="num" w:pos="1360"/>
        </w:tabs>
        <w:ind w:left="1360" w:hanging="170"/>
      </w:pPr>
      <w:rPr>
        <w:rFonts w:hint="default"/>
      </w:rPr>
    </w:lvl>
    <w:lvl w:ilvl="7">
      <w:start w:val="1"/>
      <w:numFmt w:val="none"/>
      <w:lvlText w:val=""/>
      <w:lvlJc w:val="left"/>
      <w:pPr>
        <w:tabs>
          <w:tab w:val="num" w:pos="1530"/>
        </w:tabs>
        <w:ind w:left="1530" w:hanging="170"/>
      </w:pPr>
      <w:rPr>
        <w:rFonts w:hint="default"/>
      </w:rPr>
    </w:lvl>
    <w:lvl w:ilvl="8">
      <w:start w:val="1"/>
      <w:numFmt w:val="none"/>
      <w:lvlText w:val=""/>
      <w:lvlJc w:val="left"/>
      <w:pPr>
        <w:tabs>
          <w:tab w:val="num" w:pos="1700"/>
        </w:tabs>
        <w:ind w:left="1700" w:hanging="170"/>
      </w:pPr>
      <w:rPr>
        <w:rFonts w:hint="default"/>
      </w:rPr>
    </w:lvl>
  </w:abstractNum>
  <w:abstractNum w:abstractNumId="10" w15:restartNumberingAfterBreak="0">
    <w:nsid w:val="0AC901A4"/>
    <w:multiLevelType w:val="multilevel"/>
    <w:tmpl w:val="A36281D8"/>
    <w:name w:val="DELWP Headings"/>
    <w:numStyleLink w:val="DELWPHeadings"/>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2C5655"/>
    <w:multiLevelType w:val="multilevel"/>
    <w:tmpl w:val="B9E07D6E"/>
    <w:styleLink w:val="DELWPAppendices"/>
    <w:lvl w:ilvl="0">
      <w:start w:val="1"/>
      <w:numFmt w:val="upperLetter"/>
      <w:lvlRestart w:val="0"/>
      <w:pStyle w:val="Heading8"/>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F986587"/>
    <w:multiLevelType w:val="multilevel"/>
    <w:tmpl w:val="B9E07D6E"/>
    <w:name w:val="DELWP Appendices"/>
    <w:numStyleLink w:val="DELWPAppendices"/>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F81E5C9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4"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6"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30"/>
  </w:num>
  <w:num w:numId="3">
    <w:abstractNumId w:val="27"/>
  </w:num>
  <w:num w:numId="4">
    <w:abstractNumId w:val="35"/>
  </w:num>
  <w:num w:numId="5">
    <w:abstractNumId w:val="16"/>
  </w:num>
  <w:num w:numId="6">
    <w:abstractNumId w:val="12"/>
  </w:num>
  <w:num w:numId="7">
    <w:abstractNumId w:val="11"/>
  </w:num>
  <w:num w:numId="8">
    <w:abstractNumId w:val="9"/>
  </w:num>
  <w:num w:numId="9">
    <w:abstractNumId w:val="31"/>
  </w:num>
  <w:num w:numId="10">
    <w:abstractNumId w:val="13"/>
  </w:num>
  <w:num w:numId="11">
    <w:abstractNumId w:val="1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3"/>
    <w:lvlOverride w:ilvl="0">
      <w:startOverride w:val="1"/>
    </w:lvlOverride>
  </w:num>
  <w:num w:numId="29">
    <w:abstractNumId w:val="22"/>
  </w:num>
  <w:num w:numId="30">
    <w:abstractNumId w:val="32"/>
  </w:num>
  <w:num w:numId="31">
    <w:abstractNumId w:val="6"/>
  </w:num>
  <w:num w:numId="32">
    <w:abstractNumId w:val="29"/>
  </w:num>
  <w:num w:numId="33">
    <w:abstractNumId w:val="23"/>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7"/>
  </w:num>
  <w:num w:numId="42">
    <w:abstractNumId w:val="36"/>
  </w:num>
  <w:num w:numId="43">
    <w:abstractNumId w:val="34"/>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5"/>
  </w:num>
  <w:num w:numId="47">
    <w:abstractNumId w:val="10"/>
  </w:num>
  <w:num w:numId="48">
    <w:abstractNumId w:val="21"/>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True"/>
    <w:docVar w:name="AppendixName" w:val="Appendix"/>
    <w:docVar w:name="Audience" w:val="External"/>
    <w:docVar w:name="CoBrandNumber" w:val="0"/>
    <w:docVar w:name="ContentiousSubject" w:val="False"/>
    <w:docVar w:name="CoverCoBranded" w:val="False"/>
    <w:docVar w:name="CoverLayout" w:val="Client"/>
    <w:docVar w:name="CoverProjectBar" w:val="True"/>
    <w:docVar w:name="CoverWebAddress" w:val="False"/>
    <w:docVar w:name="FooterTextAuto" w:val="True"/>
    <w:docVar w:name="Glossary" w:val="True"/>
    <w:docVar w:name="Heading1Numbered" w:val="True"/>
    <w:docVar w:name="Heading2Numbered" w:val="True"/>
    <w:docVar w:name="Heading3Numbered" w:val="True"/>
    <w:docVar w:name="Heading4Numbered" w:val="False"/>
    <w:docVar w:name="Heading5Numbered" w:val="False"/>
    <w:docVar w:name="PageSetup" w:val="Double"/>
    <w:docVar w:name="Summary" w:val="True"/>
    <w:docVar w:name="Theme Color" w:val="Corporate"/>
    <w:docVar w:name="TOC" w:val="True"/>
    <w:docVar w:name="TOCNew" w:val="True"/>
    <w:docVar w:name="Version" w:val="3"/>
  </w:docVars>
  <w:rsids>
    <w:rsidRoot w:val="00F941BA"/>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08"/>
    <w:rsid w:val="00006A2C"/>
    <w:rsid w:val="00006F08"/>
    <w:rsid w:val="000079BC"/>
    <w:rsid w:val="00010A57"/>
    <w:rsid w:val="00010AAD"/>
    <w:rsid w:val="00010E3F"/>
    <w:rsid w:val="00010FAD"/>
    <w:rsid w:val="0001107C"/>
    <w:rsid w:val="000114BD"/>
    <w:rsid w:val="000118FD"/>
    <w:rsid w:val="00011F39"/>
    <w:rsid w:val="0001226A"/>
    <w:rsid w:val="000123B0"/>
    <w:rsid w:val="00012710"/>
    <w:rsid w:val="00012888"/>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71F8"/>
    <w:rsid w:val="000171FD"/>
    <w:rsid w:val="00017669"/>
    <w:rsid w:val="00017D91"/>
    <w:rsid w:val="00020DB2"/>
    <w:rsid w:val="00021359"/>
    <w:rsid w:val="00021610"/>
    <w:rsid w:val="00021A33"/>
    <w:rsid w:val="00021CF5"/>
    <w:rsid w:val="0002261E"/>
    <w:rsid w:val="000227DA"/>
    <w:rsid w:val="00022F51"/>
    <w:rsid w:val="000230FD"/>
    <w:rsid w:val="0002325E"/>
    <w:rsid w:val="00023536"/>
    <w:rsid w:val="000235CB"/>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B2F"/>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984"/>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7A4"/>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47F"/>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E5A"/>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A1"/>
    <w:rsid w:val="000752FC"/>
    <w:rsid w:val="000758E3"/>
    <w:rsid w:val="00076750"/>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FE6"/>
    <w:rsid w:val="0008745F"/>
    <w:rsid w:val="000908D6"/>
    <w:rsid w:val="00090D7E"/>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88"/>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5B9"/>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C76F8"/>
    <w:rsid w:val="000D050A"/>
    <w:rsid w:val="000D0526"/>
    <w:rsid w:val="000D06EA"/>
    <w:rsid w:val="000D0CA4"/>
    <w:rsid w:val="000D130B"/>
    <w:rsid w:val="000D1A7B"/>
    <w:rsid w:val="000D1E7B"/>
    <w:rsid w:val="000D2340"/>
    <w:rsid w:val="000D2526"/>
    <w:rsid w:val="000D2813"/>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02F8"/>
    <w:rsid w:val="000E1779"/>
    <w:rsid w:val="000E1BEC"/>
    <w:rsid w:val="000E1F1D"/>
    <w:rsid w:val="000E21E5"/>
    <w:rsid w:val="000E2207"/>
    <w:rsid w:val="000E24E1"/>
    <w:rsid w:val="000E25A9"/>
    <w:rsid w:val="000E27B6"/>
    <w:rsid w:val="000E2CE7"/>
    <w:rsid w:val="000E2E06"/>
    <w:rsid w:val="000E33C8"/>
    <w:rsid w:val="000E35C7"/>
    <w:rsid w:val="000E3AF5"/>
    <w:rsid w:val="000E3B96"/>
    <w:rsid w:val="000E4B54"/>
    <w:rsid w:val="000E53BD"/>
    <w:rsid w:val="000E55A2"/>
    <w:rsid w:val="000E5A18"/>
    <w:rsid w:val="000E5F4E"/>
    <w:rsid w:val="000E6684"/>
    <w:rsid w:val="000E6777"/>
    <w:rsid w:val="000E7410"/>
    <w:rsid w:val="000E7936"/>
    <w:rsid w:val="000E7A8C"/>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731"/>
    <w:rsid w:val="000F5A78"/>
    <w:rsid w:val="000F5E34"/>
    <w:rsid w:val="000F5E5F"/>
    <w:rsid w:val="000F5E8C"/>
    <w:rsid w:val="000F6801"/>
    <w:rsid w:val="000F6803"/>
    <w:rsid w:val="000F6D60"/>
    <w:rsid w:val="000F6D6B"/>
    <w:rsid w:val="000F6F6B"/>
    <w:rsid w:val="000F7657"/>
    <w:rsid w:val="000F7A4B"/>
    <w:rsid w:val="000F7F8C"/>
    <w:rsid w:val="001000DA"/>
    <w:rsid w:val="0010035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7CD"/>
    <w:rsid w:val="0011484F"/>
    <w:rsid w:val="001148DA"/>
    <w:rsid w:val="00114F21"/>
    <w:rsid w:val="00114F4E"/>
    <w:rsid w:val="00115310"/>
    <w:rsid w:val="00115E3D"/>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EC8"/>
    <w:rsid w:val="00125F99"/>
    <w:rsid w:val="001262FB"/>
    <w:rsid w:val="001266B1"/>
    <w:rsid w:val="001269E0"/>
    <w:rsid w:val="001270B7"/>
    <w:rsid w:val="00127385"/>
    <w:rsid w:val="00127410"/>
    <w:rsid w:val="0012741A"/>
    <w:rsid w:val="00127532"/>
    <w:rsid w:val="00127C03"/>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01"/>
    <w:rsid w:val="00147EC2"/>
    <w:rsid w:val="00150172"/>
    <w:rsid w:val="001501A0"/>
    <w:rsid w:val="00150BC2"/>
    <w:rsid w:val="00151A5B"/>
    <w:rsid w:val="00151C40"/>
    <w:rsid w:val="00151DB1"/>
    <w:rsid w:val="001522A3"/>
    <w:rsid w:val="00152BA4"/>
    <w:rsid w:val="00152DA7"/>
    <w:rsid w:val="00152F06"/>
    <w:rsid w:val="00153334"/>
    <w:rsid w:val="0015375B"/>
    <w:rsid w:val="0015388E"/>
    <w:rsid w:val="00153FD1"/>
    <w:rsid w:val="00153FDB"/>
    <w:rsid w:val="001541A8"/>
    <w:rsid w:val="001544A7"/>
    <w:rsid w:val="00154503"/>
    <w:rsid w:val="0015452B"/>
    <w:rsid w:val="00154624"/>
    <w:rsid w:val="00154C0E"/>
    <w:rsid w:val="00154F44"/>
    <w:rsid w:val="00155B6F"/>
    <w:rsid w:val="001562D9"/>
    <w:rsid w:val="0015661D"/>
    <w:rsid w:val="001568CE"/>
    <w:rsid w:val="00156A81"/>
    <w:rsid w:val="00156F4A"/>
    <w:rsid w:val="00157E61"/>
    <w:rsid w:val="00157E78"/>
    <w:rsid w:val="001601C2"/>
    <w:rsid w:val="00160ED7"/>
    <w:rsid w:val="001619E0"/>
    <w:rsid w:val="00161E14"/>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98D"/>
    <w:rsid w:val="00176A24"/>
    <w:rsid w:val="00176DBD"/>
    <w:rsid w:val="00176DF9"/>
    <w:rsid w:val="0017720A"/>
    <w:rsid w:val="00177415"/>
    <w:rsid w:val="00177AC3"/>
    <w:rsid w:val="00177B82"/>
    <w:rsid w:val="00180234"/>
    <w:rsid w:val="00180A22"/>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405"/>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4E7F"/>
    <w:rsid w:val="0019502C"/>
    <w:rsid w:val="001952E8"/>
    <w:rsid w:val="00195EAE"/>
    <w:rsid w:val="00195EDC"/>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37A6"/>
    <w:rsid w:val="001A4197"/>
    <w:rsid w:val="001A45A0"/>
    <w:rsid w:val="001A4BB8"/>
    <w:rsid w:val="001A4DF0"/>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905"/>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1FED"/>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5A30"/>
    <w:rsid w:val="001C63D2"/>
    <w:rsid w:val="001C6526"/>
    <w:rsid w:val="001C6A87"/>
    <w:rsid w:val="001C6E3A"/>
    <w:rsid w:val="001C7078"/>
    <w:rsid w:val="001C709B"/>
    <w:rsid w:val="001C7813"/>
    <w:rsid w:val="001D1792"/>
    <w:rsid w:val="001D1D41"/>
    <w:rsid w:val="001D2509"/>
    <w:rsid w:val="001D2DA8"/>
    <w:rsid w:val="001D3116"/>
    <w:rsid w:val="001D347F"/>
    <w:rsid w:val="001D3B9E"/>
    <w:rsid w:val="001D3E83"/>
    <w:rsid w:val="001D3F1E"/>
    <w:rsid w:val="001D3F6F"/>
    <w:rsid w:val="001D4644"/>
    <w:rsid w:val="001D4A29"/>
    <w:rsid w:val="001D4F9A"/>
    <w:rsid w:val="001D5114"/>
    <w:rsid w:val="001D55F2"/>
    <w:rsid w:val="001D5C0F"/>
    <w:rsid w:val="001D5F7D"/>
    <w:rsid w:val="001D5FF6"/>
    <w:rsid w:val="001D6553"/>
    <w:rsid w:val="001D65FF"/>
    <w:rsid w:val="001D686B"/>
    <w:rsid w:val="001D68CD"/>
    <w:rsid w:val="001D69FE"/>
    <w:rsid w:val="001D6D1D"/>
    <w:rsid w:val="001D70F5"/>
    <w:rsid w:val="001D729D"/>
    <w:rsid w:val="001D74DB"/>
    <w:rsid w:val="001D7B7B"/>
    <w:rsid w:val="001D7DCC"/>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69E"/>
    <w:rsid w:val="001F386B"/>
    <w:rsid w:val="001F3D89"/>
    <w:rsid w:val="001F4052"/>
    <w:rsid w:val="001F4435"/>
    <w:rsid w:val="001F4A2E"/>
    <w:rsid w:val="001F4FA9"/>
    <w:rsid w:val="001F548A"/>
    <w:rsid w:val="001F579C"/>
    <w:rsid w:val="001F58E7"/>
    <w:rsid w:val="001F5C40"/>
    <w:rsid w:val="001F5D7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CA6"/>
    <w:rsid w:val="00211FE8"/>
    <w:rsid w:val="00212CB6"/>
    <w:rsid w:val="00212DA6"/>
    <w:rsid w:val="00213289"/>
    <w:rsid w:val="002139D9"/>
    <w:rsid w:val="00213B45"/>
    <w:rsid w:val="002147CA"/>
    <w:rsid w:val="002149EE"/>
    <w:rsid w:val="002150E0"/>
    <w:rsid w:val="002154DF"/>
    <w:rsid w:val="002158A2"/>
    <w:rsid w:val="00215944"/>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BE8"/>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543"/>
    <w:rsid w:val="00232669"/>
    <w:rsid w:val="0023282F"/>
    <w:rsid w:val="00232CB5"/>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A85"/>
    <w:rsid w:val="00262E05"/>
    <w:rsid w:val="00262E69"/>
    <w:rsid w:val="00263401"/>
    <w:rsid w:val="0026369F"/>
    <w:rsid w:val="002636AB"/>
    <w:rsid w:val="0026373B"/>
    <w:rsid w:val="00263BE7"/>
    <w:rsid w:val="00264677"/>
    <w:rsid w:val="00264A62"/>
    <w:rsid w:val="00265045"/>
    <w:rsid w:val="00265096"/>
    <w:rsid w:val="0026589E"/>
    <w:rsid w:val="002659C1"/>
    <w:rsid w:val="00266236"/>
    <w:rsid w:val="002662BA"/>
    <w:rsid w:val="00266EB3"/>
    <w:rsid w:val="00267693"/>
    <w:rsid w:val="00267CB6"/>
    <w:rsid w:val="00267EF8"/>
    <w:rsid w:val="00270AC9"/>
    <w:rsid w:val="00271292"/>
    <w:rsid w:val="00271B90"/>
    <w:rsid w:val="00271BC9"/>
    <w:rsid w:val="00271C4C"/>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4FB"/>
    <w:rsid w:val="002925DE"/>
    <w:rsid w:val="00292C66"/>
    <w:rsid w:val="0029318B"/>
    <w:rsid w:val="00293463"/>
    <w:rsid w:val="00293680"/>
    <w:rsid w:val="00293725"/>
    <w:rsid w:val="00293EDC"/>
    <w:rsid w:val="002940DF"/>
    <w:rsid w:val="002942A8"/>
    <w:rsid w:val="0029457A"/>
    <w:rsid w:val="00294BC0"/>
    <w:rsid w:val="00294C41"/>
    <w:rsid w:val="0029505A"/>
    <w:rsid w:val="002958B8"/>
    <w:rsid w:val="00295F12"/>
    <w:rsid w:val="002963F3"/>
    <w:rsid w:val="002965E7"/>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54D"/>
    <w:rsid w:val="002A4B40"/>
    <w:rsid w:val="002A4CF9"/>
    <w:rsid w:val="002A4DF9"/>
    <w:rsid w:val="002A5358"/>
    <w:rsid w:val="002A5B92"/>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EB6"/>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6F2"/>
    <w:rsid w:val="002B780E"/>
    <w:rsid w:val="002B78F7"/>
    <w:rsid w:val="002B7AF2"/>
    <w:rsid w:val="002B7D49"/>
    <w:rsid w:val="002B7D71"/>
    <w:rsid w:val="002C043E"/>
    <w:rsid w:val="002C04C2"/>
    <w:rsid w:val="002C0575"/>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6870"/>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C47"/>
    <w:rsid w:val="002D517F"/>
    <w:rsid w:val="002D5353"/>
    <w:rsid w:val="002D5398"/>
    <w:rsid w:val="002D5584"/>
    <w:rsid w:val="002D5767"/>
    <w:rsid w:val="002D65F7"/>
    <w:rsid w:val="002D66F5"/>
    <w:rsid w:val="002D6A84"/>
    <w:rsid w:val="002D6B9C"/>
    <w:rsid w:val="002D6C05"/>
    <w:rsid w:val="002D70B7"/>
    <w:rsid w:val="002D7C5A"/>
    <w:rsid w:val="002E019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44D"/>
    <w:rsid w:val="002F0A6E"/>
    <w:rsid w:val="002F0BF5"/>
    <w:rsid w:val="002F0D71"/>
    <w:rsid w:val="002F1230"/>
    <w:rsid w:val="002F15D7"/>
    <w:rsid w:val="002F1ECC"/>
    <w:rsid w:val="002F1F94"/>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0C6A"/>
    <w:rsid w:val="0030152A"/>
    <w:rsid w:val="0030153A"/>
    <w:rsid w:val="003015B7"/>
    <w:rsid w:val="003017BE"/>
    <w:rsid w:val="00301899"/>
    <w:rsid w:val="00301B40"/>
    <w:rsid w:val="00301C03"/>
    <w:rsid w:val="00301EAE"/>
    <w:rsid w:val="00302572"/>
    <w:rsid w:val="003027A8"/>
    <w:rsid w:val="003028BD"/>
    <w:rsid w:val="00302A79"/>
    <w:rsid w:val="00302C18"/>
    <w:rsid w:val="00302C1B"/>
    <w:rsid w:val="00303661"/>
    <w:rsid w:val="00303961"/>
    <w:rsid w:val="00303BD5"/>
    <w:rsid w:val="00303CCE"/>
    <w:rsid w:val="00303E3A"/>
    <w:rsid w:val="00303E4B"/>
    <w:rsid w:val="00303F93"/>
    <w:rsid w:val="003043D2"/>
    <w:rsid w:val="003044A7"/>
    <w:rsid w:val="00305AF5"/>
    <w:rsid w:val="00306030"/>
    <w:rsid w:val="00306780"/>
    <w:rsid w:val="00306796"/>
    <w:rsid w:val="00306B0C"/>
    <w:rsid w:val="00307282"/>
    <w:rsid w:val="00307581"/>
    <w:rsid w:val="003078C0"/>
    <w:rsid w:val="00307DE3"/>
    <w:rsid w:val="00307EE7"/>
    <w:rsid w:val="00310068"/>
    <w:rsid w:val="0031031B"/>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1B39"/>
    <w:rsid w:val="003229CA"/>
    <w:rsid w:val="00323063"/>
    <w:rsid w:val="003234E6"/>
    <w:rsid w:val="0032380A"/>
    <w:rsid w:val="00323975"/>
    <w:rsid w:val="0032407D"/>
    <w:rsid w:val="00324330"/>
    <w:rsid w:val="00324361"/>
    <w:rsid w:val="003243D5"/>
    <w:rsid w:val="0032492D"/>
    <w:rsid w:val="00324A55"/>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7AF"/>
    <w:rsid w:val="00330A9E"/>
    <w:rsid w:val="00330F50"/>
    <w:rsid w:val="00331509"/>
    <w:rsid w:val="003316FD"/>
    <w:rsid w:val="00331705"/>
    <w:rsid w:val="003319CC"/>
    <w:rsid w:val="00331BFA"/>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492"/>
    <w:rsid w:val="00335A0C"/>
    <w:rsid w:val="00335E10"/>
    <w:rsid w:val="003363DA"/>
    <w:rsid w:val="003365F6"/>
    <w:rsid w:val="00336657"/>
    <w:rsid w:val="0033666E"/>
    <w:rsid w:val="003368F1"/>
    <w:rsid w:val="00336A3D"/>
    <w:rsid w:val="00336F65"/>
    <w:rsid w:val="003370FB"/>
    <w:rsid w:val="003373F7"/>
    <w:rsid w:val="00337980"/>
    <w:rsid w:val="00337989"/>
    <w:rsid w:val="00340C4D"/>
    <w:rsid w:val="00341DE0"/>
    <w:rsid w:val="003420E0"/>
    <w:rsid w:val="00342173"/>
    <w:rsid w:val="00342444"/>
    <w:rsid w:val="003428F3"/>
    <w:rsid w:val="00342C49"/>
    <w:rsid w:val="00342CAC"/>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200"/>
    <w:rsid w:val="00351B24"/>
    <w:rsid w:val="00352130"/>
    <w:rsid w:val="00352196"/>
    <w:rsid w:val="00352289"/>
    <w:rsid w:val="00352C21"/>
    <w:rsid w:val="0035308C"/>
    <w:rsid w:val="00353573"/>
    <w:rsid w:val="00353707"/>
    <w:rsid w:val="00353F0A"/>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85B"/>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782"/>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68"/>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2A6"/>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739"/>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CF1"/>
    <w:rsid w:val="003A7D28"/>
    <w:rsid w:val="003A7D9F"/>
    <w:rsid w:val="003B0339"/>
    <w:rsid w:val="003B0406"/>
    <w:rsid w:val="003B061E"/>
    <w:rsid w:val="003B06BF"/>
    <w:rsid w:val="003B0724"/>
    <w:rsid w:val="003B12B7"/>
    <w:rsid w:val="003B148C"/>
    <w:rsid w:val="003B1774"/>
    <w:rsid w:val="003B2615"/>
    <w:rsid w:val="003B27E0"/>
    <w:rsid w:val="003B2E3A"/>
    <w:rsid w:val="003B3047"/>
    <w:rsid w:val="003B32F7"/>
    <w:rsid w:val="003B3734"/>
    <w:rsid w:val="003B3E59"/>
    <w:rsid w:val="003B4116"/>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325"/>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351"/>
    <w:rsid w:val="003C673F"/>
    <w:rsid w:val="003C6B7E"/>
    <w:rsid w:val="003C70FF"/>
    <w:rsid w:val="003C71FE"/>
    <w:rsid w:val="003C7B87"/>
    <w:rsid w:val="003D0360"/>
    <w:rsid w:val="003D03EE"/>
    <w:rsid w:val="003D0CA7"/>
    <w:rsid w:val="003D1288"/>
    <w:rsid w:val="003D12AE"/>
    <w:rsid w:val="003D142B"/>
    <w:rsid w:val="003D1E04"/>
    <w:rsid w:val="003D25C4"/>
    <w:rsid w:val="003D264B"/>
    <w:rsid w:val="003D2C4D"/>
    <w:rsid w:val="003D3447"/>
    <w:rsid w:val="003D3468"/>
    <w:rsid w:val="003D357E"/>
    <w:rsid w:val="003D3695"/>
    <w:rsid w:val="003D3F0D"/>
    <w:rsid w:val="003D4055"/>
    <w:rsid w:val="003D4483"/>
    <w:rsid w:val="003D46B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8D"/>
    <w:rsid w:val="00441569"/>
    <w:rsid w:val="00441A0D"/>
    <w:rsid w:val="00441B87"/>
    <w:rsid w:val="004422DF"/>
    <w:rsid w:val="00442BAA"/>
    <w:rsid w:val="00442D95"/>
    <w:rsid w:val="00442FB4"/>
    <w:rsid w:val="004430B1"/>
    <w:rsid w:val="00443176"/>
    <w:rsid w:val="00443310"/>
    <w:rsid w:val="0044367E"/>
    <w:rsid w:val="00443B4B"/>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2E12"/>
    <w:rsid w:val="00452F5E"/>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5D"/>
    <w:rsid w:val="004634CE"/>
    <w:rsid w:val="00463586"/>
    <w:rsid w:val="004635A7"/>
    <w:rsid w:val="00463645"/>
    <w:rsid w:val="00463BC7"/>
    <w:rsid w:val="00463E97"/>
    <w:rsid w:val="004649D9"/>
    <w:rsid w:val="00464D36"/>
    <w:rsid w:val="00464F86"/>
    <w:rsid w:val="0046503A"/>
    <w:rsid w:val="0046529E"/>
    <w:rsid w:val="004652D7"/>
    <w:rsid w:val="00465713"/>
    <w:rsid w:val="004659BD"/>
    <w:rsid w:val="00465F2A"/>
    <w:rsid w:val="0046668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DA3"/>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AF"/>
    <w:rsid w:val="004879B6"/>
    <w:rsid w:val="00487C2D"/>
    <w:rsid w:val="00487EC0"/>
    <w:rsid w:val="00487EC7"/>
    <w:rsid w:val="00490F9B"/>
    <w:rsid w:val="00491465"/>
    <w:rsid w:val="0049165E"/>
    <w:rsid w:val="00491A11"/>
    <w:rsid w:val="00491C2A"/>
    <w:rsid w:val="004922A5"/>
    <w:rsid w:val="0049235C"/>
    <w:rsid w:val="004925EC"/>
    <w:rsid w:val="00492BF1"/>
    <w:rsid w:val="00492C0D"/>
    <w:rsid w:val="00492CD9"/>
    <w:rsid w:val="00493B7D"/>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BD"/>
    <w:rsid w:val="004A12F4"/>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72A"/>
    <w:rsid w:val="004B286C"/>
    <w:rsid w:val="004B3987"/>
    <w:rsid w:val="004B3A9B"/>
    <w:rsid w:val="004B3C6B"/>
    <w:rsid w:val="004B441C"/>
    <w:rsid w:val="004B44C5"/>
    <w:rsid w:val="004B4593"/>
    <w:rsid w:val="004B4B80"/>
    <w:rsid w:val="004B4BEB"/>
    <w:rsid w:val="004B55DC"/>
    <w:rsid w:val="004B7FA5"/>
    <w:rsid w:val="004C0479"/>
    <w:rsid w:val="004C0A38"/>
    <w:rsid w:val="004C1076"/>
    <w:rsid w:val="004C112B"/>
    <w:rsid w:val="004C12BA"/>
    <w:rsid w:val="004C1649"/>
    <w:rsid w:val="004C1A1C"/>
    <w:rsid w:val="004C1AD1"/>
    <w:rsid w:val="004C1DBC"/>
    <w:rsid w:val="004C1F31"/>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005"/>
    <w:rsid w:val="004D2591"/>
    <w:rsid w:val="004D2824"/>
    <w:rsid w:val="004D2B7A"/>
    <w:rsid w:val="004D2F0B"/>
    <w:rsid w:val="004D36AE"/>
    <w:rsid w:val="004D4063"/>
    <w:rsid w:val="004D4140"/>
    <w:rsid w:val="004D514B"/>
    <w:rsid w:val="004D528E"/>
    <w:rsid w:val="004D55FF"/>
    <w:rsid w:val="004D5A45"/>
    <w:rsid w:val="004D5B4D"/>
    <w:rsid w:val="004D5BFF"/>
    <w:rsid w:val="004D5E6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D7C"/>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1A66"/>
    <w:rsid w:val="0050225A"/>
    <w:rsid w:val="00502D81"/>
    <w:rsid w:val="00502D90"/>
    <w:rsid w:val="00502E1D"/>
    <w:rsid w:val="00502F97"/>
    <w:rsid w:val="00503352"/>
    <w:rsid w:val="005033D8"/>
    <w:rsid w:val="00503662"/>
    <w:rsid w:val="00503BD5"/>
    <w:rsid w:val="00503CF7"/>
    <w:rsid w:val="00503F00"/>
    <w:rsid w:val="005042D3"/>
    <w:rsid w:val="00504405"/>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4A5"/>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FBC"/>
    <w:rsid w:val="00525210"/>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BD7"/>
    <w:rsid w:val="00531DE9"/>
    <w:rsid w:val="00531F4B"/>
    <w:rsid w:val="0053272A"/>
    <w:rsid w:val="0053349A"/>
    <w:rsid w:val="005334AF"/>
    <w:rsid w:val="005336D9"/>
    <w:rsid w:val="00533DD7"/>
    <w:rsid w:val="00534175"/>
    <w:rsid w:val="0053426F"/>
    <w:rsid w:val="00534527"/>
    <w:rsid w:val="0053497F"/>
    <w:rsid w:val="00534DA3"/>
    <w:rsid w:val="00534DD6"/>
    <w:rsid w:val="00535B5E"/>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3F0"/>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6EA6"/>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52C7"/>
    <w:rsid w:val="005565AB"/>
    <w:rsid w:val="00556A21"/>
    <w:rsid w:val="00556E29"/>
    <w:rsid w:val="00556EE7"/>
    <w:rsid w:val="0056060F"/>
    <w:rsid w:val="005613E8"/>
    <w:rsid w:val="005614D2"/>
    <w:rsid w:val="0056158C"/>
    <w:rsid w:val="00561622"/>
    <w:rsid w:val="00561816"/>
    <w:rsid w:val="005619B2"/>
    <w:rsid w:val="00561C27"/>
    <w:rsid w:val="0056225F"/>
    <w:rsid w:val="00562414"/>
    <w:rsid w:val="0056255F"/>
    <w:rsid w:val="0056269B"/>
    <w:rsid w:val="0056298E"/>
    <w:rsid w:val="00562BE8"/>
    <w:rsid w:val="00562C8B"/>
    <w:rsid w:val="00563627"/>
    <w:rsid w:val="0056396A"/>
    <w:rsid w:val="005641CA"/>
    <w:rsid w:val="00564478"/>
    <w:rsid w:val="0056457D"/>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465"/>
    <w:rsid w:val="00584B8F"/>
    <w:rsid w:val="00584E40"/>
    <w:rsid w:val="0058551B"/>
    <w:rsid w:val="00585C73"/>
    <w:rsid w:val="005867AE"/>
    <w:rsid w:val="00587A9A"/>
    <w:rsid w:val="00587F6A"/>
    <w:rsid w:val="00587FAB"/>
    <w:rsid w:val="0059071B"/>
    <w:rsid w:val="00590903"/>
    <w:rsid w:val="00590B1F"/>
    <w:rsid w:val="00590B89"/>
    <w:rsid w:val="00591309"/>
    <w:rsid w:val="00591420"/>
    <w:rsid w:val="005915F9"/>
    <w:rsid w:val="005918A4"/>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6C2"/>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88"/>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0C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3A8"/>
    <w:rsid w:val="005C0642"/>
    <w:rsid w:val="005C07A1"/>
    <w:rsid w:val="005C0D26"/>
    <w:rsid w:val="005C0FC8"/>
    <w:rsid w:val="005C104B"/>
    <w:rsid w:val="005C23E4"/>
    <w:rsid w:val="005C2463"/>
    <w:rsid w:val="005C246E"/>
    <w:rsid w:val="005C2571"/>
    <w:rsid w:val="005C2763"/>
    <w:rsid w:val="005C28E9"/>
    <w:rsid w:val="005C2AAF"/>
    <w:rsid w:val="005C2C1D"/>
    <w:rsid w:val="005C3442"/>
    <w:rsid w:val="005C34FA"/>
    <w:rsid w:val="005C382F"/>
    <w:rsid w:val="005C3D75"/>
    <w:rsid w:val="005C4461"/>
    <w:rsid w:val="005C5186"/>
    <w:rsid w:val="005C5402"/>
    <w:rsid w:val="005C5DEF"/>
    <w:rsid w:val="005C5ECE"/>
    <w:rsid w:val="005C5ED9"/>
    <w:rsid w:val="005C6463"/>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CC9"/>
    <w:rsid w:val="005D764B"/>
    <w:rsid w:val="005D773B"/>
    <w:rsid w:val="005E0160"/>
    <w:rsid w:val="005E03CB"/>
    <w:rsid w:val="005E0821"/>
    <w:rsid w:val="005E095D"/>
    <w:rsid w:val="005E0A98"/>
    <w:rsid w:val="005E104B"/>
    <w:rsid w:val="005E109D"/>
    <w:rsid w:val="005E16C9"/>
    <w:rsid w:val="005E1961"/>
    <w:rsid w:val="005E2204"/>
    <w:rsid w:val="005E25C1"/>
    <w:rsid w:val="005E2661"/>
    <w:rsid w:val="005E3167"/>
    <w:rsid w:val="005E36CC"/>
    <w:rsid w:val="005E3CB4"/>
    <w:rsid w:val="005E3E05"/>
    <w:rsid w:val="005E43AE"/>
    <w:rsid w:val="005E4468"/>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068"/>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173"/>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709"/>
    <w:rsid w:val="00611A84"/>
    <w:rsid w:val="00611AEA"/>
    <w:rsid w:val="00611B10"/>
    <w:rsid w:val="00611D72"/>
    <w:rsid w:val="00611ED0"/>
    <w:rsid w:val="0061201A"/>
    <w:rsid w:val="006120DB"/>
    <w:rsid w:val="00612230"/>
    <w:rsid w:val="00612DE6"/>
    <w:rsid w:val="00612EAE"/>
    <w:rsid w:val="0061330E"/>
    <w:rsid w:val="006136C4"/>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69A"/>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A09"/>
    <w:rsid w:val="00630E39"/>
    <w:rsid w:val="0063103F"/>
    <w:rsid w:val="0063133D"/>
    <w:rsid w:val="00631925"/>
    <w:rsid w:val="00631D9A"/>
    <w:rsid w:val="006326EA"/>
    <w:rsid w:val="006330C8"/>
    <w:rsid w:val="006331BD"/>
    <w:rsid w:val="00633361"/>
    <w:rsid w:val="00633D4A"/>
    <w:rsid w:val="00634481"/>
    <w:rsid w:val="00634813"/>
    <w:rsid w:val="00634E22"/>
    <w:rsid w:val="0063507D"/>
    <w:rsid w:val="006357F6"/>
    <w:rsid w:val="00635893"/>
    <w:rsid w:val="00635A9E"/>
    <w:rsid w:val="00635C17"/>
    <w:rsid w:val="00635FEF"/>
    <w:rsid w:val="00636354"/>
    <w:rsid w:val="00636447"/>
    <w:rsid w:val="00636A17"/>
    <w:rsid w:val="00636C13"/>
    <w:rsid w:val="0063703B"/>
    <w:rsid w:val="006378C4"/>
    <w:rsid w:val="00637AE2"/>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BB6"/>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563"/>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6DDD"/>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625"/>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DC1"/>
    <w:rsid w:val="006A4025"/>
    <w:rsid w:val="006A40D7"/>
    <w:rsid w:val="006A4700"/>
    <w:rsid w:val="006A4C45"/>
    <w:rsid w:val="006A4D08"/>
    <w:rsid w:val="006A4D41"/>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0E1"/>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4EF"/>
    <w:rsid w:val="006B65FF"/>
    <w:rsid w:val="006B6AFE"/>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BFA"/>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83A"/>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0FA"/>
    <w:rsid w:val="006E2242"/>
    <w:rsid w:val="006E227F"/>
    <w:rsid w:val="006E262F"/>
    <w:rsid w:val="006E29C7"/>
    <w:rsid w:val="006E2A46"/>
    <w:rsid w:val="006E2A62"/>
    <w:rsid w:val="006E2EFA"/>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5ECD"/>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F93"/>
    <w:rsid w:val="00706347"/>
    <w:rsid w:val="0070663E"/>
    <w:rsid w:val="00706747"/>
    <w:rsid w:val="00706F9F"/>
    <w:rsid w:val="007070EE"/>
    <w:rsid w:val="00707264"/>
    <w:rsid w:val="00707373"/>
    <w:rsid w:val="00707B50"/>
    <w:rsid w:val="0071108E"/>
    <w:rsid w:val="007112FA"/>
    <w:rsid w:val="0071136C"/>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742"/>
    <w:rsid w:val="00726A4B"/>
    <w:rsid w:val="00726B50"/>
    <w:rsid w:val="00726E5A"/>
    <w:rsid w:val="00727294"/>
    <w:rsid w:val="00727346"/>
    <w:rsid w:val="0072771D"/>
    <w:rsid w:val="00727BF4"/>
    <w:rsid w:val="00727D59"/>
    <w:rsid w:val="007307B0"/>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3CF5"/>
    <w:rsid w:val="0076407E"/>
    <w:rsid w:val="00764110"/>
    <w:rsid w:val="00764456"/>
    <w:rsid w:val="00764E15"/>
    <w:rsid w:val="0076536C"/>
    <w:rsid w:val="00765855"/>
    <w:rsid w:val="00765F41"/>
    <w:rsid w:val="00765F49"/>
    <w:rsid w:val="007660F9"/>
    <w:rsid w:val="007667D9"/>
    <w:rsid w:val="00766982"/>
    <w:rsid w:val="00767205"/>
    <w:rsid w:val="007672F2"/>
    <w:rsid w:val="007673BD"/>
    <w:rsid w:val="007673EA"/>
    <w:rsid w:val="0076773C"/>
    <w:rsid w:val="00767852"/>
    <w:rsid w:val="00767D34"/>
    <w:rsid w:val="0077067E"/>
    <w:rsid w:val="00770D11"/>
    <w:rsid w:val="007712BF"/>
    <w:rsid w:val="0077170E"/>
    <w:rsid w:val="0077186C"/>
    <w:rsid w:val="0077199F"/>
    <w:rsid w:val="00771B9E"/>
    <w:rsid w:val="00771F80"/>
    <w:rsid w:val="0077215A"/>
    <w:rsid w:val="0077220B"/>
    <w:rsid w:val="00772910"/>
    <w:rsid w:val="00772A06"/>
    <w:rsid w:val="00772A08"/>
    <w:rsid w:val="00772AD6"/>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42F"/>
    <w:rsid w:val="00781566"/>
    <w:rsid w:val="00781795"/>
    <w:rsid w:val="00781A63"/>
    <w:rsid w:val="00781D40"/>
    <w:rsid w:val="007820C9"/>
    <w:rsid w:val="0078243F"/>
    <w:rsid w:val="0078248E"/>
    <w:rsid w:val="00782937"/>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BE0"/>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1F9"/>
    <w:rsid w:val="007A63BF"/>
    <w:rsid w:val="007A6488"/>
    <w:rsid w:val="007A71E7"/>
    <w:rsid w:val="007A766B"/>
    <w:rsid w:val="007A7A5E"/>
    <w:rsid w:val="007A7DED"/>
    <w:rsid w:val="007A7DF2"/>
    <w:rsid w:val="007B00D1"/>
    <w:rsid w:val="007B0B6E"/>
    <w:rsid w:val="007B0F02"/>
    <w:rsid w:val="007B1164"/>
    <w:rsid w:val="007B134F"/>
    <w:rsid w:val="007B13D8"/>
    <w:rsid w:val="007B140D"/>
    <w:rsid w:val="007B197C"/>
    <w:rsid w:val="007B1F76"/>
    <w:rsid w:val="007B27B4"/>
    <w:rsid w:val="007B2802"/>
    <w:rsid w:val="007B3314"/>
    <w:rsid w:val="007B384D"/>
    <w:rsid w:val="007B3BA0"/>
    <w:rsid w:val="007B4113"/>
    <w:rsid w:val="007B431B"/>
    <w:rsid w:val="007B4412"/>
    <w:rsid w:val="007B47D4"/>
    <w:rsid w:val="007B4823"/>
    <w:rsid w:val="007B4E95"/>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682"/>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93"/>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268"/>
    <w:rsid w:val="007E7B22"/>
    <w:rsid w:val="007E7E4B"/>
    <w:rsid w:val="007E7F34"/>
    <w:rsid w:val="007F1A6B"/>
    <w:rsid w:val="007F1BE5"/>
    <w:rsid w:val="007F1D7C"/>
    <w:rsid w:val="007F2545"/>
    <w:rsid w:val="007F26D5"/>
    <w:rsid w:val="007F297D"/>
    <w:rsid w:val="007F2BA6"/>
    <w:rsid w:val="007F3088"/>
    <w:rsid w:val="007F32C9"/>
    <w:rsid w:val="007F35A0"/>
    <w:rsid w:val="007F37E6"/>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1B"/>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497"/>
    <w:rsid w:val="0082656F"/>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B87"/>
    <w:rsid w:val="00833DD1"/>
    <w:rsid w:val="00834526"/>
    <w:rsid w:val="00834719"/>
    <w:rsid w:val="008352BE"/>
    <w:rsid w:val="00835597"/>
    <w:rsid w:val="0083594F"/>
    <w:rsid w:val="0083644E"/>
    <w:rsid w:val="00836702"/>
    <w:rsid w:val="00836A4F"/>
    <w:rsid w:val="00836DDA"/>
    <w:rsid w:val="00836EF0"/>
    <w:rsid w:val="008370A9"/>
    <w:rsid w:val="0083775B"/>
    <w:rsid w:val="0084036C"/>
    <w:rsid w:val="00840D81"/>
    <w:rsid w:val="00840DFB"/>
    <w:rsid w:val="00840EEC"/>
    <w:rsid w:val="008411FB"/>
    <w:rsid w:val="00841202"/>
    <w:rsid w:val="00841303"/>
    <w:rsid w:val="00841F95"/>
    <w:rsid w:val="00842269"/>
    <w:rsid w:val="00842281"/>
    <w:rsid w:val="008423CE"/>
    <w:rsid w:val="0084291E"/>
    <w:rsid w:val="00842D21"/>
    <w:rsid w:val="00842F95"/>
    <w:rsid w:val="00843072"/>
    <w:rsid w:val="008432D3"/>
    <w:rsid w:val="008436A2"/>
    <w:rsid w:val="0084390F"/>
    <w:rsid w:val="008445F6"/>
    <w:rsid w:val="00844875"/>
    <w:rsid w:val="008448E9"/>
    <w:rsid w:val="00844B28"/>
    <w:rsid w:val="00844B85"/>
    <w:rsid w:val="00845010"/>
    <w:rsid w:val="0084503F"/>
    <w:rsid w:val="0084589F"/>
    <w:rsid w:val="0084645D"/>
    <w:rsid w:val="0084654E"/>
    <w:rsid w:val="00846560"/>
    <w:rsid w:val="0084684D"/>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5F54"/>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4DB"/>
    <w:rsid w:val="00873EB9"/>
    <w:rsid w:val="008742AF"/>
    <w:rsid w:val="00874B42"/>
    <w:rsid w:val="00874BAD"/>
    <w:rsid w:val="00874D8C"/>
    <w:rsid w:val="008759AC"/>
    <w:rsid w:val="00875A2E"/>
    <w:rsid w:val="00875CD3"/>
    <w:rsid w:val="008766AC"/>
    <w:rsid w:val="00876BC7"/>
    <w:rsid w:val="00876EAC"/>
    <w:rsid w:val="0087756B"/>
    <w:rsid w:val="00877975"/>
    <w:rsid w:val="00880672"/>
    <w:rsid w:val="00880758"/>
    <w:rsid w:val="00880F6C"/>
    <w:rsid w:val="008811B0"/>
    <w:rsid w:val="008814CC"/>
    <w:rsid w:val="00881C82"/>
    <w:rsid w:val="00881F0A"/>
    <w:rsid w:val="00882A32"/>
    <w:rsid w:val="00883406"/>
    <w:rsid w:val="00883F73"/>
    <w:rsid w:val="0088426E"/>
    <w:rsid w:val="00884348"/>
    <w:rsid w:val="00884853"/>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75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75A"/>
    <w:rsid w:val="008A4977"/>
    <w:rsid w:val="008A4A15"/>
    <w:rsid w:val="008A5077"/>
    <w:rsid w:val="008A53E6"/>
    <w:rsid w:val="008A5BEF"/>
    <w:rsid w:val="008A5C16"/>
    <w:rsid w:val="008A615E"/>
    <w:rsid w:val="008A6926"/>
    <w:rsid w:val="008A6A68"/>
    <w:rsid w:val="008A6A80"/>
    <w:rsid w:val="008A759D"/>
    <w:rsid w:val="008A79F0"/>
    <w:rsid w:val="008A7C31"/>
    <w:rsid w:val="008B04E4"/>
    <w:rsid w:val="008B0618"/>
    <w:rsid w:val="008B0C16"/>
    <w:rsid w:val="008B12AF"/>
    <w:rsid w:val="008B140D"/>
    <w:rsid w:val="008B1836"/>
    <w:rsid w:val="008B1A1D"/>
    <w:rsid w:val="008B1B28"/>
    <w:rsid w:val="008B1F69"/>
    <w:rsid w:val="008B1FC0"/>
    <w:rsid w:val="008B1FE2"/>
    <w:rsid w:val="008B2035"/>
    <w:rsid w:val="008B2488"/>
    <w:rsid w:val="008B37D5"/>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9AD"/>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BC2"/>
    <w:rsid w:val="008D1C99"/>
    <w:rsid w:val="008D2349"/>
    <w:rsid w:val="008D26CC"/>
    <w:rsid w:val="008D30FD"/>
    <w:rsid w:val="008D3196"/>
    <w:rsid w:val="008D3324"/>
    <w:rsid w:val="008D3406"/>
    <w:rsid w:val="008D3726"/>
    <w:rsid w:val="008D3D69"/>
    <w:rsid w:val="008D4368"/>
    <w:rsid w:val="008D44FD"/>
    <w:rsid w:val="008D4A26"/>
    <w:rsid w:val="008D53EE"/>
    <w:rsid w:val="008D5511"/>
    <w:rsid w:val="008D5930"/>
    <w:rsid w:val="008D5E4D"/>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435"/>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C0E"/>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F90"/>
    <w:rsid w:val="00901348"/>
    <w:rsid w:val="0090177D"/>
    <w:rsid w:val="00901A42"/>
    <w:rsid w:val="00901B04"/>
    <w:rsid w:val="00901CD1"/>
    <w:rsid w:val="00901CD4"/>
    <w:rsid w:val="00901D90"/>
    <w:rsid w:val="009026C9"/>
    <w:rsid w:val="00902C86"/>
    <w:rsid w:val="00902DB3"/>
    <w:rsid w:val="009031E8"/>
    <w:rsid w:val="00903B1A"/>
    <w:rsid w:val="009040AA"/>
    <w:rsid w:val="00904F14"/>
    <w:rsid w:val="00905031"/>
    <w:rsid w:val="009050BB"/>
    <w:rsid w:val="009052C0"/>
    <w:rsid w:val="0090567B"/>
    <w:rsid w:val="00905730"/>
    <w:rsid w:val="00905BEE"/>
    <w:rsid w:val="0090692F"/>
    <w:rsid w:val="00906C3D"/>
    <w:rsid w:val="00907749"/>
    <w:rsid w:val="00907A52"/>
    <w:rsid w:val="00907CC4"/>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06F"/>
    <w:rsid w:val="009152CB"/>
    <w:rsid w:val="0091580F"/>
    <w:rsid w:val="009158DF"/>
    <w:rsid w:val="00916382"/>
    <w:rsid w:val="00916905"/>
    <w:rsid w:val="00916BCF"/>
    <w:rsid w:val="0091707E"/>
    <w:rsid w:val="009170D3"/>
    <w:rsid w:val="00917241"/>
    <w:rsid w:val="0091727B"/>
    <w:rsid w:val="0091745D"/>
    <w:rsid w:val="00917B5E"/>
    <w:rsid w:val="00920F57"/>
    <w:rsid w:val="009212FA"/>
    <w:rsid w:val="00921411"/>
    <w:rsid w:val="00921449"/>
    <w:rsid w:val="00921B1C"/>
    <w:rsid w:val="00921E43"/>
    <w:rsid w:val="00921F13"/>
    <w:rsid w:val="0092205F"/>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B40"/>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8E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475"/>
    <w:rsid w:val="0095055C"/>
    <w:rsid w:val="009506F2"/>
    <w:rsid w:val="00950766"/>
    <w:rsid w:val="0095087C"/>
    <w:rsid w:val="00950923"/>
    <w:rsid w:val="009510E7"/>
    <w:rsid w:val="0095142B"/>
    <w:rsid w:val="00951434"/>
    <w:rsid w:val="00951494"/>
    <w:rsid w:val="00951782"/>
    <w:rsid w:val="009517F4"/>
    <w:rsid w:val="00951CE6"/>
    <w:rsid w:val="00951D98"/>
    <w:rsid w:val="009522DF"/>
    <w:rsid w:val="009523EA"/>
    <w:rsid w:val="00952573"/>
    <w:rsid w:val="0095266F"/>
    <w:rsid w:val="009536CB"/>
    <w:rsid w:val="00953E72"/>
    <w:rsid w:val="00953F59"/>
    <w:rsid w:val="00954188"/>
    <w:rsid w:val="00954751"/>
    <w:rsid w:val="00954AD6"/>
    <w:rsid w:val="00954CD6"/>
    <w:rsid w:val="00954D1C"/>
    <w:rsid w:val="00954E80"/>
    <w:rsid w:val="00954ED4"/>
    <w:rsid w:val="00954F61"/>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3D9"/>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F49"/>
    <w:rsid w:val="00973700"/>
    <w:rsid w:val="00973960"/>
    <w:rsid w:val="00973C50"/>
    <w:rsid w:val="00973FF9"/>
    <w:rsid w:val="0097539B"/>
    <w:rsid w:val="00975C91"/>
    <w:rsid w:val="00975D72"/>
    <w:rsid w:val="00976B89"/>
    <w:rsid w:val="00977318"/>
    <w:rsid w:val="00977460"/>
    <w:rsid w:val="0097757C"/>
    <w:rsid w:val="0098053B"/>
    <w:rsid w:val="009807B2"/>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A76"/>
    <w:rsid w:val="00994EAF"/>
    <w:rsid w:val="00995139"/>
    <w:rsid w:val="009953FE"/>
    <w:rsid w:val="009959E3"/>
    <w:rsid w:val="0099603B"/>
    <w:rsid w:val="0099633F"/>
    <w:rsid w:val="00996446"/>
    <w:rsid w:val="00997040"/>
    <w:rsid w:val="0099721E"/>
    <w:rsid w:val="00997271"/>
    <w:rsid w:val="00997461"/>
    <w:rsid w:val="00997A4A"/>
    <w:rsid w:val="009A06E2"/>
    <w:rsid w:val="009A0B18"/>
    <w:rsid w:val="009A0B30"/>
    <w:rsid w:val="009A0B77"/>
    <w:rsid w:val="009A0F42"/>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715"/>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6C3"/>
    <w:rsid w:val="009D1A2B"/>
    <w:rsid w:val="009D244A"/>
    <w:rsid w:val="009D2505"/>
    <w:rsid w:val="009D2720"/>
    <w:rsid w:val="009D27D6"/>
    <w:rsid w:val="009D2A17"/>
    <w:rsid w:val="009D3554"/>
    <w:rsid w:val="009D3697"/>
    <w:rsid w:val="009D3B7B"/>
    <w:rsid w:val="009D3D58"/>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0D7"/>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E71"/>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6BC"/>
    <w:rsid w:val="009F7B97"/>
    <w:rsid w:val="00A00531"/>
    <w:rsid w:val="00A00C99"/>
    <w:rsid w:val="00A014C6"/>
    <w:rsid w:val="00A025B3"/>
    <w:rsid w:val="00A0276E"/>
    <w:rsid w:val="00A028C3"/>
    <w:rsid w:val="00A0310E"/>
    <w:rsid w:val="00A0424C"/>
    <w:rsid w:val="00A04486"/>
    <w:rsid w:val="00A049CA"/>
    <w:rsid w:val="00A04A55"/>
    <w:rsid w:val="00A05269"/>
    <w:rsid w:val="00A053CC"/>
    <w:rsid w:val="00A0540D"/>
    <w:rsid w:val="00A05750"/>
    <w:rsid w:val="00A05F57"/>
    <w:rsid w:val="00A06A21"/>
    <w:rsid w:val="00A06AB1"/>
    <w:rsid w:val="00A07034"/>
    <w:rsid w:val="00A07207"/>
    <w:rsid w:val="00A07F76"/>
    <w:rsid w:val="00A10084"/>
    <w:rsid w:val="00A10656"/>
    <w:rsid w:val="00A10897"/>
    <w:rsid w:val="00A10C8A"/>
    <w:rsid w:val="00A11126"/>
    <w:rsid w:val="00A11C70"/>
    <w:rsid w:val="00A11F87"/>
    <w:rsid w:val="00A124A0"/>
    <w:rsid w:val="00A128AF"/>
    <w:rsid w:val="00A12996"/>
    <w:rsid w:val="00A12A98"/>
    <w:rsid w:val="00A139AC"/>
    <w:rsid w:val="00A13CDF"/>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3B54"/>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9B9"/>
    <w:rsid w:val="00A31BA7"/>
    <w:rsid w:val="00A31FF7"/>
    <w:rsid w:val="00A32357"/>
    <w:rsid w:val="00A324D5"/>
    <w:rsid w:val="00A3254C"/>
    <w:rsid w:val="00A3277A"/>
    <w:rsid w:val="00A32806"/>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580"/>
    <w:rsid w:val="00A41907"/>
    <w:rsid w:val="00A41996"/>
    <w:rsid w:val="00A41AE6"/>
    <w:rsid w:val="00A41C3C"/>
    <w:rsid w:val="00A42B8E"/>
    <w:rsid w:val="00A42DF0"/>
    <w:rsid w:val="00A43557"/>
    <w:rsid w:val="00A4361D"/>
    <w:rsid w:val="00A436C4"/>
    <w:rsid w:val="00A4399E"/>
    <w:rsid w:val="00A43AC9"/>
    <w:rsid w:val="00A44135"/>
    <w:rsid w:val="00A442F4"/>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755"/>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53F3"/>
    <w:rsid w:val="00A66466"/>
    <w:rsid w:val="00A665C7"/>
    <w:rsid w:val="00A66C93"/>
    <w:rsid w:val="00A66F00"/>
    <w:rsid w:val="00A67702"/>
    <w:rsid w:val="00A67E3F"/>
    <w:rsid w:val="00A70E4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D80"/>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5C8"/>
    <w:rsid w:val="00A96A4E"/>
    <w:rsid w:val="00A96FF0"/>
    <w:rsid w:val="00A97593"/>
    <w:rsid w:val="00A977A0"/>
    <w:rsid w:val="00A97C0A"/>
    <w:rsid w:val="00A97C74"/>
    <w:rsid w:val="00A97CA5"/>
    <w:rsid w:val="00A97D4C"/>
    <w:rsid w:val="00AA02EC"/>
    <w:rsid w:val="00AA06C5"/>
    <w:rsid w:val="00AA094A"/>
    <w:rsid w:val="00AA0B93"/>
    <w:rsid w:val="00AA12CB"/>
    <w:rsid w:val="00AA1538"/>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562"/>
    <w:rsid w:val="00AA4A49"/>
    <w:rsid w:val="00AA4BE4"/>
    <w:rsid w:val="00AA58B9"/>
    <w:rsid w:val="00AA5EBA"/>
    <w:rsid w:val="00AA63C9"/>
    <w:rsid w:val="00AA66E0"/>
    <w:rsid w:val="00AA68B3"/>
    <w:rsid w:val="00AA6991"/>
    <w:rsid w:val="00AA6C49"/>
    <w:rsid w:val="00AA6C65"/>
    <w:rsid w:val="00AA741E"/>
    <w:rsid w:val="00AA7C65"/>
    <w:rsid w:val="00AA7D10"/>
    <w:rsid w:val="00AB14B9"/>
    <w:rsid w:val="00AB225D"/>
    <w:rsid w:val="00AB2526"/>
    <w:rsid w:val="00AB2532"/>
    <w:rsid w:val="00AB275F"/>
    <w:rsid w:val="00AB27EA"/>
    <w:rsid w:val="00AB2B38"/>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3A2"/>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3037"/>
    <w:rsid w:val="00AD3097"/>
    <w:rsid w:val="00AD3296"/>
    <w:rsid w:val="00AD33BC"/>
    <w:rsid w:val="00AD391C"/>
    <w:rsid w:val="00AD49EC"/>
    <w:rsid w:val="00AD49FA"/>
    <w:rsid w:val="00AD4A41"/>
    <w:rsid w:val="00AD4C26"/>
    <w:rsid w:val="00AD52BD"/>
    <w:rsid w:val="00AD5C61"/>
    <w:rsid w:val="00AD5DB5"/>
    <w:rsid w:val="00AD67D6"/>
    <w:rsid w:val="00AD6B3E"/>
    <w:rsid w:val="00AD70E2"/>
    <w:rsid w:val="00AD7250"/>
    <w:rsid w:val="00AD7588"/>
    <w:rsid w:val="00AD7813"/>
    <w:rsid w:val="00AD7C28"/>
    <w:rsid w:val="00AD7C88"/>
    <w:rsid w:val="00AE075E"/>
    <w:rsid w:val="00AE0962"/>
    <w:rsid w:val="00AE0A91"/>
    <w:rsid w:val="00AE0FCB"/>
    <w:rsid w:val="00AE163E"/>
    <w:rsid w:val="00AE1B7D"/>
    <w:rsid w:val="00AE1C38"/>
    <w:rsid w:val="00AE1CC9"/>
    <w:rsid w:val="00AE2C29"/>
    <w:rsid w:val="00AE2D17"/>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BE0"/>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874"/>
    <w:rsid w:val="00AF5AFE"/>
    <w:rsid w:val="00AF666D"/>
    <w:rsid w:val="00AF6804"/>
    <w:rsid w:val="00AF6AA5"/>
    <w:rsid w:val="00AF6AB0"/>
    <w:rsid w:val="00AF6DE2"/>
    <w:rsid w:val="00AF7210"/>
    <w:rsid w:val="00AF7582"/>
    <w:rsid w:val="00B00433"/>
    <w:rsid w:val="00B00A10"/>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5A"/>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80"/>
    <w:rsid w:val="00B25AB2"/>
    <w:rsid w:val="00B26305"/>
    <w:rsid w:val="00B26A62"/>
    <w:rsid w:val="00B26AD4"/>
    <w:rsid w:val="00B26E98"/>
    <w:rsid w:val="00B26F77"/>
    <w:rsid w:val="00B27011"/>
    <w:rsid w:val="00B270F6"/>
    <w:rsid w:val="00B27582"/>
    <w:rsid w:val="00B2767E"/>
    <w:rsid w:val="00B27922"/>
    <w:rsid w:val="00B27A95"/>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4BC"/>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C8D"/>
    <w:rsid w:val="00B42D85"/>
    <w:rsid w:val="00B42E79"/>
    <w:rsid w:val="00B433DE"/>
    <w:rsid w:val="00B4369C"/>
    <w:rsid w:val="00B437BB"/>
    <w:rsid w:val="00B44035"/>
    <w:rsid w:val="00B44444"/>
    <w:rsid w:val="00B44A2B"/>
    <w:rsid w:val="00B4516E"/>
    <w:rsid w:val="00B45389"/>
    <w:rsid w:val="00B457E2"/>
    <w:rsid w:val="00B458C2"/>
    <w:rsid w:val="00B4649C"/>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72B"/>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3ADB"/>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83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4E83"/>
    <w:rsid w:val="00B8504C"/>
    <w:rsid w:val="00B862EF"/>
    <w:rsid w:val="00B86500"/>
    <w:rsid w:val="00B86638"/>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6BD"/>
    <w:rsid w:val="00B95B7D"/>
    <w:rsid w:val="00B95D29"/>
    <w:rsid w:val="00B95D37"/>
    <w:rsid w:val="00B95D6B"/>
    <w:rsid w:val="00B9611C"/>
    <w:rsid w:val="00B966A1"/>
    <w:rsid w:val="00B968D3"/>
    <w:rsid w:val="00B97493"/>
    <w:rsid w:val="00B9762E"/>
    <w:rsid w:val="00B97663"/>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64E"/>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A7D2F"/>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830"/>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3B7"/>
    <w:rsid w:val="00BC4598"/>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1B"/>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33E"/>
    <w:rsid w:val="00BD59B9"/>
    <w:rsid w:val="00BD59EE"/>
    <w:rsid w:val="00BD5AD4"/>
    <w:rsid w:val="00BD5F8E"/>
    <w:rsid w:val="00BD5FCA"/>
    <w:rsid w:val="00BD64F1"/>
    <w:rsid w:val="00BD653D"/>
    <w:rsid w:val="00BD6855"/>
    <w:rsid w:val="00BD6B4B"/>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C0"/>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D66"/>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99D"/>
    <w:rsid w:val="00BF4D9D"/>
    <w:rsid w:val="00BF4DA4"/>
    <w:rsid w:val="00BF5778"/>
    <w:rsid w:val="00BF57DE"/>
    <w:rsid w:val="00BF5D87"/>
    <w:rsid w:val="00BF5E1E"/>
    <w:rsid w:val="00BF5ECF"/>
    <w:rsid w:val="00BF65CD"/>
    <w:rsid w:val="00BF730C"/>
    <w:rsid w:val="00BF7568"/>
    <w:rsid w:val="00BF759E"/>
    <w:rsid w:val="00BF7E75"/>
    <w:rsid w:val="00BF7F62"/>
    <w:rsid w:val="00C00A4F"/>
    <w:rsid w:val="00C01033"/>
    <w:rsid w:val="00C012F5"/>
    <w:rsid w:val="00C014C4"/>
    <w:rsid w:val="00C017FB"/>
    <w:rsid w:val="00C0287D"/>
    <w:rsid w:val="00C03D86"/>
    <w:rsid w:val="00C03E57"/>
    <w:rsid w:val="00C04246"/>
    <w:rsid w:val="00C047B0"/>
    <w:rsid w:val="00C0483E"/>
    <w:rsid w:val="00C04C50"/>
    <w:rsid w:val="00C04C97"/>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41"/>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756"/>
    <w:rsid w:val="00C26C8E"/>
    <w:rsid w:val="00C270CC"/>
    <w:rsid w:val="00C2728B"/>
    <w:rsid w:val="00C272C4"/>
    <w:rsid w:val="00C27473"/>
    <w:rsid w:val="00C278D9"/>
    <w:rsid w:val="00C30165"/>
    <w:rsid w:val="00C30987"/>
    <w:rsid w:val="00C30AFA"/>
    <w:rsid w:val="00C30B58"/>
    <w:rsid w:val="00C30D8E"/>
    <w:rsid w:val="00C30DEB"/>
    <w:rsid w:val="00C30E89"/>
    <w:rsid w:val="00C312E1"/>
    <w:rsid w:val="00C31358"/>
    <w:rsid w:val="00C31439"/>
    <w:rsid w:val="00C31C12"/>
    <w:rsid w:val="00C31E6E"/>
    <w:rsid w:val="00C324FF"/>
    <w:rsid w:val="00C32704"/>
    <w:rsid w:val="00C32969"/>
    <w:rsid w:val="00C32A12"/>
    <w:rsid w:val="00C32AF1"/>
    <w:rsid w:val="00C3322C"/>
    <w:rsid w:val="00C3344C"/>
    <w:rsid w:val="00C34914"/>
    <w:rsid w:val="00C34A5D"/>
    <w:rsid w:val="00C34D97"/>
    <w:rsid w:val="00C34EAD"/>
    <w:rsid w:val="00C3507E"/>
    <w:rsid w:val="00C35370"/>
    <w:rsid w:val="00C35457"/>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34D"/>
    <w:rsid w:val="00C434B3"/>
    <w:rsid w:val="00C4364B"/>
    <w:rsid w:val="00C43C5C"/>
    <w:rsid w:val="00C43E12"/>
    <w:rsid w:val="00C443F2"/>
    <w:rsid w:val="00C448BB"/>
    <w:rsid w:val="00C4494F"/>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0"/>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E5"/>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A1"/>
    <w:rsid w:val="00C715E0"/>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3CF"/>
    <w:rsid w:val="00C8742E"/>
    <w:rsid w:val="00C87484"/>
    <w:rsid w:val="00C874D1"/>
    <w:rsid w:val="00C876B5"/>
    <w:rsid w:val="00C90189"/>
    <w:rsid w:val="00C902AA"/>
    <w:rsid w:val="00C904DF"/>
    <w:rsid w:val="00C9058E"/>
    <w:rsid w:val="00C907D9"/>
    <w:rsid w:val="00C909AB"/>
    <w:rsid w:val="00C90B61"/>
    <w:rsid w:val="00C91540"/>
    <w:rsid w:val="00C9158B"/>
    <w:rsid w:val="00C91703"/>
    <w:rsid w:val="00C91B1E"/>
    <w:rsid w:val="00C91C4E"/>
    <w:rsid w:val="00C91CF5"/>
    <w:rsid w:val="00C920F6"/>
    <w:rsid w:val="00C923FF"/>
    <w:rsid w:val="00C92C19"/>
    <w:rsid w:val="00C931E0"/>
    <w:rsid w:val="00C9345A"/>
    <w:rsid w:val="00C935B8"/>
    <w:rsid w:val="00C93AA0"/>
    <w:rsid w:val="00C93EF3"/>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62A"/>
    <w:rsid w:val="00CA77E7"/>
    <w:rsid w:val="00CA7FBB"/>
    <w:rsid w:val="00CB0597"/>
    <w:rsid w:val="00CB0687"/>
    <w:rsid w:val="00CB08DC"/>
    <w:rsid w:val="00CB1167"/>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44B"/>
    <w:rsid w:val="00CB45F8"/>
    <w:rsid w:val="00CB4A05"/>
    <w:rsid w:val="00CB5131"/>
    <w:rsid w:val="00CB5179"/>
    <w:rsid w:val="00CB568D"/>
    <w:rsid w:val="00CB5784"/>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56"/>
    <w:rsid w:val="00CC1AFD"/>
    <w:rsid w:val="00CC24AA"/>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4D3"/>
    <w:rsid w:val="00CC7676"/>
    <w:rsid w:val="00CC7832"/>
    <w:rsid w:val="00CC7B75"/>
    <w:rsid w:val="00CC7BC7"/>
    <w:rsid w:val="00CC7E21"/>
    <w:rsid w:val="00CC7FEC"/>
    <w:rsid w:val="00CD02E6"/>
    <w:rsid w:val="00CD102F"/>
    <w:rsid w:val="00CD1112"/>
    <w:rsid w:val="00CD1A91"/>
    <w:rsid w:val="00CD1F29"/>
    <w:rsid w:val="00CD2779"/>
    <w:rsid w:val="00CD2E4B"/>
    <w:rsid w:val="00CD3328"/>
    <w:rsid w:val="00CD38E9"/>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3DE"/>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E54"/>
    <w:rsid w:val="00CE6F2A"/>
    <w:rsid w:val="00CE713D"/>
    <w:rsid w:val="00CE7BD0"/>
    <w:rsid w:val="00CE7E48"/>
    <w:rsid w:val="00CE7EDB"/>
    <w:rsid w:val="00CF0247"/>
    <w:rsid w:val="00CF036F"/>
    <w:rsid w:val="00CF063E"/>
    <w:rsid w:val="00CF065E"/>
    <w:rsid w:val="00CF0F2D"/>
    <w:rsid w:val="00CF12E0"/>
    <w:rsid w:val="00CF1F26"/>
    <w:rsid w:val="00CF1F40"/>
    <w:rsid w:val="00CF26A1"/>
    <w:rsid w:val="00CF2886"/>
    <w:rsid w:val="00CF2ABF"/>
    <w:rsid w:val="00CF2EBB"/>
    <w:rsid w:val="00CF3444"/>
    <w:rsid w:val="00CF3659"/>
    <w:rsid w:val="00CF3F6E"/>
    <w:rsid w:val="00CF4C20"/>
    <w:rsid w:val="00CF5159"/>
    <w:rsid w:val="00CF51B9"/>
    <w:rsid w:val="00CF57B2"/>
    <w:rsid w:val="00CF5C7A"/>
    <w:rsid w:val="00CF603F"/>
    <w:rsid w:val="00CF67DF"/>
    <w:rsid w:val="00CF68B1"/>
    <w:rsid w:val="00CF6922"/>
    <w:rsid w:val="00CF6C84"/>
    <w:rsid w:val="00CF6D14"/>
    <w:rsid w:val="00CF6D76"/>
    <w:rsid w:val="00CF73A4"/>
    <w:rsid w:val="00CF7747"/>
    <w:rsid w:val="00CF7A36"/>
    <w:rsid w:val="00D0007B"/>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5C9"/>
    <w:rsid w:val="00D04FEA"/>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5C9"/>
    <w:rsid w:val="00D2073F"/>
    <w:rsid w:val="00D20BB8"/>
    <w:rsid w:val="00D214E7"/>
    <w:rsid w:val="00D21CA0"/>
    <w:rsid w:val="00D21CD3"/>
    <w:rsid w:val="00D21E8A"/>
    <w:rsid w:val="00D2267C"/>
    <w:rsid w:val="00D22895"/>
    <w:rsid w:val="00D23005"/>
    <w:rsid w:val="00D2333E"/>
    <w:rsid w:val="00D2377A"/>
    <w:rsid w:val="00D23D0E"/>
    <w:rsid w:val="00D24149"/>
    <w:rsid w:val="00D24D9F"/>
    <w:rsid w:val="00D25604"/>
    <w:rsid w:val="00D25B8C"/>
    <w:rsid w:val="00D26691"/>
    <w:rsid w:val="00D26BA2"/>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6BC"/>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7F7"/>
    <w:rsid w:val="00D538D4"/>
    <w:rsid w:val="00D538D8"/>
    <w:rsid w:val="00D54DBF"/>
    <w:rsid w:val="00D5556B"/>
    <w:rsid w:val="00D55628"/>
    <w:rsid w:val="00D55663"/>
    <w:rsid w:val="00D558C1"/>
    <w:rsid w:val="00D5594A"/>
    <w:rsid w:val="00D55961"/>
    <w:rsid w:val="00D56808"/>
    <w:rsid w:val="00D56812"/>
    <w:rsid w:val="00D57193"/>
    <w:rsid w:val="00D572A0"/>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3F7"/>
    <w:rsid w:val="00D66B22"/>
    <w:rsid w:val="00D66BCB"/>
    <w:rsid w:val="00D67569"/>
    <w:rsid w:val="00D67BAA"/>
    <w:rsid w:val="00D67EC9"/>
    <w:rsid w:val="00D70537"/>
    <w:rsid w:val="00D7060C"/>
    <w:rsid w:val="00D7066E"/>
    <w:rsid w:val="00D70792"/>
    <w:rsid w:val="00D7098A"/>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AAD"/>
    <w:rsid w:val="00D75BDA"/>
    <w:rsid w:val="00D75FF5"/>
    <w:rsid w:val="00D765B1"/>
    <w:rsid w:val="00D76EF0"/>
    <w:rsid w:val="00D779E9"/>
    <w:rsid w:val="00D77C22"/>
    <w:rsid w:val="00D77C87"/>
    <w:rsid w:val="00D77DA6"/>
    <w:rsid w:val="00D80648"/>
    <w:rsid w:val="00D809C1"/>
    <w:rsid w:val="00D80B5C"/>
    <w:rsid w:val="00D80D2C"/>
    <w:rsid w:val="00D80DD3"/>
    <w:rsid w:val="00D81894"/>
    <w:rsid w:val="00D81A0E"/>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AF"/>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50B"/>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C35"/>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B7E"/>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158"/>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0EB4"/>
    <w:rsid w:val="00DE14DB"/>
    <w:rsid w:val="00DE1BB0"/>
    <w:rsid w:val="00DE20CE"/>
    <w:rsid w:val="00DE27B9"/>
    <w:rsid w:val="00DE291C"/>
    <w:rsid w:val="00DE3281"/>
    <w:rsid w:val="00DE32BD"/>
    <w:rsid w:val="00DE4C6A"/>
    <w:rsid w:val="00DE4F04"/>
    <w:rsid w:val="00DE522B"/>
    <w:rsid w:val="00DE5C5D"/>
    <w:rsid w:val="00DE6FEC"/>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3C65"/>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826"/>
    <w:rsid w:val="00E22CB9"/>
    <w:rsid w:val="00E22F11"/>
    <w:rsid w:val="00E23746"/>
    <w:rsid w:val="00E23BEA"/>
    <w:rsid w:val="00E24147"/>
    <w:rsid w:val="00E24275"/>
    <w:rsid w:val="00E247B4"/>
    <w:rsid w:val="00E2492F"/>
    <w:rsid w:val="00E24F33"/>
    <w:rsid w:val="00E251A2"/>
    <w:rsid w:val="00E25286"/>
    <w:rsid w:val="00E254E5"/>
    <w:rsid w:val="00E254F5"/>
    <w:rsid w:val="00E25896"/>
    <w:rsid w:val="00E25BCE"/>
    <w:rsid w:val="00E25BD5"/>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970"/>
    <w:rsid w:val="00E32A05"/>
    <w:rsid w:val="00E32BE3"/>
    <w:rsid w:val="00E32E70"/>
    <w:rsid w:val="00E3371C"/>
    <w:rsid w:val="00E34147"/>
    <w:rsid w:val="00E34CB6"/>
    <w:rsid w:val="00E34D35"/>
    <w:rsid w:val="00E3515A"/>
    <w:rsid w:val="00E3585C"/>
    <w:rsid w:val="00E35F9D"/>
    <w:rsid w:val="00E3606E"/>
    <w:rsid w:val="00E368B6"/>
    <w:rsid w:val="00E36B8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267"/>
    <w:rsid w:val="00E43398"/>
    <w:rsid w:val="00E433BE"/>
    <w:rsid w:val="00E436CF"/>
    <w:rsid w:val="00E437BC"/>
    <w:rsid w:val="00E43977"/>
    <w:rsid w:val="00E43CD5"/>
    <w:rsid w:val="00E43D99"/>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2C2"/>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81D"/>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72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2DA7"/>
    <w:rsid w:val="00E83286"/>
    <w:rsid w:val="00E8372C"/>
    <w:rsid w:val="00E83A82"/>
    <w:rsid w:val="00E83AD6"/>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3BB"/>
    <w:rsid w:val="00E94B5D"/>
    <w:rsid w:val="00E94D03"/>
    <w:rsid w:val="00E95021"/>
    <w:rsid w:val="00E95025"/>
    <w:rsid w:val="00E95227"/>
    <w:rsid w:val="00E95576"/>
    <w:rsid w:val="00E958A6"/>
    <w:rsid w:val="00E9636B"/>
    <w:rsid w:val="00E96576"/>
    <w:rsid w:val="00E96D09"/>
    <w:rsid w:val="00E96FED"/>
    <w:rsid w:val="00E97658"/>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2CC"/>
    <w:rsid w:val="00EA4C44"/>
    <w:rsid w:val="00EA4D19"/>
    <w:rsid w:val="00EA4F8A"/>
    <w:rsid w:val="00EA4FDC"/>
    <w:rsid w:val="00EA57A3"/>
    <w:rsid w:val="00EA5A7F"/>
    <w:rsid w:val="00EA5C9A"/>
    <w:rsid w:val="00EA660E"/>
    <w:rsid w:val="00EA6C70"/>
    <w:rsid w:val="00EA7530"/>
    <w:rsid w:val="00EA7BF6"/>
    <w:rsid w:val="00EA7C61"/>
    <w:rsid w:val="00EB0092"/>
    <w:rsid w:val="00EB042B"/>
    <w:rsid w:val="00EB1712"/>
    <w:rsid w:val="00EB1E86"/>
    <w:rsid w:val="00EB2307"/>
    <w:rsid w:val="00EB2C20"/>
    <w:rsid w:val="00EB3226"/>
    <w:rsid w:val="00EB329A"/>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63C"/>
    <w:rsid w:val="00EB6BC8"/>
    <w:rsid w:val="00EB74D6"/>
    <w:rsid w:val="00EB7608"/>
    <w:rsid w:val="00EB760C"/>
    <w:rsid w:val="00EC07D1"/>
    <w:rsid w:val="00EC08F4"/>
    <w:rsid w:val="00EC0A69"/>
    <w:rsid w:val="00EC0D4A"/>
    <w:rsid w:val="00EC0E88"/>
    <w:rsid w:val="00EC1A00"/>
    <w:rsid w:val="00EC1C1F"/>
    <w:rsid w:val="00EC1C96"/>
    <w:rsid w:val="00EC3686"/>
    <w:rsid w:val="00EC38C9"/>
    <w:rsid w:val="00EC3971"/>
    <w:rsid w:val="00EC39A2"/>
    <w:rsid w:val="00EC3FEA"/>
    <w:rsid w:val="00EC4250"/>
    <w:rsid w:val="00EC446D"/>
    <w:rsid w:val="00EC483B"/>
    <w:rsid w:val="00EC4911"/>
    <w:rsid w:val="00EC4A3F"/>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C7DB8"/>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374"/>
    <w:rsid w:val="00ED477D"/>
    <w:rsid w:val="00ED47B6"/>
    <w:rsid w:val="00ED4E4B"/>
    <w:rsid w:val="00ED5115"/>
    <w:rsid w:val="00ED5179"/>
    <w:rsid w:val="00ED5589"/>
    <w:rsid w:val="00ED57CE"/>
    <w:rsid w:val="00ED5887"/>
    <w:rsid w:val="00ED5C19"/>
    <w:rsid w:val="00ED5E4E"/>
    <w:rsid w:val="00ED5F50"/>
    <w:rsid w:val="00ED5F75"/>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2F"/>
    <w:rsid w:val="00EE36B2"/>
    <w:rsid w:val="00EE3A69"/>
    <w:rsid w:val="00EE3D13"/>
    <w:rsid w:val="00EE3D35"/>
    <w:rsid w:val="00EE3EBB"/>
    <w:rsid w:val="00EE4997"/>
    <w:rsid w:val="00EE4AFC"/>
    <w:rsid w:val="00EE50E5"/>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34"/>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4C5"/>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447"/>
    <w:rsid w:val="00F16698"/>
    <w:rsid w:val="00F169D7"/>
    <w:rsid w:val="00F1756F"/>
    <w:rsid w:val="00F204AA"/>
    <w:rsid w:val="00F20DF0"/>
    <w:rsid w:val="00F210A1"/>
    <w:rsid w:val="00F21378"/>
    <w:rsid w:val="00F21940"/>
    <w:rsid w:val="00F21A36"/>
    <w:rsid w:val="00F21C81"/>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6B2E"/>
    <w:rsid w:val="00F271BB"/>
    <w:rsid w:val="00F272C0"/>
    <w:rsid w:val="00F2761D"/>
    <w:rsid w:val="00F27780"/>
    <w:rsid w:val="00F277A6"/>
    <w:rsid w:val="00F27A37"/>
    <w:rsid w:val="00F27A3F"/>
    <w:rsid w:val="00F27AB5"/>
    <w:rsid w:val="00F301CC"/>
    <w:rsid w:val="00F303A1"/>
    <w:rsid w:val="00F304DF"/>
    <w:rsid w:val="00F30F65"/>
    <w:rsid w:val="00F31A5B"/>
    <w:rsid w:val="00F31C91"/>
    <w:rsid w:val="00F31D19"/>
    <w:rsid w:val="00F3204F"/>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F06"/>
    <w:rsid w:val="00F375AE"/>
    <w:rsid w:val="00F40403"/>
    <w:rsid w:val="00F40AB4"/>
    <w:rsid w:val="00F41112"/>
    <w:rsid w:val="00F411B4"/>
    <w:rsid w:val="00F41594"/>
    <w:rsid w:val="00F4185B"/>
    <w:rsid w:val="00F418D3"/>
    <w:rsid w:val="00F41FB7"/>
    <w:rsid w:val="00F42107"/>
    <w:rsid w:val="00F42A49"/>
    <w:rsid w:val="00F42A7A"/>
    <w:rsid w:val="00F42EFD"/>
    <w:rsid w:val="00F43039"/>
    <w:rsid w:val="00F440C9"/>
    <w:rsid w:val="00F440EE"/>
    <w:rsid w:val="00F44818"/>
    <w:rsid w:val="00F44934"/>
    <w:rsid w:val="00F451F3"/>
    <w:rsid w:val="00F45353"/>
    <w:rsid w:val="00F4541A"/>
    <w:rsid w:val="00F45C9E"/>
    <w:rsid w:val="00F45CA1"/>
    <w:rsid w:val="00F46526"/>
    <w:rsid w:val="00F47012"/>
    <w:rsid w:val="00F47307"/>
    <w:rsid w:val="00F4763B"/>
    <w:rsid w:val="00F476C9"/>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A67"/>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40"/>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1BA"/>
    <w:rsid w:val="00F9443B"/>
    <w:rsid w:val="00F94CA5"/>
    <w:rsid w:val="00F952C5"/>
    <w:rsid w:val="00F953FE"/>
    <w:rsid w:val="00F96AB2"/>
    <w:rsid w:val="00F971E3"/>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5A0"/>
    <w:rsid w:val="00FA397C"/>
    <w:rsid w:val="00FA3D5B"/>
    <w:rsid w:val="00FA4015"/>
    <w:rsid w:val="00FA4C7D"/>
    <w:rsid w:val="00FA4E97"/>
    <w:rsid w:val="00FA4ED6"/>
    <w:rsid w:val="00FA4FD7"/>
    <w:rsid w:val="00FA5750"/>
    <w:rsid w:val="00FA5874"/>
    <w:rsid w:val="00FA6476"/>
    <w:rsid w:val="00FA66D5"/>
    <w:rsid w:val="00FA6A95"/>
    <w:rsid w:val="00FA6E13"/>
    <w:rsid w:val="00FA70CC"/>
    <w:rsid w:val="00FA720E"/>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6EF2"/>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562"/>
    <w:rsid w:val="00FE3716"/>
    <w:rsid w:val="00FE37FF"/>
    <w:rsid w:val="00FE389E"/>
    <w:rsid w:val="00FE3D63"/>
    <w:rsid w:val="00FE449C"/>
    <w:rsid w:val="00FE4949"/>
    <w:rsid w:val="00FE4B78"/>
    <w:rsid w:val="00FE4B9D"/>
    <w:rsid w:val="00FE55DF"/>
    <w:rsid w:val="00FE5641"/>
    <w:rsid w:val="00FE5A58"/>
    <w:rsid w:val="00FE5CAA"/>
    <w:rsid w:val="00FE5EF8"/>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5CAF"/>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56D77F0D"/>
  <w15:docId w15:val="{943084E4-75DF-41FF-B47F-F92FCF81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basedOn w:val="Normal"/>
    <w:next w:val="BodyText"/>
    <w:link w:val="Heading1Char"/>
    <w:qFormat/>
    <w:rsid w:val="00542B3F"/>
    <w:pPr>
      <w:keepNext/>
      <w:keepLines/>
      <w:numPr>
        <w:numId w:val="4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numPr>
        <w:ilvl w:val="1"/>
        <w:numId w:val="47"/>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numPr>
        <w:ilvl w:val="2"/>
        <w:numId w:val="4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47"/>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numPr>
        <w:ilvl w:val="4"/>
        <w:numId w:val="47"/>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0758E3"/>
    <w:pPr>
      <w:keepNext/>
      <w:keepLines/>
      <w:pageBreakBefore/>
      <w:framePr w:w="11907" w:h="1985" w:hRule="exact" w:hSpace="11340" w:vSpace="284" w:wrap="around" w:vAnchor="page" w:hAnchor="page" w:yAlign="top"/>
      <w:numPr>
        <w:numId w:val="48"/>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91506F"/>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99"/>
    <w:rsid w:val="00833B87"/>
    <w:pPr>
      <w:tabs>
        <w:tab w:val="left" w:pos="1134"/>
        <w:tab w:val="left" w:pos="2268"/>
        <w:tab w:val="left" w:pos="3402"/>
        <w:tab w:val="left" w:pos="4536"/>
        <w:tab w:val="left" w:pos="5103"/>
      </w:tabs>
      <w:spacing w:after="360" w:line="240" w:lineRule="auto"/>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text2"/>
      <w:sz w:val="24"/>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7F37E6"/>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numPr>
        <w:numId w:val="0"/>
      </w:num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00B2A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45"/>
      </w:numPr>
    </w:pPr>
  </w:style>
  <w:style w:type="numbering" w:customStyle="1" w:styleId="DELWPAppendices">
    <w:name w:val="DELWP Appendices"/>
    <w:basedOn w:val="NoList"/>
    <w:rsid w:val="00E6781D"/>
    <w:pPr>
      <w:numPr>
        <w:numId w:val="46"/>
      </w:numPr>
    </w:pPr>
  </w:style>
  <w:style w:type="character" w:customStyle="1" w:styleId="Heading1TopofPageChar">
    <w:name w:val="Heading 1 Top of Page Char"/>
    <w:basedOn w:val="DefaultParagraphFont"/>
    <w:link w:val="Heading1TopofPage"/>
    <w:rsid w:val="00705F93"/>
    <w:rPr>
      <w:b/>
      <w:bCs/>
      <w:color w:val="00B2A9" w:themeColor="text2"/>
      <w:kern w:val="32"/>
      <w:sz w:val="40"/>
      <w:szCs w:val="32"/>
    </w:rPr>
  </w:style>
  <w:style w:type="paragraph" w:customStyle="1" w:styleId="References">
    <w:name w:val="References"/>
    <w:basedOn w:val="BodyText"/>
    <w:qFormat/>
    <w:rsid w:val="00705F93"/>
    <w:pPr>
      <w:ind w:left="709" w:hanging="709"/>
    </w:pPr>
  </w:style>
  <w:style w:type="paragraph" w:customStyle="1" w:styleId="xDisclaimertext4">
    <w:name w:val="xDisclaimer text 4"/>
    <w:basedOn w:val="xDisclaimertext3"/>
    <w:qFormat/>
    <w:rsid w:val="009D3B7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9D3B7B"/>
    <w:pPr>
      <w:framePr w:wrap="around"/>
      <w:spacing w:before="120" w:after="120"/>
    </w:pPr>
    <w:rPr>
      <w:b/>
      <w:color w:val="00B2A9" w:themeColor="accent1"/>
      <w:sz w:val="20"/>
    </w:rPr>
  </w:style>
  <w:style w:type="paragraph" w:customStyle="1" w:styleId="xDisclaimertext5">
    <w:name w:val="xDisclaimer text 5"/>
    <w:basedOn w:val="xDisclaimertext4"/>
    <w:qFormat/>
    <w:rsid w:val="009D3B7B"/>
    <w:pPr>
      <w:framePr w:wrap="around"/>
      <w:spacing w:after="100"/>
      <w:ind w:right="3119"/>
    </w:pPr>
  </w:style>
  <w:style w:type="character" w:styleId="UnresolvedMention">
    <w:name w:val="Unresolved Mention"/>
    <w:basedOn w:val="DefaultParagraphFont"/>
    <w:uiPriority w:val="99"/>
    <w:semiHidden/>
    <w:unhideWhenUsed/>
    <w:rsid w:val="00B36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0.jpeg"/><Relationship Id="rId26" Type="http://schemas.openxmlformats.org/officeDocument/2006/relationships/footer" Target="footer3.xml"/><Relationship Id="rId39" Type="http://schemas.openxmlformats.org/officeDocument/2006/relationships/hyperlink" Target="https://www.land.vic.gov.au/surveying/cadastral-survey/practice-directives" TargetMode="Externa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hyperlink" Target="https://www.land.vic.gov.au/surveying/services/equipment-calibration-services" TargetMode="External"/><Relationship Id="rId63" Type="http://schemas.openxmlformats.org/officeDocument/2006/relationships/oleObject" Target="embeddings/oleObject1.bin"/><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yperlink" Target="http://www.delwp.vic.gov.au" TargetMode="External"/><Relationship Id="rId37" Type="http://schemas.openxmlformats.org/officeDocument/2006/relationships/footer" Target="footer6.xml"/><Relationship Id="rId40" Type="http://schemas.openxmlformats.org/officeDocument/2006/relationships/header" Target="header6.xml"/><Relationship Id="rId45" Type="http://schemas.openxmlformats.org/officeDocument/2006/relationships/hyperlink" Target="https://www.land.vic.gov.au/surveying/services/equipment-calibration-services" TargetMode="External"/><Relationship Id="rId53" Type="http://schemas.openxmlformats.org/officeDocument/2006/relationships/hyperlink" Target="https://www.land.vic.gov.au/surveying/services/equipment-calibration-services" TargetMode="External"/><Relationship Id="rId58" Type="http://schemas.openxmlformats.org/officeDocument/2006/relationships/image" Target="media/image12.jpeg"/><Relationship Id="rId66"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footer" Target="footer1.xml"/><Relationship Id="rId28" Type="http://schemas.openxmlformats.org/officeDocument/2006/relationships/image" Target="media/image10.emf"/><Relationship Id="rId36" Type="http://schemas.openxmlformats.org/officeDocument/2006/relationships/footer" Target="footer5.xml"/><Relationship Id="rId49" Type="http://schemas.openxmlformats.org/officeDocument/2006/relationships/footer" Target="footer11.xml"/><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4.jpg"/><Relationship Id="rId31" Type="http://schemas.openxmlformats.org/officeDocument/2006/relationships/hyperlink" Target="http://www.relayservice.com.au" TargetMode="External"/><Relationship Id="rId44" Type="http://schemas.openxmlformats.org/officeDocument/2006/relationships/hyperlink" Target="https://www.land.vic.gov.au/surveying/cadastral-survey/practice-directives" TargetMode="External"/><Relationship Id="rId52" Type="http://schemas.openxmlformats.org/officeDocument/2006/relationships/hyperlink" Target="https://www.land.vic.gov.au/surveying/services/equipment-calibration-services" TargetMode="External"/><Relationship Id="rId60" Type="http://schemas.openxmlformats.org/officeDocument/2006/relationships/image" Target="media/image14.emf"/><Relationship Id="rId65" Type="http://schemas.openxmlformats.org/officeDocument/2006/relationships/hyperlink" Target="https://www.land.vic.gov.au/surveying/services/equipment-calibration-service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hyperlink" Target="mailto:customer.service@delwp.vic.gov.au" TargetMode="External"/><Relationship Id="rId35" Type="http://schemas.openxmlformats.org/officeDocument/2006/relationships/header" Target="header5.xml"/><Relationship Id="rId43" Type="http://schemas.openxmlformats.org/officeDocument/2006/relationships/footer" Target="footer9.xml"/><Relationship Id="rId48" Type="http://schemas.openxmlformats.org/officeDocument/2006/relationships/footer" Target="footer10.xml"/><Relationship Id="rId56" Type="http://schemas.openxmlformats.org/officeDocument/2006/relationships/hyperlink" Target="https://www.land.vic.gov.au/surveying/services/equipment-calibration-services" TargetMode="External"/><Relationship Id="rId64" Type="http://schemas.openxmlformats.org/officeDocument/2006/relationships/hyperlink" Target="https://www.land.vic.gov.au/surveying/services/equipment-calibration-services" TargetMode="External"/><Relationship Id="rId69"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7.xml"/><Relationship Id="rId46" Type="http://schemas.openxmlformats.org/officeDocument/2006/relationships/header" Target="header8.xml"/><Relationship Id="rId59" Type="http://schemas.openxmlformats.org/officeDocument/2006/relationships/image" Target="media/image13.png"/><Relationship Id="rId67" Type="http://schemas.openxmlformats.org/officeDocument/2006/relationships/image" Target="media/image18.jpeg"/><Relationship Id="rId20" Type="http://schemas.openxmlformats.org/officeDocument/2006/relationships/image" Target="media/image5.jpg"/><Relationship Id="rId41" Type="http://schemas.openxmlformats.org/officeDocument/2006/relationships/header" Target="header7.xml"/><Relationship Id="rId54" Type="http://schemas.openxmlformats.org/officeDocument/2006/relationships/hyperlink" Target="https://www.land.vic.gov.au/surveying/services/equipment-calibration-services" TargetMode="External"/><Relationship Id="rId62" Type="http://schemas.openxmlformats.org/officeDocument/2006/relationships/image" Target="media/image16.png"/><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p0c\Downloads\Word%20Templates_DELWP%20Technical%20Report%20template%20(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79E5B940C146EFA06DD01D58696782"/>
        <w:category>
          <w:name w:val="General"/>
          <w:gallery w:val="placeholder"/>
        </w:category>
        <w:types>
          <w:type w:val="bbPlcHdr"/>
        </w:types>
        <w:behaviors>
          <w:behavior w:val="content"/>
        </w:behaviors>
        <w:guid w:val="{603A7C3C-6313-4153-94E1-7164F85CB3DA}"/>
      </w:docPartPr>
      <w:docPartBody>
        <w:p w:rsidR="0018116E" w:rsidRDefault="00273D46">
          <w:pPr>
            <w:pStyle w:val="6679E5B940C146EFA06DD01D58696782"/>
          </w:pPr>
          <w:r w:rsidRPr="00F66997">
            <w:rPr>
              <w:rStyle w:val="PlaceholderText"/>
            </w:rPr>
            <w:t>Click here to enter text.</w:t>
          </w:r>
        </w:p>
      </w:docPartBody>
    </w:docPart>
    <w:docPart>
      <w:docPartPr>
        <w:name w:val="D4C5FA5CA8344D7CAF4C71CEB85BCD18"/>
        <w:category>
          <w:name w:val="General"/>
          <w:gallery w:val="placeholder"/>
        </w:category>
        <w:types>
          <w:type w:val="bbPlcHdr"/>
        </w:types>
        <w:behaviors>
          <w:behavior w:val="content"/>
        </w:behaviors>
        <w:guid w:val="{91511E8C-66BD-48CA-8C86-34DD3406B5DB}"/>
      </w:docPartPr>
      <w:docPartBody>
        <w:p w:rsidR="0018116E" w:rsidRDefault="00273D46">
          <w:pPr>
            <w:pStyle w:val="D4C5FA5CA8344D7CAF4C71CEB85BCD18"/>
          </w:pPr>
          <w:r w:rsidRPr="009E4E71">
            <w:t>Date</w:t>
          </w:r>
        </w:p>
      </w:docPartBody>
    </w:docPart>
    <w:docPart>
      <w:docPartPr>
        <w:name w:val="3CFE95B87E174775AC1964F82068B702"/>
        <w:category>
          <w:name w:val="General"/>
          <w:gallery w:val="placeholder"/>
        </w:category>
        <w:types>
          <w:type w:val="bbPlcHdr"/>
        </w:types>
        <w:behaviors>
          <w:behavior w:val="content"/>
        </w:behaviors>
        <w:guid w:val="{3A0FA4EB-8E97-4292-96E2-4849AFA3617C}"/>
      </w:docPartPr>
      <w:docPartBody>
        <w:p w:rsidR="0018116E" w:rsidRDefault="00273D46">
          <w:pPr>
            <w:pStyle w:val="3CFE95B87E174775AC1964F82068B702"/>
          </w:pPr>
          <w:r w:rsidRPr="00CE796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16E"/>
    <w:rsid w:val="0006197B"/>
    <w:rsid w:val="0018116E"/>
    <w:rsid w:val="00273D46"/>
    <w:rsid w:val="00372671"/>
    <w:rsid w:val="00541849"/>
    <w:rsid w:val="00855B00"/>
    <w:rsid w:val="00893A07"/>
    <w:rsid w:val="009B3A86"/>
    <w:rsid w:val="00F54F09"/>
    <w:rsid w:val="00F665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679E5B940C146EFA06DD01D58696782">
    <w:name w:val="6679E5B940C146EFA06DD01D58696782"/>
  </w:style>
  <w:style w:type="paragraph" w:customStyle="1" w:styleId="D4C5FA5CA8344D7CAF4C71CEB85BCD18">
    <w:name w:val="D4C5FA5CA8344D7CAF4C71CEB85BCD18"/>
  </w:style>
  <w:style w:type="paragraph" w:customStyle="1" w:styleId="3CFE95B87E174775AC1964F82068B702">
    <w:name w:val="3CFE95B87E174775AC1964F82068B702"/>
  </w:style>
  <w:style w:type="paragraph" w:customStyle="1" w:styleId="DA64A5AE20114B1C9AB07B4B92C4E99A">
    <w:name w:val="DA64A5AE20114B1C9AB07B4B92C4E99A"/>
  </w:style>
  <w:style w:type="paragraph" w:customStyle="1" w:styleId="F9776D2CDE604C03B9486BDB41530AEB">
    <w:name w:val="F9776D2CDE604C03B9486BDB41530AEB"/>
  </w:style>
  <w:style w:type="paragraph" w:customStyle="1" w:styleId="A5968D5E66314D7FA54E2291D288FEEA">
    <w:name w:val="A5968D5E66314D7FA54E2291D288FE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CEB1BC7EDFC142852CFF6FE99B8F1E" ma:contentTypeVersion="17" ma:contentTypeDescription="Create a new document." ma:contentTypeScope="" ma:versionID="8f46206a50c65b973690de51457904ec">
  <xsd:schema xmlns:xsd="http://www.w3.org/2001/XMLSchema" xmlns:xs="http://www.w3.org/2001/XMLSchema" xmlns:p="http://schemas.microsoft.com/office/2006/metadata/properties" xmlns:ns3="a5f32de4-e402-4188-b034-e71ca7d22e54" xmlns:ns4="2e53712f-d6e6-4718-bf3d-f22672ec5fe8" xmlns:ns5="be7443c9-29f5-45de-88a0-a95ebef28d26" targetNamespace="http://schemas.microsoft.com/office/2006/metadata/properties" ma:root="true" ma:fieldsID="eddfe339e3699058521fb20b6cb614f4" ns3:_="" ns4:_="" ns5:_="">
    <xsd:import namespace="a5f32de4-e402-4188-b034-e71ca7d22e54"/>
    <xsd:import namespace="2e53712f-d6e6-4718-bf3d-f22672ec5fe8"/>
    <xsd:import namespace="be7443c9-29f5-45de-88a0-a95ebef28d26"/>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5:SharingHintHash"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53712f-d6e6-4718-bf3d-f22672ec5f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443c9-29f5-45de-88a0-a95ebef28d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E4369-0C35-4B57-9796-1DF3BC634246}">
  <ds:schemaRefs>
    <ds:schemaRef ds:uri="http://schemas.microsoft.com/sharepoint/events"/>
  </ds:schemaRefs>
</ds:datastoreItem>
</file>

<file path=customXml/itemProps2.xml><?xml version="1.0" encoding="utf-8"?>
<ds:datastoreItem xmlns:ds="http://schemas.openxmlformats.org/officeDocument/2006/customXml" ds:itemID="{C644C61B-1753-4ECF-A8CD-9BAF8FC2E04A}">
  <ds:schemaRefs>
    <ds:schemaRef ds:uri="Microsoft.SharePoint.Taxonomy.ContentTypeSync"/>
  </ds:schemaRefs>
</ds:datastoreItem>
</file>

<file path=customXml/itemProps3.xml><?xml version="1.0" encoding="utf-8"?>
<ds:datastoreItem xmlns:ds="http://schemas.openxmlformats.org/officeDocument/2006/customXml" ds:itemID="{0D362227-3F20-416F-8113-F9C212AC46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DEA759-EACD-40D5-8D6D-D10C18FCC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2e53712f-d6e6-4718-bf3d-f22672ec5fe8"/>
    <ds:schemaRef ds:uri="be7443c9-29f5-45de-88a0-a95ebef28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2B9C69-4AAC-4AD6-BFDE-E53F7F833E5A}">
  <ds:schemaRefs>
    <ds:schemaRef ds:uri="http://schemas.microsoft.com/sharepoint/v3/contenttype/forms"/>
  </ds:schemaRefs>
</ds:datastoreItem>
</file>

<file path=customXml/itemProps6.xml><?xml version="1.0" encoding="utf-8"?>
<ds:datastoreItem xmlns:ds="http://schemas.openxmlformats.org/officeDocument/2006/customXml" ds:itemID="{0DF8DACC-D4E4-46BF-B1B3-857BABE64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Templates_DELWP Technical Report template (1).dotm</Template>
  <TotalTime>52</TotalTime>
  <Pages>27</Pages>
  <Words>6026</Words>
  <Characters>34352</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EDM Calibration Handbook</vt:lpstr>
    </vt:vector>
  </TitlesOfParts>
  <Company/>
  <LinksUpToDate>false</LinksUpToDate>
  <CharactersWithSpaces>40298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EDM Calibration Handbook</dc:title>
  <dc:subject/>
  <dc:creator>Isabel Pacheco (DELWP)</dc:creator>
  <cp:keywords/>
  <dc:description/>
  <cp:lastModifiedBy>Alex R Woods (DELWP)</cp:lastModifiedBy>
  <cp:revision>13</cp:revision>
  <cp:lastPrinted>2017-08-31T09:28:00Z</cp:lastPrinted>
  <dcterms:created xsi:type="dcterms:W3CDTF">2020-12-08T02:56:00Z</dcterms:created>
  <dcterms:modified xsi:type="dcterms:W3CDTF">2020-12-14T22:30:00Z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EDM Calibration Handbook</vt:lpwstr>
  </property>
  <property fmtid="{D5CDD505-2E9C-101B-9397-08002B2CF9AE}" pid="3" name="xSubtitle">
    <vt:lpwstr>Edition 17</vt:lpwstr>
  </property>
  <property fmtid="{D5CDD505-2E9C-101B-9397-08002B2CF9AE}" pid="4" name="xDate">
    <vt:lpwstr>December 2020</vt:lpwstr>
  </property>
  <property fmtid="{D5CDD505-2E9C-101B-9397-08002B2CF9AE}" pid="5" name="xTOCH2">
    <vt:lpwstr>Y</vt:lpwstr>
  </property>
  <property fmtid="{D5CDD505-2E9C-101B-9397-08002B2CF9AE}" pid="6" name="xTOCH3">
    <vt:lpwstr>Y</vt:lpwstr>
  </property>
  <property fmtid="{D5CDD505-2E9C-101B-9397-08002B2CF9AE}" pid="7" name="xTOCTable">
    <vt:lpwstr>S</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EDM Calibration Handbook</vt:lpwstr>
  </property>
  <property fmtid="{D5CDD505-2E9C-101B-9397-08002B2CF9AE}" pid="16" name="xFooterSubtitle">
    <vt:lpwstr>Edition 17</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2020-12-01T23:54:26Z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ed1c88e6-3f5e-40ba-b4dd-25443ce0b6a2</vt:lpwstr>
  </property>
  <property fmtid="{D5CDD505-2E9C-101B-9397-08002B2CF9AE}" pid="24" name="MSIP_Label_4257e2ab-f512-40e2-9c9a-c64247360765_ContentBits">
    <vt:lpwstr>2</vt:lpwstr>
  </property>
  <property fmtid="{D5CDD505-2E9C-101B-9397-08002B2CF9AE}" pid="25" name="ContentTypeId">
    <vt:lpwstr>0x010100C9CEB1BC7EDFC142852CFF6FE99B8F1E</vt:lpwstr>
  </property>
</Properties>
</file>