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D2364" w14:textId="545C634B" w:rsidR="005A2A5D" w:rsidRDefault="009F7BAF" w:rsidP="002C296E">
      <w:pPr>
        <w:pStyle w:val="BodyText"/>
      </w:pPr>
      <w:r w:rsidRPr="00D55628">
        <w:rPr>
          <w:noProof/>
          <w:lang w:eastAsia="en-AU"/>
        </w:rPr>
        <mc:AlternateContent>
          <mc:Choice Requires="wps">
            <w:drawing>
              <wp:anchor distT="0" distB="0" distL="114300" distR="114300" simplePos="0" relativeHeight="251658256" behindDoc="0" locked="1" layoutInCell="1" allowOverlap="1" wp14:anchorId="15771A33" wp14:editId="5FF9587B">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4" cstate="print">
                            <a:extLst>
                              <a:ext uri="{28A0092B-C50C-407E-A947-70E740481C1C}">
                                <a14:useLocalDpi xmlns:a14="http://schemas.microsoft.com/office/drawing/2010/main" val="0"/>
                              </a:ext>
                            </a:extLst>
                          </a:blip>
                          <a:srcRect/>
                          <a:stretch>
                            <a:fillRect l="-2817" r="-28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1D900" id="PicSingle" o:spid="_x0000_s1026" alt="Title: Cover Image - Description: Cover Image" style="position:absolute;margin-left:28.35pt;margin-top:185.35pt;width:538.6pt;height:374.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" stroked="f" strokeweight="2pt">
                <v:fill r:id="rId15" o:title="Cover Image" recolor="t" rotate="t" type="frame"/>
                <w10:wrap anchorx="page" anchory="page"/>
                <w10:anchorlock/>
              </v:rect>
            </w:pict>
          </mc:Fallback>
        </mc:AlternateContent>
      </w:r>
      <w:r w:rsidR="0039720E">
        <w:rPr>
          <w:noProof/>
          <w:lang w:eastAsia="en-AU"/>
        </w:rPr>
        <mc:AlternateContent>
          <mc:Choice Requires="wps">
            <w:drawing>
              <wp:anchor distT="0" distB="0" distL="114300" distR="114300" simplePos="0" relativeHeight="251658241" behindDoc="0" locked="1" layoutInCell="1" allowOverlap="1" wp14:anchorId="39AAD027" wp14:editId="15FBF20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2833A"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48E2E48E" wp14:editId="4366F8B9">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6">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5A686"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7"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6060A294" wp14:editId="7649EBA4">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43D88"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58259" behindDoc="0" locked="1" layoutInCell="1" allowOverlap="1" wp14:anchorId="0CE1F7A7" wp14:editId="0564C738">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C9F0B" id="Multi2" o:spid="_x0000_s1026" style="position:absolute;margin-left:278.9pt;margin-top:185.35pt;width:4in;height:374.45pt;z-index:2516582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9"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8" behindDoc="0" locked="1" layoutInCell="1" allowOverlap="1" wp14:anchorId="4E92B6CC" wp14:editId="42085E1E">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828B0" id="Multi1" o:spid="_x0000_s1026" style="position:absolute;margin-left:28.6pt;margin-top:185.35pt;width:250.6pt;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21"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60" behindDoc="0" locked="1" layoutInCell="1" allowOverlap="1" wp14:anchorId="3950AAF7" wp14:editId="543541C7">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43BC6" id="OverlayLeft" o:spid="_x0000_s1026" style="position:absolute;margin-left:28.6pt;margin-top:185.35pt;width:250.6pt;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58261" behindDoc="0" locked="1" layoutInCell="1" allowOverlap="1" wp14:anchorId="455307D1" wp14:editId="3F496D9F">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97A10" id="OverlayRight" o:spid="_x0000_s1026" style="position:absolute;margin-left:278.9pt;margin-top:185.35pt;width:4in;height:374.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7C1B8D10" wp14:editId="12A095B7">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6F29F" id="TriangleBottomACIMono" o:spid="_x0000_s1026"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2" behindDoc="0" locked="1" layoutInCell="1" allowOverlap="1" wp14:anchorId="318D5058" wp14:editId="6447B635">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4">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1809B" id="TriangleBottomSolar"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7" behindDoc="0" locked="1" layoutInCell="1" allowOverlap="1" wp14:anchorId="3A462B0A" wp14:editId="0D6AB440">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21F74" id="TriangleBottomACI" o:spid="_x0000_s1026" style="position:absolute;margin-left:278.9pt;margin-top:559.55pt;width:148.8pt;height:157.0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7"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33ACF3C7" wp14:editId="74E9FDE5">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745DE"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5CE4E130" wp14:editId="0AE741E8">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2E21C"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363761EB" wp14:editId="05B45256">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0EA33" w14:textId="77777777" w:rsidR="00D52417" w:rsidRPr="009F69FA" w:rsidRDefault="00D524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761EB"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5440EA33" w14:textId="77777777" w:rsidR="00D52417" w:rsidRPr="009F69FA" w:rsidRDefault="00D524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71C7582C" wp14:editId="2E260B1D">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59049" w14:textId="7162719E" w:rsidR="00D52417" w:rsidRPr="00271B90" w:rsidRDefault="00D52417"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582C"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28059049" w14:textId="7162719E" w:rsidR="00D52417" w:rsidRPr="00271B90" w:rsidRDefault="00D52417"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5" behindDoc="0" locked="1" layoutInCell="1" allowOverlap="1" wp14:anchorId="03B42DD0" wp14:editId="14005743">
                <wp:simplePos x="0" y="0"/>
                <wp:positionH relativeFrom="page">
                  <wp:posOffset>357505</wp:posOffset>
                </wp:positionH>
                <wp:positionV relativeFrom="page">
                  <wp:posOffset>9102725</wp:posOffset>
                </wp:positionV>
                <wp:extent cx="6839585" cy="345440"/>
                <wp:effectExtent l="0" t="0" r="0" b="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39585" cy="34544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D3256" w14:textId="731D2FDB" w:rsidR="00D52417" w:rsidRPr="00455A7E" w:rsidRDefault="00314A09" w:rsidP="008A0569">
                            <w:pPr>
                              <w:pStyle w:val="TitleBarText"/>
                              <w:spacing w:line="240" w:lineRule="auto"/>
                            </w:pPr>
                            <w:r>
                              <w:t>Land Use Victoria</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42DD0" id="CoverProjectBar" o:spid="_x0000_s1028" type="#_x0000_t202" alt="Title: Decorative Cover Shape" style="position:absolute;margin-left:28.15pt;margin-top:716.75pt;width:538.55pt;height:27.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" fillcolor="#b3272f [3202]" stroked="f" strokeweight=".5pt">
                <v:textbox inset="10mm,0,10mm,0">
                  <w:txbxContent>
                    <w:p w14:paraId="6F2D3256" w14:textId="731D2FDB" w:rsidR="00D52417" w:rsidRPr="00455A7E" w:rsidRDefault="00314A09" w:rsidP="008A0569">
                      <w:pPr>
                        <w:pStyle w:val="TitleBarText"/>
                        <w:spacing w:line="240" w:lineRule="auto"/>
                      </w:pPr>
                      <w:r>
                        <w:t>Land Use Victoria</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7B6464D9" wp14:editId="557DD403">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8">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D3040"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9"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44A38331" wp14:editId="3D90E90E">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5FE65"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25537485"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75821367" w14:textId="77777777" w:rsidTr="009F7BAF">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AC3027E7954E402E9B47B52123844493"/>
              </w:placeholder>
            </w:sdtPr>
            <w:sdtEndPr/>
            <w:sdtContent>
              <w:p w14:paraId="3E5226FE" w14:textId="77777777" w:rsidR="00D52417" w:rsidRDefault="00D52417" w:rsidP="00D52417">
                <w:pPr>
                  <w:pStyle w:val="Title"/>
                </w:pPr>
                <w:r>
                  <w:t>Land Registry Services Business Activity Report</w:t>
                </w:r>
              </w:p>
              <w:p w14:paraId="777B7D7E" w14:textId="77777777" w:rsidR="00D52417" w:rsidRDefault="00D52417" w:rsidP="00D52417">
                <w:pPr>
                  <w:pStyle w:val="Subtitle"/>
                </w:pPr>
                <w:bookmarkStart w:id="0" w:name="myBookmark"/>
                <w:r>
                  <w:t>2020-2021 Financial Year</w:t>
                </w:r>
                <w:bookmarkEnd w:id="0"/>
              </w:p>
              <w:p w14:paraId="787682BA" w14:textId="26453C88" w:rsidR="00512DFB" w:rsidRPr="00CB1FB7" w:rsidRDefault="002F166F" w:rsidP="00CD4964">
                <w:pPr>
                  <w:pStyle w:val="Subtitle"/>
                </w:pPr>
              </w:p>
            </w:sdtContent>
          </w:sdt>
        </w:tc>
      </w:tr>
    </w:tbl>
    <w:p w14:paraId="1A2F3DBF" w14:textId="77777777" w:rsidR="00D73B6C" w:rsidRDefault="00D73B6C"/>
    <w:p w14:paraId="10457EE3" w14:textId="1408C9C1" w:rsidR="00D73B6C" w:rsidRPr="00D55628" w:rsidRDefault="008F0B33">
      <w:pPr>
        <w:sectPr w:rsidR="00D73B6C" w:rsidRPr="00D55628" w:rsidSect="005E59CF">
          <w:headerReference w:type="even" r:id="rId30"/>
          <w:headerReference w:type="default" r:id="rId31"/>
          <w:footerReference w:type="even" r:id="rId32"/>
          <w:footerReference w:type="default" r:id="rId33"/>
          <w:headerReference w:type="first" r:id="rId34"/>
          <w:footerReference w:type="first" r:id="rId35"/>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8243" behindDoc="0" locked="0" layoutInCell="1" allowOverlap="1" wp14:anchorId="489AFB9B" wp14:editId="7CB33FC6">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52417" w:rsidRPr="00AB780B" w14:paraId="10E4B16C" w14:textId="77777777" w:rsidTr="00AA4BE4">
                              <w:trPr>
                                <w:trHeight w:hRule="exact" w:val="964"/>
                                <w:tblCellSpacing w:w="71" w:type="dxa"/>
                              </w:trPr>
                              <w:tc>
                                <w:tcPr>
                                  <w:tcW w:w="1204" w:type="dxa"/>
                                  <w:vAlign w:val="bottom"/>
                                </w:tcPr>
                                <w:p w14:paraId="413624D1" w14:textId="77777777" w:rsidR="00D52417" w:rsidRPr="00D55628" w:rsidRDefault="00D52417" w:rsidP="00D55628">
                                  <w:r w:rsidRPr="00D55628">
                                    <w:rPr>
                                      <w:noProof/>
                                    </w:rPr>
                                    <w:drawing>
                                      <wp:inline distT="0" distB="0" distL="0" distR="0" wp14:anchorId="2B753B52" wp14:editId="4B718717">
                                        <wp:extent cx="762000" cy="513685"/>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52F4130" w14:textId="77777777" w:rsidR="00D52417" w:rsidRPr="00D55628" w:rsidRDefault="00D52417" w:rsidP="00D55628">
                                  <w:r w:rsidRPr="00D55628">
                                    <w:rPr>
                                      <w:noProof/>
                                    </w:rPr>
                                    <w:drawing>
                                      <wp:inline distT="0" distB="0" distL="0" distR="0" wp14:anchorId="5D585013" wp14:editId="2004D720">
                                        <wp:extent cx="2011680" cy="542544"/>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0772DB0" w14:textId="77777777" w:rsidR="00D52417" w:rsidRDefault="00D524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AFB9B"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52417" w:rsidRPr="00AB780B" w14:paraId="10E4B16C" w14:textId="77777777" w:rsidTr="00AA4BE4">
                        <w:trPr>
                          <w:trHeight w:hRule="exact" w:val="964"/>
                          <w:tblCellSpacing w:w="71" w:type="dxa"/>
                        </w:trPr>
                        <w:tc>
                          <w:tcPr>
                            <w:tcW w:w="1204" w:type="dxa"/>
                            <w:vAlign w:val="bottom"/>
                          </w:tcPr>
                          <w:p w14:paraId="413624D1" w14:textId="77777777" w:rsidR="00D52417" w:rsidRPr="00D55628" w:rsidRDefault="00D52417" w:rsidP="00D55628">
                            <w:r w:rsidRPr="00D55628">
                              <w:rPr>
                                <w:noProof/>
                              </w:rPr>
                              <w:drawing>
                                <wp:inline distT="0" distB="0" distL="0" distR="0" wp14:anchorId="2B753B52" wp14:editId="4B718717">
                                  <wp:extent cx="762000" cy="513685"/>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52F4130" w14:textId="77777777" w:rsidR="00D52417" w:rsidRPr="00D55628" w:rsidRDefault="00D52417" w:rsidP="00D55628">
                            <w:r w:rsidRPr="00D55628">
                              <w:rPr>
                                <w:noProof/>
                              </w:rPr>
                              <w:drawing>
                                <wp:inline distT="0" distB="0" distL="0" distR="0" wp14:anchorId="5D585013" wp14:editId="2004D720">
                                  <wp:extent cx="2011680" cy="542544"/>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0772DB0" w14:textId="77777777" w:rsidR="00D52417" w:rsidRDefault="00D52417"/>
                  </w:txbxContent>
                </v:textbox>
                <w10:wrap anchorx="page" anchory="page"/>
              </v:shape>
            </w:pict>
          </mc:Fallback>
        </mc:AlternateContent>
      </w:r>
    </w:p>
    <w:p w14:paraId="15A71F1B" w14:textId="36D49E68"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4A61CE3C" w14:textId="77777777" w:rsidTr="007A4821">
        <w:tc>
          <w:tcPr>
            <w:tcW w:w="5000" w:type="pct"/>
            <w:shd w:val="clear" w:color="auto" w:fill="E5F7F6"/>
            <w:tcMar>
              <w:top w:w="0" w:type="dxa"/>
              <w:right w:w="0" w:type="dxa"/>
            </w:tcMar>
            <w:vAlign w:val="bottom"/>
          </w:tcPr>
          <w:p w14:paraId="476107E7"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3" behindDoc="0" locked="1" layoutInCell="1" allowOverlap="1" wp14:anchorId="5E0E0216" wp14:editId="20308B8B">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8">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079127D"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6FC742FD"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07B22A9" w14:textId="77777777" w:rsidTr="00F12357">
        <w:tc>
          <w:tcPr>
            <w:tcW w:w="5000" w:type="pct"/>
            <w:tcMar>
              <w:top w:w="227" w:type="dxa"/>
            </w:tcMar>
            <w:vAlign w:val="bottom"/>
          </w:tcPr>
          <w:p w14:paraId="2531A40C" w14:textId="77777777" w:rsidR="009E7150" w:rsidRPr="00D55628" w:rsidRDefault="009E7150" w:rsidP="00DF7CB7">
            <w:pPr>
              <w:pStyle w:val="xDisclaimertext3"/>
            </w:pPr>
            <w:r>
              <w:t xml:space="preserve">© The State of Victoria Department of Environment, Land, Water and Planning </w:t>
            </w:r>
            <w:r w:rsidR="006A1041">
              <w:t>2021</w:t>
            </w:r>
          </w:p>
          <w:p w14:paraId="56B713FC" w14:textId="637AD7E7" w:rsidR="00D52417" w:rsidRDefault="009E7150" w:rsidP="00D52417">
            <w:pPr>
              <w:pStyle w:val="xDisclaimertext3"/>
            </w:pPr>
            <w:bookmarkStart w:id="2" w:name="_CreativeCommonsMarker"/>
            <w:bookmarkEnd w:id="2"/>
            <w:r w:rsidRPr="00D55628">
              <w:rPr>
                <w:noProof/>
              </w:rPr>
              <w:drawing>
                <wp:anchor distT="0" distB="0" distL="114300" distR="114300" simplePos="0" relativeHeight="251658246" behindDoc="0" locked="1" layoutInCell="1" allowOverlap="1" wp14:anchorId="07C7949A" wp14:editId="0E9C8761">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0" w:history="1">
              <w:r w:rsidRPr="00D55628">
                <w:t>http://creativecommons.org/licenses/by/4.0/</w:t>
              </w:r>
            </w:hyperlink>
            <w:r w:rsidRPr="00D55628">
              <w:t xml:space="preserve"> </w:t>
            </w:r>
          </w:p>
          <w:p w14:paraId="6ACC5EC5" w14:textId="5303E00C" w:rsidR="009E7150" w:rsidRPr="00D55628" w:rsidRDefault="009E7150" w:rsidP="00DF7CB7">
            <w:pPr>
              <w:pStyle w:val="xDisclaimerHeading"/>
            </w:pPr>
            <w:r>
              <w:t>Disclaimer</w:t>
            </w:r>
          </w:p>
          <w:p w14:paraId="3D5CA9AC"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6E5F9F0" w14:textId="77777777" w:rsidR="009E7150" w:rsidRPr="00D55628" w:rsidRDefault="009E7150" w:rsidP="00DF7CB7">
            <w:pPr>
              <w:pStyle w:val="xAccessibilityHeading"/>
            </w:pPr>
            <w:r w:rsidRPr="0084503F">
              <w:t>Accessibility</w:t>
            </w:r>
          </w:p>
          <w:p w14:paraId="5FB2267B" w14:textId="6CC52DCC"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1" w:history="1">
              <w:r w:rsidRPr="00D55628">
                <w:t>customer.service@delwp.vic.gov.au</w:t>
              </w:r>
            </w:hyperlink>
            <w:r w:rsidRPr="00D55628">
              <w:t xml:space="preserve"> or via the National Relay Service on 133 677 </w:t>
            </w:r>
            <w:hyperlink r:id="rId42" w:history="1">
              <w:r w:rsidRPr="00D55628">
                <w:t>www.relayservice.com.au</w:t>
              </w:r>
            </w:hyperlink>
            <w:r w:rsidRPr="00D55628">
              <w:t xml:space="preserve">. This document is also available on the internet at </w:t>
            </w:r>
            <w:hyperlink r:id="rId43" w:history="1">
              <w:r w:rsidRPr="00D55628">
                <w:t>www.delwp.vic.gov.au</w:t>
              </w:r>
            </w:hyperlink>
            <w:r w:rsidRPr="00D55628">
              <w:t>.</w:t>
            </w:r>
          </w:p>
        </w:tc>
      </w:tr>
    </w:tbl>
    <w:p w14:paraId="1EED8F67" w14:textId="77777777" w:rsidR="00AB780B" w:rsidRDefault="00AB780B"/>
    <w:p w14:paraId="1AA32C60" w14:textId="77777777" w:rsidR="004561E6" w:rsidRDefault="004561E6">
      <w:pPr>
        <w:sectPr w:rsidR="004561E6" w:rsidSect="005E59CF">
          <w:headerReference w:type="even" r:id="rId44"/>
          <w:footerReference w:type="even" r:id="rId45"/>
          <w:footerReference w:type="first" r:id="rId46"/>
          <w:pgSz w:w="11907" w:h="16840" w:code="9"/>
          <w:pgMar w:top="2268" w:right="1134" w:bottom="1134" w:left="1134" w:header="284" w:footer="284" w:gutter="0"/>
          <w:cols w:space="708"/>
          <w:titlePg/>
          <w:docGrid w:linePitch="360"/>
        </w:sectPr>
      </w:pPr>
    </w:p>
    <w:p w14:paraId="122F1866" w14:textId="6F648E28" w:rsidR="00386C3F" w:rsidRDefault="00386C3F" w:rsidP="00E23746">
      <w:pPr>
        <w:pStyle w:val="Heading1TopofPage"/>
        <w:framePr w:wrap="around"/>
      </w:pPr>
      <w:bookmarkStart w:id="3" w:name="_Toc79046122"/>
      <w:bookmarkStart w:id="4" w:name="_Toc81221838"/>
      <w:r>
        <w:lastRenderedPageBreak/>
        <w:t>Contents</w:t>
      </w:r>
      <w:bookmarkEnd w:id="3"/>
      <w:bookmarkEnd w:id="4"/>
    </w:p>
    <w:p w14:paraId="6AAC2520" w14:textId="0FCF96BB" w:rsidR="00324847" w:rsidRPr="00910F2D" w:rsidRDefault="00386C3F" w:rsidP="00910F2D">
      <w:pPr>
        <w:pStyle w:val="TOC1"/>
        <w:rPr>
          <w:rFonts w:eastAsiaTheme="minorEastAsia" w:cstheme="minorBidi"/>
          <w:b w:val="0"/>
          <w:color w:val="auto"/>
          <w:sz w:val="22"/>
          <w:szCs w:val="22"/>
        </w:rPr>
      </w:pPr>
      <w:r w:rsidRPr="00910F2D">
        <w:rPr>
          <w:b w:val="0"/>
        </w:rPr>
        <w:fldChar w:fldCharType="begin"/>
      </w:r>
      <w:r w:rsidRPr="00910F2D">
        <w:rPr>
          <w:b w:val="0"/>
        </w:rPr>
        <w:instrText xml:space="preserve"> TOC \o "1-3" \h \z \t "Heading 8,8,Section Heading,5" </w:instrText>
      </w:r>
      <w:r w:rsidRPr="00910F2D">
        <w:rPr>
          <w:b w:val="0"/>
        </w:rPr>
        <w:fldChar w:fldCharType="separate"/>
      </w:r>
      <w:hyperlink w:anchor="_Toc81221839" w:history="1">
        <w:r w:rsidR="00324847" w:rsidRPr="00910F2D">
          <w:rPr>
            <w:rStyle w:val="Hyperlink"/>
            <w:b w:val="0"/>
          </w:rPr>
          <w:t>Land Registry Services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_Toc81221839 \h </w:instrText>
        </w:r>
        <w:r w:rsidR="00324847" w:rsidRPr="00910F2D">
          <w:rPr>
            <w:b w:val="0"/>
            <w:webHidden/>
          </w:rPr>
        </w:r>
        <w:r w:rsidR="00324847" w:rsidRPr="00910F2D">
          <w:rPr>
            <w:b w:val="0"/>
            <w:webHidden/>
          </w:rPr>
          <w:fldChar w:fldCharType="separate"/>
        </w:r>
        <w:r w:rsidR="00055A47">
          <w:rPr>
            <w:b w:val="0"/>
            <w:webHidden/>
          </w:rPr>
          <w:t>2</w:t>
        </w:r>
        <w:r w:rsidR="00324847" w:rsidRPr="00910F2D">
          <w:rPr>
            <w:b w:val="0"/>
            <w:webHidden/>
          </w:rPr>
          <w:fldChar w:fldCharType="end"/>
        </w:r>
      </w:hyperlink>
    </w:p>
    <w:p w14:paraId="69193F26" w14:textId="48BF1C84" w:rsidR="00324847" w:rsidRPr="00910F2D" w:rsidRDefault="002F166F">
      <w:pPr>
        <w:pStyle w:val="TOC2"/>
        <w:rPr>
          <w:rFonts w:eastAsiaTheme="minorEastAsia" w:cstheme="minorBidi"/>
          <w:b w:val="0"/>
          <w:color w:val="auto"/>
          <w:sz w:val="22"/>
          <w:szCs w:val="22"/>
        </w:rPr>
      </w:pPr>
      <w:hyperlink w:anchor="_Toc81221840" w:history="1">
        <w:r w:rsidR="00324847" w:rsidRPr="00910F2D">
          <w:rPr>
            <w:rStyle w:val="Hyperlink"/>
            <w:b w:val="0"/>
          </w:rPr>
          <w:t>Business activity report 2020</w:t>
        </w:r>
        <w:r w:rsidR="00142402">
          <w:rPr>
            <w:rStyle w:val="Hyperlink"/>
            <w:b w:val="0"/>
          </w:rPr>
          <w:t>-</w:t>
        </w:r>
        <w:r w:rsidR="00324847" w:rsidRPr="00910F2D">
          <w:rPr>
            <w:rStyle w:val="Hyperlink"/>
            <w:b w:val="0"/>
          </w:rPr>
          <w:t>2021 financial year</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_Toc81221840 \h </w:instrText>
        </w:r>
        <w:r w:rsidR="00324847" w:rsidRPr="00910F2D">
          <w:rPr>
            <w:b w:val="0"/>
            <w:webHidden/>
          </w:rPr>
        </w:r>
        <w:r w:rsidR="00324847" w:rsidRPr="00910F2D">
          <w:rPr>
            <w:b w:val="0"/>
            <w:webHidden/>
          </w:rPr>
          <w:fldChar w:fldCharType="separate"/>
        </w:r>
        <w:r w:rsidR="00055A47">
          <w:rPr>
            <w:b w:val="0"/>
            <w:webHidden/>
          </w:rPr>
          <w:t>2</w:t>
        </w:r>
        <w:r w:rsidR="00324847" w:rsidRPr="00910F2D">
          <w:rPr>
            <w:b w:val="0"/>
            <w:webHidden/>
          </w:rPr>
          <w:fldChar w:fldCharType="end"/>
        </w:r>
      </w:hyperlink>
    </w:p>
    <w:p w14:paraId="08987EAF" w14:textId="44713361" w:rsidR="00324847" w:rsidRPr="00910F2D" w:rsidRDefault="002F166F" w:rsidP="00910F2D">
      <w:pPr>
        <w:pStyle w:val="TOC1"/>
        <w:spacing w:before="120"/>
        <w:rPr>
          <w:rFonts w:eastAsiaTheme="minorEastAsia" w:cstheme="minorBidi"/>
          <w:b w:val="0"/>
          <w:color w:val="auto"/>
          <w:sz w:val="22"/>
          <w:szCs w:val="22"/>
        </w:rPr>
      </w:pPr>
      <w:hyperlink w:anchor="_Toc81221841" w:history="1">
        <w:r w:rsidR="00324847" w:rsidRPr="00910F2D">
          <w:rPr>
            <w:rStyle w:val="Hyperlink"/>
            <w:b w:val="0"/>
          </w:rPr>
          <w:t>Lodgments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_Toc81221841 \h </w:instrText>
        </w:r>
        <w:r w:rsidR="00324847" w:rsidRPr="00910F2D">
          <w:rPr>
            <w:b w:val="0"/>
            <w:webHidden/>
          </w:rPr>
        </w:r>
        <w:r w:rsidR="00324847" w:rsidRPr="00910F2D">
          <w:rPr>
            <w:b w:val="0"/>
            <w:webHidden/>
          </w:rPr>
          <w:fldChar w:fldCharType="separate"/>
        </w:r>
        <w:r w:rsidR="00055A47">
          <w:rPr>
            <w:b w:val="0"/>
            <w:webHidden/>
          </w:rPr>
          <w:t>2</w:t>
        </w:r>
        <w:r w:rsidR="00324847" w:rsidRPr="00910F2D">
          <w:rPr>
            <w:b w:val="0"/>
            <w:webHidden/>
          </w:rPr>
          <w:fldChar w:fldCharType="end"/>
        </w:r>
      </w:hyperlink>
    </w:p>
    <w:p w14:paraId="5D40A5F0" w14:textId="615991A4" w:rsidR="00324847" w:rsidRPr="00910F2D" w:rsidRDefault="002F166F">
      <w:pPr>
        <w:pStyle w:val="TOC2"/>
        <w:rPr>
          <w:rFonts w:eastAsiaTheme="minorEastAsia" w:cstheme="minorBidi"/>
          <w:b w:val="0"/>
          <w:color w:val="auto"/>
          <w:sz w:val="22"/>
          <w:szCs w:val="22"/>
        </w:rPr>
      </w:pPr>
      <w:hyperlink w:anchor="_Toc81221842" w:history="1">
        <w:r w:rsidR="00324847" w:rsidRPr="00910F2D">
          <w:rPr>
            <w:rStyle w:val="Hyperlink"/>
            <w:b w:val="0"/>
          </w:rPr>
          <w:t>Number of dealings lodged</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_Toc81221842 \h </w:instrText>
        </w:r>
        <w:r w:rsidR="00324847" w:rsidRPr="00910F2D">
          <w:rPr>
            <w:b w:val="0"/>
            <w:webHidden/>
          </w:rPr>
        </w:r>
        <w:r w:rsidR="00324847" w:rsidRPr="00910F2D">
          <w:rPr>
            <w:b w:val="0"/>
            <w:webHidden/>
          </w:rPr>
          <w:fldChar w:fldCharType="separate"/>
        </w:r>
        <w:r w:rsidR="00055A47">
          <w:rPr>
            <w:b w:val="0"/>
            <w:webHidden/>
          </w:rPr>
          <w:t>2</w:t>
        </w:r>
        <w:r w:rsidR="00324847" w:rsidRPr="00910F2D">
          <w:rPr>
            <w:b w:val="0"/>
            <w:webHidden/>
          </w:rPr>
          <w:fldChar w:fldCharType="end"/>
        </w:r>
      </w:hyperlink>
    </w:p>
    <w:p w14:paraId="142AC208" w14:textId="68626DE1" w:rsidR="00324847" w:rsidRPr="00910F2D" w:rsidRDefault="002F166F">
      <w:pPr>
        <w:pStyle w:val="TOC2"/>
        <w:rPr>
          <w:rFonts w:eastAsiaTheme="minorEastAsia" w:cstheme="minorBidi"/>
          <w:b w:val="0"/>
          <w:color w:val="auto"/>
          <w:sz w:val="22"/>
          <w:szCs w:val="22"/>
        </w:rPr>
      </w:pPr>
      <w:hyperlink w:anchor="_Toc81221843" w:history="1">
        <w:r w:rsidR="00324847" w:rsidRPr="00910F2D">
          <w:rPr>
            <w:rStyle w:val="Hyperlink"/>
            <w:b w:val="0"/>
          </w:rPr>
          <w:t>Yearly lodgments (1945</w:t>
        </w:r>
        <w:r w:rsidR="00142402">
          <w:rPr>
            <w:rStyle w:val="Hyperlink"/>
            <w:b w:val="0"/>
          </w:rPr>
          <w:t>-</w:t>
        </w:r>
        <w:r w:rsidR="00324847" w:rsidRPr="00910F2D">
          <w:rPr>
            <w:rStyle w:val="Hyperlink"/>
            <w:b w:val="0"/>
          </w:rPr>
          <w:t>2021)</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_Toc81221843 \h </w:instrText>
        </w:r>
        <w:r w:rsidR="00324847" w:rsidRPr="00910F2D">
          <w:rPr>
            <w:b w:val="0"/>
            <w:webHidden/>
          </w:rPr>
        </w:r>
        <w:r w:rsidR="00324847" w:rsidRPr="00910F2D">
          <w:rPr>
            <w:b w:val="0"/>
            <w:webHidden/>
          </w:rPr>
          <w:fldChar w:fldCharType="separate"/>
        </w:r>
        <w:r w:rsidR="00055A47">
          <w:rPr>
            <w:b w:val="0"/>
            <w:webHidden/>
          </w:rPr>
          <w:t>3</w:t>
        </w:r>
        <w:r w:rsidR="00324847" w:rsidRPr="00910F2D">
          <w:rPr>
            <w:b w:val="0"/>
            <w:webHidden/>
          </w:rPr>
          <w:fldChar w:fldCharType="end"/>
        </w:r>
      </w:hyperlink>
    </w:p>
    <w:p w14:paraId="47625837" w14:textId="798DF695" w:rsidR="00324847" w:rsidRPr="00910F2D" w:rsidRDefault="002F166F">
      <w:pPr>
        <w:pStyle w:val="TOC2"/>
        <w:rPr>
          <w:rFonts w:eastAsiaTheme="minorEastAsia" w:cstheme="minorBidi"/>
          <w:b w:val="0"/>
          <w:color w:val="auto"/>
          <w:sz w:val="22"/>
          <w:szCs w:val="22"/>
        </w:rPr>
      </w:pPr>
      <w:hyperlink w:anchor="_Toc81221844" w:history="1">
        <w:r w:rsidR="00324847" w:rsidRPr="00910F2D">
          <w:rPr>
            <w:rStyle w:val="Hyperlink"/>
            <w:b w:val="0"/>
          </w:rPr>
          <w:t>Monthly lodgments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_Toc81221844 \h </w:instrText>
        </w:r>
        <w:r w:rsidR="00324847" w:rsidRPr="00910F2D">
          <w:rPr>
            <w:b w:val="0"/>
            <w:webHidden/>
          </w:rPr>
        </w:r>
        <w:r w:rsidR="00324847" w:rsidRPr="00910F2D">
          <w:rPr>
            <w:b w:val="0"/>
            <w:webHidden/>
          </w:rPr>
          <w:fldChar w:fldCharType="separate"/>
        </w:r>
        <w:r w:rsidR="00055A47">
          <w:rPr>
            <w:b w:val="0"/>
            <w:webHidden/>
          </w:rPr>
          <w:t>3</w:t>
        </w:r>
        <w:r w:rsidR="00324847" w:rsidRPr="00910F2D">
          <w:rPr>
            <w:b w:val="0"/>
            <w:webHidden/>
          </w:rPr>
          <w:fldChar w:fldCharType="end"/>
        </w:r>
      </w:hyperlink>
    </w:p>
    <w:p w14:paraId="22DF0F5F" w14:textId="7C984E59" w:rsidR="00324847" w:rsidRPr="00910F2D" w:rsidRDefault="002F166F">
      <w:pPr>
        <w:pStyle w:val="TOC2"/>
        <w:rPr>
          <w:rFonts w:eastAsiaTheme="minorEastAsia" w:cstheme="minorBidi"/>
          <w:b w:val="0"/>
          <w:color w:val="auto"/>
          <w:sz w:val="22"/>
          <w:szCs w:val="22"/>
        </w:rPr>
      </w:pPr>
      <w:hyperlink w:anchor="_Toc81221845" w:history="1">
        <w:r w:rsidR="00324847" w:rsidRPr="00910F2D">
          <w:rPr>
            <w:rStyle w:val="Hyperlink"/>
            <w:b w:val="0"/>
          </w:rPr>
          <w:t>Average daily lodgments (with trend line)</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_Toc81221845 \h </w:instrText>
        </w:r>
        <w:r w:rsidR="00324847" w:rsidRPr="00910F2D">
          <w:rPr>
            <w:b w:val="0"/>
            <w:webHidden/>
          </w:rPr>
        </w:r>
        <w:r w:rsidR="00324847" w:rsidRPr="00910F2D">
          <w:rPr>
            <w:b w:val="0"/>
            <w:webHidden/>
          </w:rPr>
          <w:fldChar w:fldCharType="separate"/>
        </w:r>
        <w:r w:rsidR="00055A47">
          <w:rPr>
            <w:b w:val="0"/>
            <w:webHidden/>
          </w:rPr>
          <w:t>4</w:t>
        </w:r>
        <w:r w:rsidR="00324847" w:rsidRPr="00910F2D">
          <w:rPr>
            <w:b w:val="0"/>
            <w:webHidden/>
          </w:rPr>
          <w:fldChar w:fldCharType="end"/>
        </w:r>
      </w:hyperlink>
    </w:p>
    <w:p w14:paraId="625D7DBC" w14:textId="54E0E73C" w:rsidR="00324847" w:rsidRPr="00910F2D" w:rsidRDefault="002F166F">
      <w:pPr>
        <w:pStyle w:val="TOC2"/>
        <w:rPr>
          <w:rFonts w:eastAsiaTheme="minorEastAsia" w:cstheme="minorBidi"/>
          <w:b w:val="0"/>
          <w:color w:val="auto"/>
          <w:sz w:val="22"/>
          <w:szCs w:val="22"/>
        </w:rPr>
      </w:pPr>
      <w:hyperlink w:anchor="_Toc81221846" w:history="1">
        <w:r w:rsidR="00324847" w:rsidRPr="00910F2D">
          <w:rPr>
            <w:rStyle w:val="Hyperlink"/>
            <w:b w:val="0"/>
          </w:rPr>
          <w:t>Financial year lodgments from 2012-2013 to 2020-2021 (by month)</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_Toc81221846 \h </w:instrText>
        </w:r>
        <w:r w:rsidR="00324847" w:rsidRPr="00910F2D">
          <w:rPr>
            <w:b w:val="0"/>
            <w:webHidden/>
          </w:rPr>
        </w:r>
        <w:r w:rsidR="00324847" w:rsidRPr="00910F2D">
          <w:rPr>
            <w:b w:val="0"/>
            <w:webHidden/>
          </w:rPr>
          <w:fldChar w:fldCharType="separate"/>
        </w:r>
        <w:r w:rsidR="00055A47">
          <w:rPr>
            <w:b w:val="0"/>
            <w:webHidden/>
          </w:rPr>
          <w:t>4</w:t>
        </w:r>
        <w:r w:rsidR="00324847" w:rsidRPr="00910F2D">
          <w:rPr>
            <w:b w:val="0"/>
            <w:webHidden/>
          </w:rPr>
          <w:fldChar w:fldCharType="end"/>
        </w:r>
      </w:hyperlink>
    </w:p>
    <w:p w14:paraId="37AD876A" w14:textId="3A971C70" w:rsidR="00324847" w:rsidRPr="00910F2D" w:rsidRDefault="002F166F" w:rsidP="00910F2D">
      <w:pPr>
        <w:pStyle w:val="TOC1"/>
        <w:spacing w:before="120"/>
        <w:rPr>
          <w:rFonts w:eastAsiaTheme="minorEastAsia" w:cstheme="minorBidi"/>
          <w:b w:val="0"/>
          <w:color w:val="auto"/>
          <w:sz w:val="22"/>
          <w:szCs w:val="22"/>
        </w:rPr>
      </w:pPr>
      <w:hyperlink w:anchor="_Toc81221847" w:history="1">
        <w:r w:rsidR="00324847" w:rsidRPr="00910F2D">
          <w:rPr>
            <w:rStyle w:val="Hyperlink"/>
            <w:b w:val="0"/>
          </w:rPr>
          <w:t>Search</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_Toc81221847 \h </w:instrText>
        </w:r>
        <w:r w:rsidR="00324847" w:rsidRPr="00910F2D">
          <w:rPr>
            <w:b w:val="0"/>
            <w:webHidden/>
          </w:rPr>
        </w:r>
        <w:r w:rsidR="00324847" w:rsidRPr="00910F2D">
          <w:rPr>
            <w:b w:val="0"/>
            <w:webHidden/>
          </w:rPr>
          <w:fldChar w:fldCharType="separate"/>
        </w:r>
        <w:r w:rsidR="00055A47">
          <w:rPr>
            <w:b w:val="0"/>
            <w:webHidden/>
          </w:rPr>
          <w:t>5</w:t>
        </w:r>
        <w:r w:rsidR="00324847" w:rsidRPr="00910F2D">
          <w:rPr>
            <w:b w:val="0"/>
            <w:webHidden/>
          </w:rPr>
          <w:fldChar w:fldCharType="end"/>
        </w:r>
      </w:hyperlink>
    </w:p>
    <w:p w14:paraId="1730B97D" w14:textId="4B8D4D64" w:rsidR="00324847" w:rsidRPr="00910F2D" w:rsidRDefault="002F166F">
      <w:pPr>
        <w:pStyle w:val="TOC2"/>
        <w:rPr>
          <w:rFonts w:eastAsiaTheme="minorEastAsia" w:cstheme="minorBidi"/>
          <w:b w:val="0"/>
          <w:color w:val="auto"/>
          <w:sz w:val="22"/>
          <w:szCs w:val="22"/>
        </w:rPr>
      </w:pPr>
      <w:hyperlink w:anchor="_Toc81221848" w:history="1">
        <w:r w:rsidR="00324847" w:rsidRPr="00910F2D">
          <w:rPr>
            <w:rStyle w:val="Hyperlink"/>
            <w:b w:val="0"/>
          </w:rPr>
          <w:t>Title searches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_Toc81221848 \h </w:instrText>
        </w:r>
        <w:r w:rsidR="00324847" w:rsidRPr="00910F2D">
          <w:rPr>
            <w:b w:val="0"/>
            <w:webHidden/>
          </w:rPr>
        </w:r>
        <w:r w:rsidR="00324847" w:rsidRPr="00910F2D">
          <w:rPr>
            <w:b w:val="0"/>
            <w:webHidden/>
          </w:rPr>
          <w:fldChar w:fldCharType="separate"/>
        </w:r>
        <w:r w:rsidR="00055A47">
          <w:rPr>
            <w:b w:val="0"/>
            <w:webHidden/>
          </w:rPr>
          <w:t>5</w:t>
        </w:r>
        <w:r w:rsidR="00324847" w:rsidRPr="00910F2D">
          <w:rPr>
            <w:b w:val="0"/>
            <w:webHidden/>
          </w:rPr>
          <w:fldChar w:fldCharType="end"/>
        </w:r>
      </w:hyperlink>
    </w:p>
    <w:p w14:paraId="4348AAEE" w14:textId="2F425953" w:rsidR="00324847" w:rsidRPr="00910F2D" w:rsidRDefault="002F166F">
      <w:pPr>
        <w:pStyle w:val="TOC2"/>
        <w:rPr>
          <w:rFonts w:eastAsiaTheme="minorEastAsia" w:cstheme="minorBidi"/>
          <w:b w:val="0"/>
          <w:color w:val="auto"/>
          <w:sz w:val="22"/>
          <w:szCs w:val="22"/>
        </w:rPr>
      </w:pPr>
      <w:hyperlink w:anchor="_Toc81221849" w:history="1">
        <w:r w:rsidR="00324847" w:rsidRPr="00910F2D">
          <w:rPr>
            <w:rStyle w:val="Hyperlink"/>
            <w:b w:val="0"/>
          </w:rPr>
          <w:t>Financial year title searches (by month)</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_Toc81221849 \h </w:instrText>
        </w:r>
        <w:r w:rsidR="00324847" w:rsidRPr="00910F2D">
          <w:rPr>
            <w:b w:val="0"/>
            <w:webHidden/>
          </w:rPr>
        </w:r>
        <w:r w:rsidR="00324847" w:rsidRPr="00910F2D">
          <w:rPr>
            <w:b w:val="0"/>
            <w:webHidden/>
          </w:rPr>
          <w:fldChar w:fldCharType="separate"/>
        </w:r>
        <w:r w:rsidR="00055A47">
          <w:rPr>
            <w:b w:val="0"/>
            <w:webHidden/>
          </w:rPr>
          <w:t>6</w:t>
        </w:r>
        <w:r w:rsidR="00324847" w:rsidRPr="00910F2D">
          <w:rPr>
            <w:b w:val="0"/>
            <w:webHidden/>
          </w:rPr>
          <w:fldChar w:fldCharType="end"/>
        </w:r>
      </w:hyperlink>
    </w:p>
    <w:p w14:paraId="55D240FB" w14:textId="31980CDC" w:rsidR="00324847" w:rsidRPr="00910F2D" w:rsidRDefault="002F166F">
      <w:pPr>
        <w:pStyle w:val="TOC2"/>
        <w:rPr>
          <w:rFonts w:eastAsiaTheme="minorEastAsia" w:cstheme="minorBidi"/>
          <w:b w:val="0"/>
          <w:color w:val="auto"/>
          <w:sz w:val="22"/>
          <w:szCs w:val="22"/>
        </w:rPr>
      </w:pPr>
      <w:hyperlink w:anchor="_Toc81221850" w:history="1">
        <w:r w:rsidR="00324847" w:rsidRPr="00910F2D">
          <w:rPr>
            <w:rStyle w:val="Hyperlink"/>
            <w:b w:val="0"/>
          </w:rPr>
          <w:t>Planning certificates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_Toc81221850 \h </w:instrText>
        </w:r>
        <w:r w:rsidR="00324847" w:rsidRPr="00910F2D">
          <w:rPr>
            <w:b w:val="0"/>
            <w:webHidden/>
          </w:rPr>
        </w:r>
        <w:r w:rsidR="00324847" w:rsidRPr="00910F2D">
          <w:rPr>
            <w:b w:val="0"/>
            <w:webHidden/>
          </w:rPr>
          <w:fldChar w:fldCharType="separate"/>
        </w:r>
        <w:r w:rsidR="00055A47">
          <w:rPr>
            <w:b w:val="0"/>
            <w:webHidden/>
          </w:rPr>
          <w:t>6</w:t>
        </w:r>
        <w:r w:rsidR="00324847" w:rsidRPr="00910F2D">
          <w:rPr>
            <w:b w:val="0"/>
            <w:webHidden/>
          </w:rPr>
          <w:fldChar w:fldCharType="end"/>
        </w:r>
      </w:hyperlink>
    </w:p>
    <w:p w14:paraId="7E13B2D3" w14:textId="6D79DEDA" w:rsidR="00324847" w:rsidRPr="00910F2D" w:rsidRDefault="002F166F">
      <w:pPr>
        <w:pStyle w:val="TOC2"/>
        <w:rPr>
          <w:rFonts w:eastAsiaTheme="minorEastAsia" w:cstheme="minorBidi"/>
          <w:b w:val="0"/>
          <w:color w:val="auto"/>
          <w:sz w:val="22"/>
          <w:szCs w:val="22"/>
        </w:rPr>
      </w:pPr>
      <w:hyperlink w:anchor="_Toc81221851" w:history="1">
        <w:r w:rsidR="00324847" w:rsidRPr="00910F2D">
          <w:rPr>
            <w:rStyle w:val="Hyperlink"/>
            <w:b w:val="0"/>
          </w:rPr>
          <w:t>Instrument searches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_Toc81221851 \h </w:instrText>
        </w:r>
        <w:r w:rsidR="00324847" w:rsidRPr="00910F2D">
          <w:rPr>
            <w:b w:val="0"/>
            <w:webHidden/>
          </w:rPr>
        </w:r>
        <w:r w:rsidR="00324847" w:rsidRPr="00910F2D">
          <w:rPr>
            <w:b w:val="0"/>
            <w:webHidden/>
          </w:rPr>
          <w:fldChar w:fldCharType="separate"/>
        </w:r>
        <w:r w:rsidR="00055A47">
          <w:rPr>
            <w:b w:val="0"/>
            <w:webHidden/>
          </w:rPr>
          <w:t>7</w:t>
        </w:r>
        <w:r w:rsidR="00324847" w:rsidRPr="00910F2D">
          <w:rPr>
            <w:b w:val="0"/>
            <w:webHidden/>
          </w:rPr>
          <w:fldChar w:fldCharType="end"/>
        </w:r>
      </w:hyperlink>
    </w:p>
    <w:p w14:paraId="54C03A18" w14:textId="525CBFC8" w:rsidR="00324847" w:rsidRPr="00910F2D" w:rsidRDefault="002F166F">
      <w:pPr>
        <w:pStyle w:val="TOC2"/>
        <w:rPr>
          <w:rFonts w:eastAsiaTheme="minorEastAsia" w:cstheme="minorBidi"/>
          <w:b w:val="0"/>
          <w:color w:val="auto"/>
          <w:sz w:val="22"/>
          <w:szCs w:val="22"/>
        </w:rPr>
      </w:pPr>
      <w:hyperlink w:anchor="_Toc81221852" w:history="1">
        <w:r w:rsidR="00324847" w:rsidRPr="00910F2D">
          <w:rPr>
            <w:rStyle w:val="Hyperlink"/>
            <w:b w:val="0"/>
          </w:rPr>
          <w:t>Property certificates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_Toc81221852 \h </w:instrText>
        </w:r>
        <w:r w:rsidR="00324847" w:rsidRPr="00910F2D">
          <w:rPr>
            <w:b w:val="0"/>
            <w:webHidden/>
          </w:rPr>
        </w:r>
        <w:r w:rsidR="00324847" w:rsidRPr="00910F2D">
          <w:rPr>
            <w:b w:val="0"/>
            <w:webHidden/>
          </w:rPr>
          <w:fldChar w:fldCharType="separate"/>
        </w:r>
        <w:r w:rsidR="00055A47">
          <w:rPr>
            <w:b w:val="0"/>
            <w:webHidden/>
          </w:rPr>
          <w:t>7</w:t>
        </w:r>
        <w:r w:rsidR="00324847" w:rsidRPr="00910F2D">
          <w:rPr>
            <w:b w:val="0"/>
            <w:webHidden/>
          </w:rPr>
          <w:fldChar w:fldCharType="end"/>
        </w:r>
      </w:hyperlink>
    </w:p>
    <w:p w14:paraId="6D8184DB" w14:textId="7CA038EC" w:rsidR="00324847" w:rsidRPr="00910F2D" w:rsidRDefault="002F166F">
      <w:pPr>
        <w:pStyle w:val="TOC2"/>
        <w:rPr>
          <w:rFonts w:eastAsiaTheme="minorEastAsia" w:cstheme="minorBidi"/>
          <w:b w:val="0"/>
          <w:color w:val="auto"/>
          <w:sz w:val="22"/>
          <w:szCs w:val="22"/>
        </w:rPr>
      </w:pPr>
      <w:hyperlink w:anchor="_Toc81221853" w:history="1">
        <w:r w:rsidR="00324847" w:rsidRPr="00910F2D">
          <w:rPr>
            <w:rStyle w:val="Hyperlink"/>
            <w:b w:val="0"/>
          </w:rPr>
          <w:t>Land Index searches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_Toc81221853 \h </w:instrText>
        </w:r>
        <w:r w:rsidR="00324847" w:rsidRPr="00910F2D">
          <w:rPr>
            <w:b w:val="0"/>
            <w:webHidden/>
          </w:rPr>
        </w:r>
        <w:r w:rsidR="00324847" w:rsidRPr="00910F2D">
          <w:rPr>
            <w:b w:val="0"/>
            <w:webHidden/>
          </w:rPr>
          <w:fldChar w:fldCharType="separate"/>
        </w:r>
        <w:r w:rsidR="00055A47">
          <w:rPr>
            <w:b w:val="0"/>
            <w:webHidden/>
          </w:rPr>
          <w:t>8</w:t>
        </w:r>
        <w:r w:rsidR="00324847" w:rsidRPr="00910F2D">
          <w:rPr>
            <w:b w:val="0"/>
            <w:webHidden/>
          </w:rPr>
          <w:fldChar w:fldCharType="end"/>
        </w:r>
      </w:hyperlink>
    </w:p>
    <w:p w14:paraId="1CD2B31B" w14:textId="13CE9449" w:rsidR="00324847" w:rsidRPr="00910F2D" w:rsidRDefault="002F166F">
      <w:pPr>
        <w:pStyle w:val="TOC2"/>
        <w:rPr>
          <w:rFonts w:eastAsiaTheme="minorEastAsia" w:cstheme="minorBidi"/>
          <w:b w:val="0"/>
          <w:color w:val="auto"/>
          <w:sz w:val="22"/>
          <w:szCs w:val="22"/>
        </w:rPr>
      </w:pPr>
      <w:hyperlink w:anchor="_Toc81221854" w:history="1">
        <w:r w:rsidR="00324847" w:rsidRPr="00910F2D">
          <w:rPr>
            <w:rStyle w:val="Hyperlink"/>
            <w:b w:val="0"/>
          </w:rPr>
          <w:t>Lodgment and Support Services 1 (LSS1)</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_Toc81221854 \h </w:instrText>
        </w:r>
        <w:r w:rsidR="00324847" w:rsidRPr="00910F2D">
          <w:rPr>
            <w:b w:val="0"/>
            <w:webHidden/>
          </w:rPr>
        </w:r>
        <w:r w:rsidR="00324847" w:rsidRPr="00910F2D">
          <w:rPr>
            <w:b w:val="0"/>
            <w:webHidden/>
          </w:rPr>
          <w:fldChar w:fldCharType="separate"/>
        </w:r>
        <w:r w:rsidR="00055A47">
          <w:rPr>
            <w:b w:val="0"/>
            <w:webHidden/>
          </w:rPr>
          <w:t>9</w:t>
        </w:r>
        <w:r w:rsidR="00324847" w:rsidRPr="00910F2D">
          <w:rPr>
            <w:b w:val="0"/>
            <w:webHidden/>
          </w:rPr>
          <w:fldChar w:fldCharType="end"/>
        </w:r>
      </w:hyperlink>
    </w:p>
    <w:p w14:paraId="5A2DDBDD" w14:textId="7015A2F4" w:rsidR="00324847" w:rsidRPr="00910F2D" w:rsidRDefault="002F166F" w:rsidP="00910F2D">
      <w:pPr>
        <w:pStyle w:val="TOC1"/>
        <w:spacing w:before="120"/>
        <w:rPr>
          <w:rFonts w:eastAsiaTheme="minorEastAsia" w:cstheme="minorBidi"/>
          <w:b w:val="0"/>
          <w:color w:val="auto"/>
          <w:sz w:val="22"/>
          <w:szCs w:val="22"/>
        </w:rPr>
      </w:pPr>
      <w:hyperlink w:anchor="_Toc81221855" w:history="1">
        <w:r w:rsidR="00324847" w:rsidRPr="00910F2D">
          <w:rPr>
            <w:rStyle w:val="Hyperlink"/>
            <w:b w:val="0"/>
          </w:rPr>
          <w:t>Landata statistics with trend lines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_Toc81221855 \h </w:instrText>
        </w:r>
        <w:r w:rsidR="00324847" w:rsidRPr="00910F2D">
          <w:rPr>
            <w:b w:val="0"/>
            <w:webHidden/>
          </w:rPr>
        </w:r>
        <w:r w:rsidR="00324847" w:rsidRPr="00910F2D">
          <w:rPr>
            <w:b w:val="0"/>
            <w:webHidden/>
          </w:rPr>
          <w:fldChar w:fldCharType="separate"/>
        </w:r>
        <w:r w:rsidR="00055A47">
          <w:rPr>
            <w:b w:val="0"/>
            <w:webHidden/>
          </w:rPr>
          <w:t>9</w:t>
        </w:r>
        <w:r w:rsidR="00324847" w:rsidRPr="00910F2D">
          <w:rPr>
            <w:b w:val="0"/>
            <w:webHidden/>
          </w:rPr>
          <w:fldChar w:fldCharType="end"/>
        </w:r>
      </w:hyperlink>
    </w:p>
    <w:p w14:paraId="2C588AF2" w14:textId="2F1372FE" w:rsidR="00324847" w:rsidRPr="00910F2D" w:rsidRDefault="002F166F">
      <w:pPr>
        <w:pStyle w:val="TOC2"/>
        <w:rPr>
          <w:rFonts w:eastAsiaTheme="minorEastAsia" w:cstheme="minorBidi"/>
          <w:b w:val="0"/>
          <w:color w:val="auto"/>
          <w:sz w:val="22"/>
          <w:szCs w:val="22"/>
        </w:rPr>
      </w:pPr>
      <w:hyperlink w:anchor="_Toc81221856" w:history="1">
        <w:r w:rsidR="00324847" w:rsidRPr="00910F2D">
          <w:rPr>
            <w:rStyle w:val="Hyperlink"/>
            <w:b w:val="0"/>
          </w:rPr>
          <w:t>Water share transactions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_Toc81221856 \h </w:instrText>
        </w:r>
        <w:r w:rsidR="00324847" w:rsidRPr="00910F2D">
          <w:rPr>
            <w:b w:val="0"/>
            <w:webHidden/>
          </w:rPr>
        </w:r>
        <w:r w:rsidR="00324847" w:rsidRPr="00910F2D">
          <w:rPr>
            <w:b w:val="0"/>
            <w:webHidden/>
          </w:rPr>
          <w:fldChar w:fldCharType="separate"/>
        </w:r>
        <w:r w:rsidR="00055A47">
          <w:rPr>
            <w:b w:val="0"/>
            <w:webHidden/>
          </w:rPr>
          <w:t>11</w:t>
        </w:r>
        <w:r w:rsidR="00324847" w:rsidRPr="00910F2D">
          <w:rPr>
            <w:b w:val="0"/>
            <w:webHidden/>
          </w:rPr>
          <w:fldChar w:fldCharType="end"/>
        </w:r>
      </w:hyperlink>
    </w:p>
    <w:p w14:paraId="5BD741B3" w14:textId="69A99A7E" w:rsidR="00324847" w:rsidRPr="00910F2D" w:rsidRDefault="002F166F" w:rsidP="00910F2D">
      <w:pPr>
        <w:pStyle w:val="TOC1"/>
        <w:spacing w:before="120"/>
        <w:rPr>
          <w:rFonts w:eastAsiaTheme="minorEastAsia" w:cstheme="minorBidi"/>
          <w:b w:val="0"/>
          <w:color w:val="auto"/>
          <w:sz w:val="22"/>
          <w:szCs w:val="22"/>
        </w:rPr>
      </w:pPr>
      <w:hyperlink w:anchor="_Toc81221857" w:history="1">
        <w:r w:rsidR="00324847" w:rsidRPr="00910F2D">
          <w:rPr>
            <w:rStyle w:val="Hyperlink"/>
            <w:b w:val="0"/>
          </w:rPr>
          <w:t>Lodgment by specific dealing types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_Toc81221857 \h </w:instrText>
        </w:r>
        <w:r w:rsidR="00324847" w:rsidRPr="00910F2D">
          <w:rPr>
            <w:b w:val="0"/>
            <w:webHidden/>
          </w:rPr>
        </w:r>
        <w:r w:rsidR="00324847" w:rsidRPr="00910F2D">
          <w:rPr>
            <w:b w:val="0"/>
            <w:webHidden/>
          </w:rPr>
          <w:fldChar w:fldCharType="separate"/>
        </w:r>
        <w:r w:rsidR="00055A47">
          <w:rPr>
            <w:b w:val="0"/>
            <w:webHidden/>
          </w:rPr>
          <w:t>12</w:t>
        </w:r>
        <w:r w:rsidR="00324847" w:rsidRPr="00910F2D">
          <w:rPr>
            <w:b w:val="0"/>
            <w:webHidden/>
          </w:rPr>
          <w:fldChar w:fldCharType="end"/>
        </w:r>
      </w:hyperlink>
    </w:p>
    <w:p w14:paraId="6C005D6C" w14:textId="3F65C4E7" w:rsidR="00324847" w:rsidRPr="00910F2D" w:rsidRDefault="002F166F">
      <w:pPr>
        <w:pStyle w:val="TOC2"/>
        <w:rPr>
          <w:rFonts w:eastAsiaTheme="minorEastAsia" w:cstheme="minorBidi"/>
          <w:b w:val="0"/>
          <w:color w:val="auto"/>
          <w:sz w:val="22"/>
          <w:szCs w:val="22"/>
        </w:rPr>
      </w:pPr>
      <w:hyperlink w:anchor="_Toc81221858" w:history="1">
        <w:r w:rsidR="00324847" w:rsidRPr="00910F2D">
          <w:rPr>
            <w:rStyle w:val="Hyperlink"/>
            <w:b w:val="0"/>
          </w:rPr>
          <w:t>Discharges of mortgage</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_Toc81221858 \h </w:instrText>
        </w:r>
        <w:r w:rsidR="00324847" w:rsidRPr="00910F2D">
          <w:rPr>
            <w:b w:val="0"/>
            <w:webHidden/>
          </w:rPr>
        </w:r>
        <w:r w:rsidR="00324847" w:rsidRPr="00910F2D">
          <w:rPr>
            <w:b w:val="0"/>
            <w:webHidden/>
          </w:rPr>
          <w:fldChar w:fldCharType="separate"/>
        </w:r>
        <w:r w:rsidR="00055A47">
          <w:rPr>
            <w:b w:val="0"/>
            <w:webHidden/>
          </w:rPr>
          <w:t>12</w:t>
        </w:r>
        <w:r w:rsidR="00324847" w:rsidRPr="00910F2D">
          <w:rPr>
            <w:b w:val="0"/>
            <w:webHidden/>
          </w:rPr>
          <w:fldChar w:fldCharType="end"/>
        </w:r>
      </w:hyperlink>
    </w:p>
    <w:p w14:paraId="650CD990" w14:textId="2DB54BBE" w:rsidR="00324847" w:rsidRPr="00910F2D" w:rsidRDefault="002F166F">
      <w:pPr>
        <w:pStyle w:val="TOC2"/>
        <w:rPr>
          <w:rFonts w:eastAsiaTheme="minorEastAsia" w:cstheme="minorBidi"/>
          <w:b w:val="0"/>
          <w:color w:val="auto"/>
          <w:sz w:val="22"/>
          <w:szCs w:val="22"/>
        </w:rPr>
      </w:pPr>
      <w:hyperlink w:anchor="_Toc81221859" w:history="1">
        <w:r w:rsidR="00324847" w:rsidRPr="00910F2D">
          <w:rPr>
            <w:rStyle w:val="Hyperlink"/>
            <w:b w:val="0"/>
          </w:rPr>
          <w:t>Transfers of land</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_Toc81221859 \h </w:instrText>
        </w:r>
        <w:r w:rsidR="00324847" w:rsidRPr="00910F2D">
          <w:rPr>
            <w:b w:val="0"/>
            <w:webHidden/>
          </w:rPr>
        </w:r>
        <w:r w:rsidR="00324847" w:rsidRPr="00910F2D">
          <w:rPr>
            <w:b w:val="0"/>
            <w:webHidden/>
          </w:rPr>
          <w:fldChar w:fldCharType="separate"/>
        </w:r>
        <w:r w:rsidR="00055A47">
          <w:rPr>
            <w:b w:val="0"/>
            <w:webHidden/>
          </w:rPr>
          <w:t>12</w:t>
        </w:r>
        <w:r w:rsidR="00324847" w:rsidRPr="00910F2D">
          <w:rPr>
            <w:b w:val="0"/>
            <w:webHidden/>
          </w:rPr>
          <w:fldChar w:fldCharType="end"/>
        </w:r>
      </w:hyperlink>
    </w:p>
    <w:p w14:paraId="390367B8" w14:textId="4975DB17" w:rsidR="00324847" w:rsidRPr="00910F2D" w:rsidRDefault="002F166F">
      <w:pPr>
        <w:pStyle w:val="TOC2"/>
        <w:rPr>
          <w:rFonts w:eastAsiaTheme="minorEastAsia" w:cstheme="minorBidi"/>
          <w:b w:val="0"/>
          <w:color w:val="auto"/>
          <w:sz w:val="22"/>
          <w:szCs w:val="22"/>
        </w:rPr>
      </w:pPr>
      <w:hyperlink w:anchor="_Toc81221860" w:history="1">
        <w:r w:rsidR="00324847" w:rsidRPr="00910F2D">
          <w:rPr>
            <w:rStyle w:val="Hyperlink"/>
            <w:b w:val="0"/>
          </w:rPr>
          <w:t>Mortgages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_Toc81221860 \h </w:instrText>
        </w:r>
        <w:r w:rsidR="00324847" w:rsidRPr="00910F2D">
          <w:rPr>
            <w:b w:val="0"/>
            <w:webHidden/>
          </w:rPr>
        </w:r>
        <w:r w:rsidR="00324847" w:rsidRPr="00910F2D">
          <w:rPr>
            <w:b w:val="0"/>
            <w:webHidden/>
          </w:rPr>
          <w:fldChar w:fldCharType="separate"/>
        </w:r>
        <w:r w:rsidR="00055A47">
          <w:rPr>
            <w:b w:val="0"/>
            <w:webHidden/>
          </w:rPr>
          <w:t>13</w:t>
        </w:r>
        <w:r w:rsidR="00324847" w:rsidRPr="00910F2D">
          <w:rPr>
            <w:b w:val="0"/>
            <w:webHidden/>
          </w:rPr>
          <w:fldChar w:fldCharType="end"/>
        </w:r>
      </w:hyperlink>
    </w:p>
    <w:p w14:paraId="52AEC1BA" w14:textId="7099BDAB" w:rsidR="00324847" w:rsidRPr="00910F2D" w:rsidRDefault="002F166F">
      <w:pPr>
        <w:pStyle w:val="TOC2"/>
        <w:rPr>
          <w:rFonts w:eastAsiaTheme="minorEastAsia" w:cstheme="minorBidi"/>
          <w:b w:val="0"/>
          <w:color w:val="auto"/>
          <w:sz w:val="22"/>
          <w:szCs w:val="22"/>
        </w:rPr>
      </w:pPr>
      <w:hyperlink w:anchor="_Toc81221861" w:history="1">
        <w:r w:rsidR="00324847" w:rsidRPr="00910F2D">
          <w:rPr>
            <w:rStyle w:val="Hyperlink"/>
            <w:b w:val="0"/>
          </w:rPr>
          <w:t>Differences in lodging levels and percentages of discharges, transfers and mortgages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_Toc81221861 \h </w:instrText>
        </w:r>
        <w:r w:rsidR="00324847" w:rsidRPr="00910F2D">
          <w:rPr>
            <w:b w:val="0"/>
            <w:webHidden/>
          </w:rPr>
        </w:r>
        <w:r w:rsidR="00324847" w:rsidRPr="00910F2D">
          <w:rPr>
            <w:b w:val="0"/>
            <w:webHidden/>
          </w:rPr>
          <w:fldChar w:fldCharType="separate"/>
        </w:r>
        <w:r w:rsidR="00055A47">
          <w:rPr>
            <w:b w:val="0"/>
            <w:webHidden/>
          </w:rPr>
          <w:t>13</w:t>
        </w:r>
        <w:r w:rsidR="00324847" w:rsidRPr="00910F2D">
          <w:rPr>
            <w:b w:val="0"/>
            <w:webHidden/>
          </w:rPr>
          <w:fldChar w:fldCharType="end"/>
        </w:r>
      </w:hyperlink>
    </w:p>
    <w:p w14:paraId="154AEC24" w14:textId="203F658E" w:rsidR="00324847" w:rsidRPr="00910F2D" w:rsidRDefault="002F166F">
      <w:pPr>
        <w:pStyle w:val="TOC2"/>
        <w:rPr>
          <w:rFonts w:eastAsiaTheme="minorEastAsia" w:cstheme="minorBidi"/>
          <w:b w:val="0"/>
          <w:color w:val="auto"/>
          <w:sz w:val="22"/>
          <w:szCs w:val="22"/>
        </w:rPr>
      </w:pPr>
      <w:hyperlink w:anchor="_Toc81221862" w:history="1">
        <w:r w:rsidR="00324847" w:rsidRPr="00910F2D">
          <w:rPr>
            <w:rStyle w:val="Hyperlink"/>
            <w:b w:val="0"/>
          </w:rPr>
          <w:t>Number of plans of subdivision lodged</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_Toc81221862 \h </w:instrText>
        </w:r>
        <w:r w:rsidR="00324847" w:rsidRPr="00910F2D">
          <w:rPr>
            <w:b w:val="0"/>
            <w:webHidden/>
          </w:rPr>
        </w:r>
        <w:r w:rsidR="00324847" w:rsidRPr="00910F2D">
          <w:rPr>
            <w:b w:val="0"/>
            <w:webHidden/>
          </w:rPr>
          <w:fldChar w:fldCharType="separate"/>
        </w:r>
        <w:r w:rsidR="00055A47">
          <w:rPr>
            <w:b w:val="0"/>
            <w:webHidden/>
          </w:rPr>
          <w:t>16</w:t>
        </w:r>
        <w:r w:rsidR="00324847" w:rsidRPr="00910F2D">
          <w:rPr>
            <w:b w:val="0"/>
            <w:webHidden/>
          </w:rPr>
          <w:fldChar w:fldCharType="end"/>
        </w:r>
      </w:hyperlink>
    </w:p>
    <w:p w14:paraId="7651E64F" w14:textId="7CFAC83B" w:rsidR="00324847" w:rsidRPr="00910F2D" w:rsidRDefault="002F166F">
      <w:pPr>
        <w:pStyle w:val="TOC2"/>
        <w:rPr>
          <w:rFonts w:eastAsiaTheme="minorEastAsia" w:cstheme="minorBidi"/>
          <w:b w:val="0"/>
          <w:color w:val="auto"/>
          <w:sz w:val="22"/>
          <w:szCs w:val="22"/>
        </w:rPr>
      </w:pPr>
      <w:hyperlink w:anchor="_Toc81221863" w:history="1">
        <w:r w:rsidR="00324847" w:rsidRPr="00910F2D">
          <w:rPr>
            <w:rStyle w:val="Hyperlink"/>
            <w:b w:val="0"/>
          </w:rPr>
          <w:t>Number of new parcels created from plans of subdivision</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_Toc81221863 \h </w:instrText>
        </w:r>
        <w:r w:rsidR="00324847" w:rsidRPr="00910F2D">
          <w:rPr>
            <w:b w:val="0"/>
            <w:webHidden/>
          </w:rPr>
        </w:r>
        <w:r w:rsidR="00324847" w:rsidRPr="00910F2D">
          <w:rPr>
            <w:b w:val="0"/>
            <w:webHidden/>
          </w:rPr>
          <w:fldChar w:fldCharType="separate"/>
        </w:r>
        <w:r w:rsidR="00055A47">
          <w:rPr>
            <w:b w:val="0"/>
            <w:webHidden/>
          </w:rPr>
          <w:t>17</w:t>
        </w:r>
        <w:r w:rsidR="00324847" w:rsidRPr="00910F2D">
          <w:rPr>
            <w:b w:val="0"/>
            <w:webHidden/>
          </w:rPr>
          <w:fldChar w:fldCharType="end"/>
        </w:r>
      </w:hyperlink>
    </w:p>
    <w:p w14:paraId="3EFD5E9C" w14:textId="2C7F598E" w:rsidR="00324847" w:rsidRPr="00910F2D" w:rsidRDefault="002F166F">
      <w:pPr>
        <w:pStyle w:val="TOC2"/>
        <w:rPr>
          <w:rFonts w:eastAsiaTheme="minorEastAsia" w:cstheme="minorBidi"/>
          <w:b w:val="0"/>
          <w:color w:val="auto"/>
          <w:sz w:val="22"/>
          <w:szCs w:val="22"/>
        </w:rPr>
      </w:pPr>
      <w:hyperlink w:anchor="_Toc81221864" w:history="1">
        <w:r w:rsidR="00324847" w:rsidRPr="00910F2D">
          <w:rPr>
            <w:rStyle w:val="Hyperlink"/>
            <w:b w:val="0"/>
          </w:rPr>
          <w:t>General law conversion</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_Toc81221864 \h </w:instrText>
        </w:r>
        <w:r w:rsidR="00324847" w:rsidRPr="00910F2D">
          <w:rPr>
            <w:b w:val="0"/>
            <w:webHidden/>
          </w:rPr>
        </w:r>
        <w:r w:rsidR="00324847" w:rsidRPr="00910F2D">
          <w:rPr>
            <w:b w:val="0"/>
            <w:webHidden/>
          </w:rPr>
          <w:fldChar w:fldCharType="separate"/>
        </w:r>
        <w:r w:rsidR="00055A47">
          <w:rPr>
            <w:b w:val="0"/>
            <w:webHidden/>
          </w:rPr>
          <w:t>17</w:t>
        </w:r>
        <w:r w:rsidR="00324847" w:rsidRPr="00910F2D">
          <w:rPr>
            <w:b w:val="0"/>
            <w:webHidden/>
          </w:rPr>
          <w:fldChar w:fldCharType="end"/>
        </w:r>
      </w:hyperlink>
    </w:p>
    <w:p w14:paraId="19234E88" w14:textId="6112BCAD" w:rsidR="00324847" w:rsidRPr="00910F2D" w:rsidRDefault="002F166F">
      <w:pPr>
        <w:pStyle w:val="TOC2"/>
        <w:rPr>
          <w:rFonts w:eastAsiaTheme="minorEastAsia" w:cstheme="minorBidi"/>
          <w:b w:val="0"/>
          <w:color w:val="auto"/>
          <w:sz w:val="22"/>
          <w:szCs w:val="22"/>
        </w:rPr>
      </w:pPr>
      <w:hyperlink w:anchor="_Toc81221865" w:history="1">
        <w:r w:rsidR="00324847" w:rsidRPr="00910F2D">
          <w:rPr>
            <w:rStyle w:val="Hyperlink"/>
            <w:b w:val="0"/>
          </w:rPr>
          <w:t>Top 40 dealings types, by number lodged</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_Toc81221865 \h </w:instrText>
        </w:r>
        <w:r w:rsidR="00324847" w:rsidRPr="00910F2D">
          <w:rPr>
            <w:b w:val="0"/>
            <w:webHidden/>
          </w:rPr>
        </w:r>
        <w:r w:rsidR="00324847" w:rsidRPr="00910F2D">
          <w:rPr>
            <w:b w:val="0"/>
            <w:webHidden/>
          </w:rPr>
          <w:fldChar w:fldCharType="separate"/>
        </w:r>
        <w:r w:rsidR="00055A47">
          <w:rPr>
            <w:b w:val="0"/>
            <w:webHidden/>
          </w:rPr>
          <w:t>18</w:t>
        </w:r>
        <w:r w:rsidR="00324847" w:rsidRPr="00910F2D">
          <w:rPr>
            <w:b w:val="0"/>
            <w:webHidden/>
          </w:rPr>
          <w:fldChar w:fldCharType="end"/>
        </w:r>
      </w:hyperlink>
    </w:p>
    <w:p w14:paraId="7A88724C" w14:textId="0C9DFF08" w:rsidR="00324847" w:rsidRPr="00910F2D" w:rsidRDefault="002F166F" w:rsidP="00910F2D">
      <w:pPr>
        <w:pStyle w:val="TOC1"/>
        <w:spacing w:before="120"/>
        <w:rPr>
          <w:rFonts w:eastAsiaTheme="minorEastAsia" w:cstheme="minorBidi"/>
          <w:b w:val="0"/>
          <w:color w:val="auto"/>
          <w:sz w:val="22"/>
          <w:szCs w:val="22"/>
        </w:rPr>
      </w:pPr>
      <w:hyperlink w:anchor="_Toc81221866" w:history="1">
        <w:r w:rsidR="00324847" w:rsidRPr="00910F2D">
          <w:rPr>
            <w:rStyle w:val="Hyperlink"/>
            <w:b w:val="0"/>
          </w:rPr>
          <w:t>Other measures of Land Registry Services activity</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_Toc81221866 \h </w:instrText>
        </w:r>
        <w:r w:rsidR="00324847" w:rsidRPr="00910F2D">
          <w:rPr>
            <w:b w:val="0"/>
            <w:webHidden/>
          </w:rPr>
        </w:r>
        <w:r w:rsidR="00324847" w:rsidRPr="00910F2D">
          <w:rPr>
            <w:b w:val="0"/>
            <w:webHidden/>
          </w:rPr>
          <w:fldChar w:fldCharType="separate"/>
        </w:r>
        <w:r w:rsidR="00055A47">
          <w:rPr>
            <w:b w:val="0"/>
            <w:webHidden/>
          </w:rPr>
          <w:t>20</w:t>
        </w:r>
        <w:r w:rsidR="00324847" w:rsidRPr="00910F2D">
          <w:rPr>
            <w:b w:val="0"/>
            <w:webHidden/>
          </w:rPr>
          <w:fldChar w:fldCharType="end"/>
        </w:r>
      </w:hyperlink>
    </w:p>
    <w:p w14:paraId="5F95C4F8" w14:textId="4F0955D9" w:rsidR="00324847" w:rsidRPr="00910F2D" w:rsidRDefault="002F166F">
      <w:pPr>
        <w:pStyle w:val="TOC2"/>
        <w:rPr>
          <w:rFonts w:eastAsiaTheme="minorEastAsia" w:cstheme="minorBidi"/>
          <w:b w:val="0"/>
          <w:color w:val="auto"/>
          <w:sz w:val="22"/>
          <w:szCs w:val="22"/>
        </w:rPr>
      </w:pPr>
      <w:hyperlink w:anchor="_Toc81221867" w:history="1">
        <w:r w:rsidR="00324847" w:rsidRPr="00910F2D">
          <w:rPr>
            <w:rStyle w:val="Hyperlink"/>
            <w:b w:val="0"/>
          </w:rPr>
          <w:t>Registrations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_Toc81221867 \h </w:instrText>
        </w:r>
        <w:r w:rsidR="00324847" w:rsidRPr="00910F2D">
          <w:rPr>
            <w:b w:val="0"/>
            <w:webHidden/>
          </w:rPr>
        </w:r>
        <w:r w:rsidR="00324847" w:rsidRPr="00910F2D">
          <w:rPr>
            <w:b w:val="0"/>
            <w:webHidden/>
          </w:rPr>
          <w:fldChar w:fldCharType="separate"/>
        </w:r>
        <w:r w:rsidR="00055A47">
          <w:rPr>
            <w:b w:val="0"/>
            <w:webHidden/>
          </w:rPr>
          <w:t>20</w:t>
        </w:r>
        <w:r w:rsidR="00324847" w:rsidRPr="00910F2D">
          <w:rPr>
            <w:b w:val="0"/>
            <w:webHidden/>
          </w:rPr>
          <w:fldChar w:fldCharType="end"/>
        </w:r>
      </w:hyperlink>
    </w:p>
    <w:p w14:paraId="0FB24593" w14:textId="15A74445" w:rsidR="00324847" w:rsidRPr="00910F2D" w:rsidRDefault="002F166F" w:rsidP="002D62D0">
      <w:pPr>
        <w:pStyle w:val="TOC3"/>
        <w:ind w:left="0"/>
        <w:rPr>
          <w:b w:val="0"/>
          <w:color w:val="auto"/>
          <w:sz w:val="22"/>
          <w:szCs w:val="22"/>
        </w:rPr>
      </w:pPr>
      <w:hyperlink w:anchor="_Toc81221868" w:history="1">
        <w:r w:rsidR="00324847" w:rsidRPr="00910F2D">
          <w:rPr>
            <w:rStyle w:val="Hyperlink"/>
            <w:b w:val="0"/>
          </w:rPr>
          <w:t>Number of dealings registered</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_Toc81221868 \h </w:instrText>
        </w:r>
        <w:r w:rsidR="00324847" w:rsidRPr="00910F2D">
          <w:rPr>
            <w:b w:val="0"/>
            <w:webHidden/>
          </w:rPr>
        </w:r>
        <w:r w:rsidR="00324847" w:rsidRPr="00910F2D">
          <w:rPr>
            <w:b w:val="0"/>
            <w:webHidden/>
          </w:rPr>
          <w:fldChar w:fldCharType="separate"/>
        </w:r>
        <w:r w:rsidR="00055A47">
          <w:rPr>
            <w:b w:val="0"/>
            <w:webHidden/>
          </w:rPr>
          <w:t>20</w:t>
        </w:r>
        <w:r w:rsidR="00324847" w:rsidRPr="00910F2D">
          <w:rPr>
            <w:b w:val="0"/>
            <w:webHidden/>
          </w:rPr>
          <w:fldChar w:fldCharType="end"/>
        </w:r>
      </w:hyperlink>
    </w:p>
    <w:p w14:paraId="4523C5F5" w14:textId="0B130A40" w:rsidR="00324847" w:rsidRPr="00910F2D" w:rsidRDefault="002F166F" w:rsidP="002D62D0">
      <w:pPr>
        <w:pStyle w:val="TOC3"/>
        <w:ind w:left="0"/>
        <w:rPr>
          <w:b w:val="0"/>
          <w:color w:val="auto"/>
          <w:sz w:val="22"/>
          <w:szCs w:val="22"/>
        </w:rPr>
      </w:pPr>
      <w:hyperlink w:anchor="_Toc81221869" w:history="1">
        <w:r w:rsidR="00324847" w:rsidRPr="00910F2D">
          <w:rPr>
            <w:rStyle w:val="Hyperlink"/>
            <w:b w:val="0"/>
          </w:rPr>
          <w:t xml:space="preserve">Percentage of dealings registered within </w:t>
        </w:r>
        <w:r w:rsidR="00F121EA">
          <w:rPr>
            <w:rStyle w:val="Hyperlink"/>
            <w:b w:val="0"/>
          </w:rPr>
          <w:t>five</w:t>
        </w:r>
        <w:r w:rsidR="00324847" w:rsidRPr="00910F2D">
          <w:rPr>
            <w:rStyle w:val="Hyperlink"/>
            <w:b w:val="0"/>
          </w:rPr>
          <w:t xml:space="preserve"> days</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_Toc81221869 \h </w:instrText>
        </w:r>
        <w:r w:rsidR="00324847" w:rsidRPr="00910F2D">
          <w:rPr>
            <w:b w:val="0"/>
            <w:webHidden/>
          </w:rPr>
        </w:r>
        <w:r w:rsidR="00324847" w:rsidRPr="00910F2D">
          <w:rPr>
            <w:b w:val="0"/>
            <w:webHidden/>
          </w:rPr>
          <w:fldChar w:fldCharType="separate"/>
        </w:r>
        <w:r w:rsidR="00055A47">
          <w:rPr>
            <w:b w:val="0"/>
            <w:webHidden/>
          </w:rPr>
          <w:t>20</w:t>
        </w:r>
        <w:r w:rsidR="00324847" w:rsidRPr="00910F2D">
          <w:rPr>
            <w:b w:val="0"/>
            <w:webHidden/>
          </w:rPr>
          <w:fldChar w:fldCharType="end"/>
        </w:r>
      </w:hyperlink>
    </w:p>
    <w:p w14:paraId="086E32A1" w14:textId="617879AD" w:rsidR="00324847" w:rsidRPr="00910F2D" w:rsidRDefault="002F166F" w:rsidP="002D62D0">
      <w:pPr>
        <w:pStyle w:val="TOC3"/>
        <w:ind w:left="0"/>
        <w:rPr>
          <w:b w:val="0"/>
          <w:color w:val="auto"/>
          <w:sz w:val="22"/>
          <w:szCs w:val="22"/>
        </w:rPr>
      </w:pPr>
      <w:hyperlink w:anchor="_Toc81221870" w:history="1">
        <w:r w:rsidR="00324847" w:rsidRPr="00910F2D">
          <w:rPr>
            <w:rStyle w:val="Hyperlink"/>
            <w:b w:val="0"/>
          </w:rPr>
          <w:t>Number of plans registered</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_Toc81221870 \h </w:instrText>
        </w:r>
        <w:r w:rsidR="00324847" w:rsidRPr="00910F2D">
          <w:rPr>
            <w:b w:val="0"/>
            <w:webHidden/>
          </w:rPr>
        </w:r>
        <w:r w:rsidR="00324847" w:rsidRPr="00910F2D">
          <w:rPr>
            <w:b w:val="0"/>
            <w:webHidden/>
          </w:rPr>
          <w:fldChar w:fldCharType="separate"/>
        </w:r>
        <w:r w:rsidR="00055A47">
          <w:rPr>
            <w:b w:val="0"/>
            <w:webHidden/>
          </w:rPr>
          <w:t>20</w:t>
        </w:r>
        <w:r w:rsidR="00324847" w:rsidRPr="00910F2D">
          <w:rPr>
            <w:b w:val="0"/>
            <w:webHidden/>
          </w:rPr>
          <w:fldChar w:fldCharType="end"/>
        </w:r>
      </w:hyperlink>
    </w:p>
    <w:p w14:paraId="0699102D" w14:textId="7E4D09E7" w:rsidR="00324847" w:rsidRPr="00910F2D" w:rsidRDefault="002F166F" w:rsidP="002D62D0">
      <w:pPr>
        <w:pStyle w:val="TOC3"/>
        <w:ind w:left="0"/>
        <w:rPr>
          <w:b w:val="0"/>
          <w:color w:val="auto"/>
          <w:sz w:val="22"/>
          <w:szCs w:val="22"/>
        </w:rPr>
      </w:pPr>
      <w:hyperlink w:anchor="_Toc81221871" w:history="1">
        <w:r w:rsidR="00324847" w:rsidRPr="00910F2D">
          <w:rPr>
            <w:rStyle w:val="Hyperlink"/>
            <w:b w:val="0"/>
          </w:rPr>
          <w:t>Number of dealings refused</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_Toc81221871 \h </w:instrText>
        </w:r>
        <w:r w:rsidR="00324847" w:rsidRPr="00910F2D">
          <w:rPr>
            <w:b w:val="0"/>
            <w:webHidden/>
          </w:rPr>
        </w:r>
        <w:r w:rsidR="00324847" w:rsidRPr="00910F2D">
          <w:rPr>
            <w:b w:val="0"/>
            <w:webHidden/>
          </w:rPr>
          <w:fldChar w:fldCharType="separate"/>
        </w:r>
        <w:r w:rsidR="00055A47">
          <w:rPr>
            <w:b w:val="0"/>
            <w:webHidden/>
          </w:rPr>
          <w:t>20</w:t>
        </w:r>
        <w:r w:rsidR="00324847" w:rsidRPr="00910F2D">
          <w:rPr>
            <w:b w:val="0"/>
            <w:webHidden/>
          </w:rPr>
          <w:fldChar w:fldCharType="end"/>
        </w:r>
      </w:hyperlink>
    </w:p>
    <w:p w14:paraId="390E3EFA" w14:textId="4B5AEBCF" w:rsidR="00324847" w:rsidRPr="00910F2D" w:rsidRDefault="002F166F" w:rsidP="002D62D0">
      <w:pPr>
        <w:pStyle w:val="TOC3"/>
        <w:ind w:left="0"/>
        <w:rPr>
          <w:b w:val="0"/>
          <w:color w:val="auto"/>
          <w:sz w:val="22"/>
          <w:szCs w:val="22"/>
        </w:rPr>
      </w:pPr>
      <w:hyperlink w:anchor="_Toc81221872" w:history="1">
        <w:r w:rsidR="00324847" w:rsidRPr="00910F2D">
          <w:rPr>
            <w:rStyle w:val="Hyperlink"/>
            <w:b w:val="0"/>
          </w:rPr>
          <w:t>Number of dealings waiting to be processed</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_Toc81221872 \h </w:instrText>
        </w:r>
        <w:r w:rsidR="00324847" w:rsidRPr="00910F2D">
          <w:rPr>
            <w:b w:val="0"/>
            <w:webHidden/>
          </w:rPr>
        </w:r>
        <w:r w:rsidR="00324847" w:rsidRPr="00910F2D">
          <w:rPr>
            <w:b w:val="0"/>
            <w:webHidden/>
          </w:rPr>
          <w:fldChar w:fldCharType="separate"/>
        </w:r>
        <w:r w:rsidR="00055A47">
          <w:rPr>
            <w:b w:val="0"/>
            <w:webHidden/>
          </w:rPr>
          <w:t>20</w:t>
        </w:r>
        <w:r w:rsidR="00324847" w:rsidRPr="00910F2D">
          <w:rPr>
            <w:b w:val="0"/>
            <w:webHidden/>
          </w:rPr>
          <w:fldChar w:fldCharType="end"/>
        </w:r>
      </w:hyperlink>
    </w:p>
    <w:p w14:paraId="7292D23C" w14:textId="1ADA643D" w:rsidR="00324847" w:rsidRPr="00910F2D" w:rsidRDefault="002F166F" w:rsidP="00910F2D">
      <w:pPr>
        <w:pStyle w:val="TOC1"/>
        <w:spacing w:before="120"/>
        <w:rPr>
          <w:rFonts w:eastAsiaTheme="minorEastAsia" w:cstheme="minorBidi"/>
          <w:b w:val="0"/>
          <w:color w:val="auto"/>
          <w:sz w:val="22"/>
          <w:szCs w:val="22"/>
        </w:rPr>
      </w:pPr>
      <w:hyperlink w:anchor="_Toc81221873" w:history="1">
        <w:r w:rsidR="00324847" w:rsidRPr="00910F2D">
          <w:rPr>
            <w:rStyle w:val="Hyperlink"/>
            <w:b w:val="0"/>
          </w:rPr>
          <w:t>Electronic transactions processing</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_Toc81221873 \h </w:instrText>
        </w:r>
        <w:r w:rsidR="00324847" w:rsidRPr="00910F2D">
          <w:rPr>
            <w:b w:val="0"/>
            <w:webHidden/>
          </w:rPr>
        </w:r>
        <w:r w:rsidR="00324847" w:rsidRPr="00910F2D">
          <w:rPr>
            <w:b w:val="0"/>
            <w:webHidden/>
          </w:rPr>
          <w:fldChar w:fldCharType="separate"/>
        </w:r>
        <w:r w:rsidR="00055A47">
          <w:rPr>
            <w:b w:val="0"/>
            <w:webHidden/>
          </w:rPr>
          <w:t>21</w:t>
        </w:r>
        <w:r w:rsidR="00324847" w:rsidRPr="00910F2D">
          <w:rPr>
            <w:b w:val="0"/>
            <w:webHidden/>
          </w:rPr>
          <w:fldChar w:fldCharType="end"/>
        </w:r>
      </w:hyperlink>
    </w:p>
    <w:p w14:paraId="05984AB3" w14:textId="2183AD43" w:rsidR="00324847" w:rsidRPr="00910F2D" w:rsidRDefault="002F166F">
      <w:pPr>
        <w:pStyle w:val="TOC2"/>
        <w:rPr>
          <w:rFonts w:eastAsiaTheme="minorEastAsia" w:cstheme="minorBidi"/>
          <w:b w:val="0"/>
          <w:color w:val="auto"/>
          <w:sz w:val="22"/>
          <w:szCs w:val="22"/>
        </w:rPr>
      </w:pPr>
      <w:hyperlink w:anchor="_Toc81221874" w:history="1">
        <w:r w:rsidR="00324847" w:rsidRPr="00910F2D">
          <w:rPr>
            <w:rStyle w:val="Hyperlink"/>
            <w:b w:val="0"/>
          </w:rPr>
          <w:t>Electronic Conveyancing</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_Toc81221874 \h </w:instrText>
        </w:r>
        <w:r w:rsidR="00324847" w:rsidRPr="00910F2D">
          <w:rPr>
            <w:b w:val="0"/>
            <w:webHidden/>
          </w:rPr>
        </w:r>
        <w:r w:rsidR="00324847" w:rsidRPr="00910F2D">
          <w:rPr>
            <w:b w:val="0"/>
            <w:webHidden/>
          </w:rPr>
          <w:fldChar w:fldCharType="separate"/>
        </w:r>
        <w:r w:rsidR="00055A47">
          <w:rPr>
            <w:b w:val="0"/>
            <w:webHidden/>
          </w:rPr>
          <w:t>21</w:t>
        </w:r>
        <w:r w:rsidR="00324847" w:rsidRPr="00910F2D">
          <w:rPr>
            <w:b w:val="0"/>
            <w:webHidden/>
          </w:rPr>
          <w:fldChar w:fldCharType="end"/>
        </w:r>
      </w:hyperlink>
    </w:p>
    <w:p w14:paraId="7FAE84B2" w14:textId="70083A05" w:rsidR="00386C3F" w:rsidRPr="00386C3F" w:rsidRDefault="002F166F" w:rsidP="00995D02">
      <w:pPr>
        <w:pStyle w:val="TOC2"/>
      </w:pPr>
      <w:hyperlink w:anchor="_Toc81221875" w:history="1">
        <w:r w:rsidR="00324847" w:rsidRPr="00910F2D">
          <w:rPr>
            <w:rStyle w:val="Hyperlink"/>
            <w:b w:val="0"/>
          </w:rPr>
          <w:t>Percentage of transactions lodged electronically</w:t>
        </w:r>
        <w:r w:rsidR="00324847" w:rsidRPr="00910F2D">
          <w:rPr>
            <w:b w:val="0"/>
            <w:webHidden/>
          </w:rPr>
          <w:tab/>
        </w:r>
        <w:r w:rsidR="00324847" w:rsidRPr="00910F2D">
          <w:rPr>
            <w:b w:val="0"/>
            <w:webHidden/>
          </w:rPr>
          <w:fldChar w:fldCharType="begin"/>
        </w:r>
        <w:r w:rsidR="00324847" w:rsidRPr="00910F2D">
          <w:rPr>
            <w:b w:val="0"/>
            <w:webHidden/>
          </w:rPr>
          <w:instrText xml:space="preserve"> PAGEREF _Toc81221875 \h </w:instrText>
        </w:r>
        <w:r w:rsidR="00324847" w:rsidRPr="00910F2D">
          <w:rPr>
            <w:b w:val="0"/>
            <w:webHidden/>
          </w:rPr>
        </w:r>
        <w:r w:rsidR="00324847" w:rsidRPr="00910F2D">
          <w:rPr>
            <w:b w:val="0"/>
            <w:webHidden/>
          </w:rPr>
          <w:fldChar w:fldCharType="separate"/>
        </w:r>
        <w:r w:rsidR="00055A47">
          <w:rPr>
            <w:b w:val="0"/>
            <w:webHidden/>
          </w:rPr>
          <w:t>22</w:t>
        </w:r>
        <w:r w:rsidR="00324847" w:rsidRPr="00910F2D">
          <w:rPr>
            <w:b w:val="0"/>
            <w:webHidden/>
          </w:rPr>
          <w:fldChar w:fldCharType="end"/>
        </w:r>
      </w:hyperlink>
      <w:r w:rsidR="00386C3F" w:rsidRPr="00910F2D">
        <w:rPr>
          <w:b w:val="0"/>
          <w:color w:val="B3272F" w:themeColor="text2"/>
          <w:szCs w:val="24"/>
        </w:rPr>
        <w:fldChar w:fldCharType="end"/>
      </w:r>
    </w:p>
    <w:p w14:paraId="00EA1D12" w14:textId="0D019EA0" w:rsidR="00B83743" w:rsidRDefault="006A1041" w:rsidP="00E23746">
      <w:pPr>
        <w:pStyle w:val="Heading1TopofPage"/>
        <w:framePr w:wrap="around"/>
      </w:pPr>
      <w:bookmarkStart w:id="5" w:name="_Toc81221839"/>
      <w:r>
        <w:lastRenderedPageBreak/>
        <w:t>Land Registry Services</w:t>
      </w:r>
      <w:bookmarkEnd w:id="5"/>
    </w:p>
    <w:p w14:paraId="04E8AEF1" w14:textId="6756C9F4" w:rsidR="006A1041" w:rsidRDefault="006A1041" w:rsidP="006A1041">
      <w:pPr>
        <w:pStyle w:val="Heading2"/>
        <w:numPr>
          <w:ilvl w:val="0"/>
          <w:numId w:val="7"/>
        </w:numPr>
      </w:pPr>
      <w:bookmarkStart w:id="6" w:name="_Toc46161445"/>
      <w:bookmarkStart w:id="7" w:name="_Toc77672296"/>
      <w:bookmarkStart w:id="8" w:name="_Toc81221840"/>
      <w:r>
        <w:t>Business activity report 2020</w:t>
      </w:r>
      <w:r w:rsidR="005B198E">
        <w:t>-</w:t>
      </w:r>
      <w:r>
        <w:t>2021 financial year</w:t>
      </w:r>
      <w:bookmarkEnd w:id="6"/>
      <w:bookmarkEnd w:id="7"/>
      <w:bookmarkEnd w:id="8"/>
    </w:p>
    <w:p w14:paraId="6D8C0D2B" w14:textId="77777777" w:rsidR="006A1041" w:rsidRDefault="006A1041" w:rsidP="006A1041">
      <w:pPr>
        <w:pStyle w:val="BodyText"/>
      </w:pPr>
      <w:r>
        <w:t>This report provides statistics for land registration and property information services conducted at the Land Registry Services area of Land Use Victoria.</w:t>
      </w:r>
    </w:p>
    <w:p w14:paraId="30E21E9D" w14:textId="3D33F42B" w:rsidR="006A1041" w:rsidRDefault="006A1041" w:rsidP="006A1041">
      <w:pPr>
        <w:pStyle w:val="BodyText"/>
      </w:pPr>
      <w:r>
        <w:t>As well as figures for the 2020</w:t>
      </w:r>
      <w:r w:rsidR="004C0CD2">
        <w:t>-</w:t>
      </w:r>
      <w:r>
        <w:t xml:space="preserve">2021 financial year, statistics are also provided for previous years.  </w:t>
      </w:r>
    </w:p>
    <w:p w14:paraId="0C9D875E" w14:textId="77777777" w:rsidR="006A1041" w:rsidRDefault="006A1041" w:rsidP="006A1041">
      <w:pPr>
        <w:pStyle w:val="Heading1"/>
        <w:numPr>
          <w:ilvl w:val="0"/>
          <w:numId w:val="7"/>
        </w:numPr>
      </w:pPr>
      <w:bookmarkStart w:id="9" w:name="_Toc46161446"/>
      <w:bookmarkStart w:id="10" w:name="_Toc77672297"/>
      <w:bookmarkStart w:id="11" w:name="_Toc81221841"/>
      <w:r>
        <w:t>Lodgments</w:t>
      </w:r>
      <w:bookmarkEnd w:id="9"/>
      <w:bookmarkEnd w:id="10"/>
      <w:bookmarkEnd w:id="11"/>
    </w:p>
    <w:p w14:paraId="125ED8D3" w14:textId="77777777" w:rsidR="006A1041" w:rsidRDefault="006A1041" w:rsidP="006A1041">
      <w:pPr>
        <w:pStyle w:val="Heading2"/>
        <w:numPr>
          <w:ilvl w:val="0"/>
          <w:numId w:val="7"/>
        </w:numPr>
      </w:pPr>
      <w:bookmarkStart w:id="12" w:name="_Toc46161447"/>
      <w:bookmarkStart w:id="13" w:name="_Toc77672298"/>
      <w:bookmarkStart w:id="14" w:name="_Toc81221842"/>
      <w:r>
        <w:t>Number of dealings lodged</w:t>
      </w:r>
      <w:bookmarkEnd w:id="12"/>
      <w:bookmarkEnd w:id="13"/>
      <w:bookmarkEnd w:id="14"/>
    </w:p>
    <w:p w14:paraId="07894369" w14:textId="2DE23396" w:rsidR="006A1041" w:rsidRDefault="006A1041" w:rsidP="006A1041">
      <w:pPr>
        <w:pStyle w:val="BodyText"/>
      </w:pPr>
      <w:r>
        <w:t>The number of dealings lodged for the financial year was 896,843. This is a 5.11 per cent increase on the 2019</w:t>
      </w:r>
      <w:r w:rsidR="00142402">
        <w:t>-</w:t>
      </w:r>
      <w:r>
        <w:t xml:space="preserve">2020 financial year. </w:t>
      </w:r>
    </w:p>
    <w:p w14:paraId="5BB0C88E" w14:textId="1C31EA27" w:rsidR="006A1041" w:rsidRDefault="006A1041" w:rsidP="006A1041">
      <w:pPr>
        <w:pStyle w:val="BodyText"/>
      </w:pPr>
      <w:r>
        <w:t>Recent financial years’ lodg</w:t>
      </w:r>
      <w:r w:rsidR="00C3376C">
        <w:t>ments</w:t>
      </w:r>
      <w:r>
        <w:t xml:space="preserve"> have been:</w:t>
      </w:r>
    </w:p>
    <w:p w14:paraId="276DF90F" w14:textId="15DC806E" w:rsidR="006A1041" w:rsidRDefault="006A1041" w:rsidP="00AF0470">
      <w:pPr>
        <w:pStyle w:val="CaptionImageorFigure"/>
        <w:spacing w:before="0" w:after="0"/>
      </w:pPr>
    </w:p>
    <w:tbl>
      <w:tblPr>
        <w:tblStyle w:val="TableGrid"/>
        <w:tblW w:w="0" w:type="auto"/>
        <w:tblLook w:val="00A0" w:firstRow="1" w:lastRow="0" w:firstColumn="1" w:lastColumn="0" w:noHBand="0" w:noVBand="0"/>
      </w:tblPr>
      <w:tblGrid>
        <w:gridCol w:w="1701"/>
        <w:gridCol w:w="1984"/>
      </w:tblGrid>
      <w:tr w:rsidR="006A1041" w:rsidRPr="00050253" w14:paraId="7E6AEFE3" w14:textId="77777777" w:rsidTr="00C965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40B5EE15" w14:textId="0EA3B122" w:rsidR="006A1041" w:rsidRPr="00050253" w:rsidRDefault="006A1041"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4" w:type="dxa"/>
          </w:tcPr>
          <w:p w14:paraId="1E7B61FD" w14:textId="63F6900D" w:rsidR="006A1041" w:rsidRPr="00050253" w:rsidRDefault="006A1041" w:rsidP="00C9653D">
            <w:pPr>
              <w:pStyle w:val="TableHeadingLeft"/>
              <w:jc w:val="center"/>
            </w:pPr>
            <w:r>
              <w:t>Total</w:t>
            </w:r>
          </w:p>
        </w:tc>
      </w:tr>
      <w:tr w:rsidR="006A1041" w:rsidRPr="00050253" w14:paraId="1F0AA19A" w14:textId="77777777" w:rsidTr="00C9653D">
        <w:tc>
          <w:tcPr>
            <w:tcW w:w="1701" w:type="dxa"/>
          </w:tcPr>
          <w:p w14:paraId="6781D485" w14:textId="77777777" w:rsidR="006A1041" w:rsidRDefault="006A1041" w:rsidP="006A1041">
            <w:r>
              <w:t>2020-2021</w:t>
            </w:r>
          </w:p>
        </w:tc>
        <w:tc>
          <w:tcPr>
            <w:cnfStyle w:val="000010000000" w:firstRow="0" w:lastRow="0" w:firstColumn="0" w:lastColumn="0" w:oddVBand="1" w:evenVBand="0" w:oddHBand="0" w:evenHBand="0" w:firstRowFirstColumn="0" w:firstRowLastColumn="0" w:lastRowFirstColumn="0" w:lastRowLastColumn="0"/>
            <w:tcW w:w="1984" w:type="dxa"/>
          </w:tcPr>
          <w:p w14:paraId="7AC2D24C" w14:textId="77777777" w:rsidR="006A1041" w:rsidRDefault="006A1041" w:rsidP="00C9653D">
            <w:pPr>
              <w:jc w:val="center"/>
            </w:pPr>
            <w:r>
              <w:t>896,843</w:t>
            </w:r>
          </w:p>
        </w:tc>
      </w:tr>
      <w:tr w:rsidR="006A1041" w:rsidRPr="00050253" w14:paraId="32060FC3" w14:textId="77777777" w:rsidTr="00C9653D">
        <w:tc>
          <w:tcPr>
            <w:tcW w:w="1701" w:type="dxa"/>
          </w:tcPr>
          <w:p w14:paraId="75E64B50" w14:textId="77777777" w:rsidR="006A1041" w:rsidRDefault="006A1041" w:rsidP="006A1041">
            <w:r>
              <w:t>2019-2020</w:t>
            </w:r>
          </w:p>
        </w:tc>
        <w:tc>
          <w:tcPr>
            <w:cnfStyle w:val="000010000000" w:firstRow="0" w:lastRow="0" w:firstColumn="0" w:lastColumn="0" w:oddVBand="1" w:evenVBand="0" w:oddHBand="0" w:evenHBand="0" w:firstRowFirstColumn="0" w:firstRowLastColumn="0" w:lastRowFirstColumn="0" w:lastRowLastColumn="0"/>
            <w:tcW w:w="1984" w:type="dxa"/>
          </w:tcPr>
          <w:p w14:paraId="1EE42903" w14:textId="77777777" w:rsidR="006A1041" w:rsidRDefault="006A1041" w:rsidP="00C9653D">
            <w:pPr>
              <w:jc w:val="center"/>
            </w:pPr>
            <w:r>
              <w:t>853,227</w:t>
            </w:r>
          </w:p>
        </w:tc>
      </w:tr>
      <w:tr w:rsidR="006A1041" w:rsidRPr="00050253" w14:paraId="168948CA" w14:textId="77777777" w:rsidTr="00C9653D">
        <w:tc>
          <w:tcPr>
            <w:tcW w:w="1701" w:type="dxa"/>
          </w:tcPr>
          <w:p w14:paraId="2D97841B" w14:textId="77777777" w:rsidR="006A1041" w:rsidRDefault="006A1041" w:rsidP="006A1041">
            <w:r>
              <w:t>2018-2019</w:t>
            </w:r>
          </w:p>
        </w:tc>
        <w:tc>
          <w:tcPr>
            <w:cnfStyle w:val="000010000000" w:firstRow="0" w:lastRow="0" w:firstColumn="0" w:lastColumn="0" w:oddVBand="1" w:evenVBand="0" w:oddHBand="0" w:evenHBand="0" w:firstRowFirstColumn="0" w:firstRowLastColumn="0" w:lastRowFirstColumn="0" w:lastRowLastColumn="0"/>
            <w:tcW w:w="1984" w:type="dxa"/>
          </w:tcPr>
          <w:p w14:paraId="28B3D89A" w14:textId="77777777" w:rsidR="006A1041" w:rsidRPr="007A701A" w:rsidRDefault="006A1041" w:rsidP="00C9653D">
            <w:pPr>
              <w:jc w:val="center"/>
            </w:pPr>
            <w:r>
              <w:t>885,058</w:t>
            </w:r>
          </w:p>
        </w:tc>
      </w:tr>
      <w:tr w:rsidR="006A1041" w:rsidRPr="00050253" w14:paraId="72AF020D" w14:textId="77777777" w:rsidTr="00C9653D">
        <w:tc>
          <w:tcPr>
            <w:tcW w:w="1701" w:type="dxa"/>
          </w:tcPr>
          <w:p w14:paraId="2BBA33BE"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4" w:type="dxa"/>
          </w:tcPr>
          <w:p w14:paraId="215FC901" w14:textId="77777777" w:rsidR="006A1041" w:rsidRDefault="006A1041" w:rsidP="00C9653D">
            <w:pPr>
              <w:jc w:val="center"/>
            </w:pPr>
            <w:r>
              <w:t>917,385</w:t>
            </w:r>
          </w:p>
        </w:tc>
      </w:tr>
      <w:tr w:rsidR="006A1041" w:rsidRPr="00050253" w14:paraId="7EFFCD19" w14:textId="77777777" w:rsidTr="00C9653D">
        <w:tc>
          <w:tcPr>
            <w:tcW w:w="1701" w:type="dxa"/>
          </w:tcPr>
          <w:p w14:paraId="3EEEB2FF" w14:textId="77777777" w:rsidR="006A1041" w:rsidRPr="00E47A7F"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4" w:type="dxa"/>
          </w:tcPr>
          <w:p w14:paraId="6655A74B" w14:textId="77777777" w:rsidR="006A1041" w:rsidRPr="00E47A7F" w:rsidRDefault="006A1041" w:rsidP="00C9653D">
            <w:pPr>
              <w:jc w:val="center"/>
            </w:pPr>
            <w:r>
              <w:t>876,482</w:t>
            </w:r>
          </w:p>
        </w:tc>
      </w:tr>
      <w:tr w:rsidR="006A1041" w:rsidRPr="00050253" w14:paraId="05C423B6" w14:textId="77777777" w:rsidTr="00C9653D">
        <w:tc>
          <w:tcPr>
            <w:tcW w:w="1701" w:type="dxa"/>
          </w:tcPr>
          <w:p w14:paraId="366C24A7" w14:textId="77777777" w:rsidR="006A1041" w:rsidRPr="00E47A7F" w:rsidRDefault="006A1041" w:rsidP="006A1041">
            <w:r w:rsidRPr="00E47A7F">
              <w:t>2015-2016</w:t>
            </w:r>
          </w:p>
        </w:tc>
        <w:tc>
          <w:tcPr>
            <w:cnfStyle w:val="000010000000" w:firstRow="0" w:lastRow="0" w:firstColumn="0" w:lastColumn="0" w:oddVBand="1" w:evenVBand="0" w:oddHBand="0" w:evenHBand="0" w:firstRowFirstColumn="0" w:firstRowLastColumn="0" w:lastRowFirstColumn="0" w:lastRowLastColumn="0"/>
            <w:tcW w:w="1984" w:type="dxa"/>
          </w:tcPr>
          <w:p w14:paraId="6DC6FC26" w14:textId="77777777" w:rsidR="006A1041" w:rsidRPr="00E47A7F" w:rsidRDefault="006A1041" w:rsidP="00C9653D">
            <w:pPr>
              <w:jc w:val="center"/>
            </w:pPr>
            <w:r w:rsidRPr="00E47A7F">
              <w:t>857,497</w:t>
            </w:r>
          </w:p>
        </w:tc>
      </w:tr>
      <w:tr w:rsidR="006A1041" w:rsidRPr="00050253" w14:paraId="71780A77" w14:textId="77777777" w:rsidTr="00C9653D">
        <w:tc>
          <w:tcPr>
            <w:tcW w:w="1701" w:type="dxa"/>
          </w:tcPr>
          <w:p w14:paraId="509AB1CB" w14:textId="77777777" w:rsidR="006A1041" w:rsidRPr="00E47A7F" w:rsidRDefault="006A1041" w:rsidP="006A1041">
            <w:r w:rsidRPr="00E47A7F">
              <w:t>2014-2015</w:t>
            </w:r>
          </w:p>
        </w:tc>
        <w:tc>
          <w:tcPr>
            <w:cnfStyle w:val="000010000000" w:firstRow="0" w:lastRow="0" w:firstColumn="0" w:lastColumn="0" w:oddVBand="1" w:evenVBand="0" w:oddHBand="0" w:evenHBand="0" w:firstRowFirstColumn="0" w:firstRowLastColumn="0" w:lastRowFirstColumn="0" w:lastRowLastColumn="0"/>
            <w:tcW w:w="1984" w:type="dxa"/>
          </w:tcPr>
          <w:p w14:paraId="59A386D2" w14:textId="77777777" w:rsidR="006A1041" w:rsidRPr="00E47A7F" w:rsidRDefault="006A1041" w:rsidP="00C9653D">
            <w:pPr>
              <w:jc w:val="center"/>
            </w:pPr>
            <w:r w:rsidRPr="00E47A7F">
              <w:t>792,335</w:t>
            </w:r>
          </w:p>
        </w:tc>
      </w:tr>
      <w:tr w:rsidR="006A1041" w:rsidRPr="00050253" w14:paraId="3BF5403A" w14:textId="77777777" w:rsidTr="00C9653D">
        <w:tc>
          <w:tcPr>
            <w:tcW w:w="1701" w:type="dxa"/>
          </w:tcPr>
          <w:p w14:paraId="253671D1" w14:textId="77777777" w:rsidR="006A1041" w:rsidRPr="00E47A7F" w:rsidRDefault="006A1041" w:rsidP="006A1041">
            <w:r w:rsidRPr="00E47A7F">
              <w:t>2013–2014</w:t>
            </w:r>
          </w:p>
        </w:tc>
        <w:tc>
          <w:tcPr>
            <w:cnfStyle w:val="000010000000" w:firstRow="0" w:lastRow="0" w:firstColumn="0" w:lastColumn="0" w:oddVBand="1" w:evenVBand="0" w:oddHBand="0" w:evenHBand="0" w:firstRowFirstColumn="0" w:firstRowLastColumn="0" w:lastRowFirstColumn="0" w:lastRowLastColumn="0"/>
            <w:tcW w:w="1984" w:type="dxa"/>
          </w:tcPr>
          <w:p w14:paraId="34B918B2" w14:textId="77777777" w:rsidR="006A1041" w:rsidRPr="00E47A7F" w:rsidRDefault="006A1041" w:rsidP="00C9653D">
            <w:pPr>
              <w:jc w:val="center"/>
            </w:pPr>
            <w:r w:rsidRPr="00E47A7F">
              <w:t>747,598</w:t>
            </w:r>
          </w:p>
        </w:tc>
      </w:tr>
      <w:tr w:rsidR="006A1041" w:rsidRPr="00050253" w14:paraId="76FA70C8" w14:textId="77777777" w:rsidTr="00C9653D">
        <w:tc>
          <w:tcPr>
            <w:tcW w:w="1701" w:type="dxa"/>
          </w:tcPr>
          <w:p w14:paraId="4AADC98F" w14:textId="77777777" w:rsidR="006A1041" w:rsidRPr="00E47A7F" w:rsidRDefault="006A1041" w:rsidP="006A1041">
            <w:r w:rsidRPr="00E47A7F">
              <w:t>2012–2013</w:t>
            </w:r>
          </w:p>
        </w:tc>
        <w:tc>
          <w:tcPr>
            <w:cnfStyle w:val="000010000000" w:firstRow="0" w:lastRow="0" w:firstColumn="0" w:lastColumn="0" w:oddVBand="1" w:evenVBand="0" w:oddHBand="0" w:evenHBand="0" w:firstRowFirstColumn="0" w:firstRowLastColumn="0" w:lastRowFirstColumn="0" w:lastRowLastColumn="0"/>
            <w:tcW w:w="1984" w:type="dxa"/>
          </w:tcPr>
          <w:p w14:paraId="081A60A6" w14:textId="77777777" w:rsidR="006A1041" w:rsidRPr="00E47A7F" w:rsidRDefault="006A1041" w:rsidP="00C9653D">
            <w:pPr>
              <w:jc w:val="center"/>
            </w:pPr>
            <w:r w:rsidRPr="00E47A7F">
              <w:t>669,214</w:t>
            </w:r>
          </w:p>
        </w:tc>
      </w:tr>
      <w:tr w:rsidR="006A1041" w:rsidRPr="00050253" w14:paraId="1D76F624" w14:textId="77777777" w:rsidTr="00C9653D">
        <w:tc>
          <w:tcPr>
            <w:tcW w:w="1701" w:type="dxa"/>
          </w:tcPr>
          <w:p w14:paraId="00C59681" w14:textId="77777777" w:rsidR="006A1041" w:rsidRPr="00E47A7F" w:rsidRDefault="006A1041" w:rsidP="006A1041">
            <w:r w:rsidRPr="00E47A7F">
              <w:t>2011–2012</w:t>
            </w:r>
          </w:p>
        </w:tc>
        <w:tc>
          <w:tcPr>
            <w:cnfStyle w:val="000010000000" w:firstRow="0" w:lastRow="0" w:firstColumn="0" w:lastColumn="0" w:oddVBand="1" w:evenVBand="0" w:oddHBand="0" w:evenHBand="0" w:firstRowFirstColumn="0" w:firstRowLastColumn="0" w:lastRowFirstColumn="0" w:lastRowLastColumn="0"/>
            <w:tcW w:w="1984" w:type="dxa"/>
          </w:tcPr>
          <w:p w14:paraId="372B916E" w14:textId="77777777" w:rsidR="006A1041" w:rsidRPr="00E47A7F" w:rsidRDefault="006A1041" w:rsidP="00C9653D">
            <w:pPr>
              <w:jc w:val="center"/>
            </w:pPr>
            <w:r w:rsidRPr="00E47A7F">
              <w:t>677,708</w:t>
            </w:r>
          </w:p>
        </w:tc>
      </w:tr>
      <w:tr w:rsidR="006A1041" w:rsidRPr="00050253" w14:paraId="095BC8B0" w14:textId="77777777" w:rsidTr="00C9653D">
        <w:tc>
          <w:tcPr>
            <w:tcW w:w="1701" w:type="dxa"/>
          </w:tcPr>
          <w:p w14:paraId="77CD8576" w14:textId="77777777" w:rsidR="006A1041" w:rsidRPr="00E47A7F" w:rsidRDefault="006A1041" w:rsidP="006A1041">
            <w:r w:rsidRPr="00E47A7F">
              <w:t>2010–2011</w:t>
            </w:r>
          </w:p>
        </w:tc>
        <w:tc>
          <w:tcPr>
            <w:cnfStyle w:val="000010000000" w:firstRow="0" w:lastRow="0" w:firstColumn="0" w:lastColumn="0" w:oddVBand="1" w:evenVBand="0" w:oddHBand="0" w:evenHBand="0" w:firstRowFirstColumn="0" w:firstRowLastColumn="0" w:lastRowFirstColumn="0" w:lastRowLastColumn="0"/>
            <w:tcW w:w="1984" w:type="dxa"/>
          </w:tcPr>
          <w:p w14:paraId="2285FD86" w14:textId="77777777" w:rsidR="006A1041" w:rsidRPr="00E47A7F" w:rsidRDefault="006A1041" w:rsidP="00C9653D">
            <w:pPr>
              <w:jc w:val="center"/>
            </w:pPr>
            <w:r w:rsidRPr="00E47A7F">
              <w:t>720,649</w:t>
            </w:r>
          </w:p>
        </w:tc>
      </w:tr>
      <w:tr w:rsidR="006A1041" w:rsidRPr="00050253" w14:paraId="16F1510E" w14:textId="77777777" w:rsidTr="00C9653D">
        <w:tc>
          <w:tcPr>
            <w:tcW w:w="1701" w:type="dxa"/>
          </w:tcPr>
          <w:p w14:paraId="212EB499" w14:textId="77777777" w:rsidR="006A1041" w:rsidRPr="00E47A7F" w:rsidRDefault="006A1041" w:rsidP="006A1041">
            <w:r w:rsidRPr="00E47A7F">
              <w:t>2009–2010</w:t>
            </w:r>
          </w:p>
        </w:tc>
        <w:tc>
          <w:tcPr>
            <w:cnfStyle w:val="000010000000" w:firstRow="0" w:lastRow="0" w:firstColumn="0" w:lastColumn="0" w:oddVBand="1" w:evenVBand="0" w:oddHBand="0" w:evenHBand="0" w:firstRowFirstColumn="0" w:firstRowLastColumn="0" w:lastRowFirstColumn="0" w:lastRowLastColumn="0"/>
            <w:tcW w:w="1984" w:type="dxa"/>
          </w:tcPr>
          <w:p w14:paraId="17D30EF3" w14:textId="77777777" w:rsidR="006A1041" w:rsidRPr="00E47A7F" w:rsidRDefault="006A1041" w:rsidP="00C9653D">
            <w:pPr>
              <w:jc w:val="center"/>
            </w:pPr>
            <w:r w:rsidRPr="00E47A7F">
              <w:t>743,389</w:t>
            </w:r>
          </w:p>
        </w:tc>
      </w:tr>
      <w:tr w:rsidR="006A1041" w:rsidRPr="00050253" w14:paraId="76F385A6" w14:textId="77777777" w:rsidTr="00C9653D">
        <w:tc>
          <w:tcPr>
            <w:tcW w:w="1701" w:type="dxa"/>
          </w:tcPr>
          <w:p w14:paraId="42BF3238" w14:textId="77777777" w:rsidR="006A1041" w:rsidRPr="00E47A7F" w:rsidRDefault="006A1041" w:rsidP="006A1041">
            <w:r w:rsidRPr="00E47A7F">
              <w:t>2008–2009</w:t>
            </w:r>
          </w:p>
        </w:tc>
        <w:tc>
          <w:tcPr>
            <w:cnfStyle w:val="000010000000" w:firstRow="0" w:lastRow="0" w:firstColumn="0" w:lastColumn="0" w:oddVBand="1" w:evenVBand="0" w:oddHBand="0" w:evenHBand="0" w:firstRowFirstColumn="0" w:firstRowLastColumn="0" w:lastRowFirstColumn="0" w:lastRowLastColumn="0"/>
            <w:tcW w:w="1984" w:type="dxa"/>
          </w:tcPr>
          <w:p w14:paraId="3BF667A9" w14:textId="77777777" w:rsidR="006A1041" w:rsidRPr="00E47A7F" w:rsidRDefault="006A1041" w:rsidP="00C9653D">
            <w:pPr>
              <w:jc w:val="center"/>
            </w:pPr>
            <w:r w:rsidRPr="00E47A7F">
              <w:t>675,640</w:t>
            </w:r>
          </w:p>
        </w:tc>
      </w:tr>
      <w:tr w:rsidR="006A1041" w:rsidRPr="00050253" w14:paraId="0F6A224E" w14:textId="77777777" w:rsidTr="00C9653D">
        <w:tc>
          <w:tcPr>
            <w:tcW w:w="1701" w:type="dxa"/>
          </w:tcPr>
          <w:p w14:paraId="775B278A" w14:textId="77777777" w:rsidR="006A1041" w:rsidRPr="00E47A7F" w:rsidRDefault="006A1041" w:rsidP="006A1041">
            <w:r w:rsidRPr="00E47A7F">
              <w:t>2007–2008</w:t>
            </w:r>
          </w:p>
        </w:tc>
        <w:tc>
          <w:tcPr>
            <w:cnfStyle w:val="000010000000" w:firstRow="0" w:lastRow="0" w:firstColumn="0" w:lastColumn="0" w:oddVBand="1" w:evenVBand="0" w:oddHBand="0" w:evenHBand="0" w:firstRowFirstColumn="0" w:firstRowLastColumn="0" w:lastRowFirstColumn="0" w:lastRowLastColumn="0"/>
            <w:tcW w:w="1984" w:type="dxa"/>
          </w:tcPr>
          <w:p w14:paraId="7F08CB3F" w14:textId="77777777" w:rsidR="006A1041" w:rsidRPr="00E47A7F" w:rsidRDefault="006A1041" w:rsidP="00C9653D">
            <w:pPr>
              <w:jc w:val="center"/>
            </w:pPr>
            <w:r w:rsidRPr="00E47A7F">
              <w:t>777,542</w:t>
            </w:r>
          </w:p>
        </w:tc>
      </w:tr>
      <w:tr w:rsidR="006A1041" w:rsidRPr="00050253" w14:paraId="5F33E8C7" w14:textId="77777777" w:rsidTr="00C9653D">
        <w:tc>
          <w:tcPr>
            <w:tcW w:w="1701" w:type="dxa"/>
          </w:tcPr>
          <w:p w14:paraId="75B2CBE5" w14:textId="77777777" w:rsidR="006A1041" w:rsidRPr="00E47A7F" w:rsidRDefault="006A1041" w:rsidP="006A1041">
            <w:r w:rsidRPr="00E47A7F">
              <w:t>2006–2007</w:t>
            </w:r>
          </w:p>
        </w:tc>
        <w:tc>
          <w:tcPr>
            <w:cnfStyle w:val="000010000000" w:firstRow="0" w:lastRow="0" w:firstColumn="0" w:lastColumn="0" w:oddVBand="1" w:evenVBand="0" w:oddHBand="0" w:evenHBand="0" w:firstRowFirstColumn="0" w:firstRowLastColumn="0" w:lastRowFirstColumn="0" w:lastRowLastColumn="0"/>
            <w:tcW w:w="1984" w:type="dxa"/>
          </w:tcPr>
          <w:p w14:paraId="67450DEB" w14:textId="77777777" w:rsidR="006A1041" w:rsidRPr="00E47A7F" w:rsidRDefault="006A1041" w:rsidP="00C9653D">
            <w:pPr>
              <w:jc w:val="center"/>
            </w:pPr>
            <w:r w:rsidRPr="00E47A7F">
              <w:t>727,464</w:t>
            </w:r>
          </w:p>
        </w:tc>
      </w:tr>
      <w:tr w:rsidR="006A1041" w:rsidRPr="00050253" w14:paraId="1C4C3163" w14:textId="77777777" w:rsidTr="00C9653D">
        <w:tc>
          <w:tcPr>
            <w:tcW w:w="1701" w:type="dxa"/>
          </w:tcPr>
          <w:p w14:paraId="65761686" w14:textId="77777777" w:rsidR="006A1041" w:rsidRPr="00E47A7F" w:rsidRDefault="006A1041" w:rsidP="006A1041">
            <w:r w:rsidRPr="00E47A7F">
              <w:t>2005–2006</w:t>
            </w:r>
          </w:p>
        </w:tc>
        <w:tc>
          <w:tcPr>
            <w:cnfStyle w:val="000010000000" w:firstRow="0" w:lastRow="0" w:firstColumn="0" w:lastColumn="0" w:oddVBand="1" w:evenVBand="0" w:oddHBand="0" w:evenHBand="0" w:firstRowFirstColumn="0" w:firstRowLastColumn="0" w:lastRowFirstColumn="0" w:lastRowLastColumn="0"/>
            <w:tcW w:w="1984" w:type="dxa"/>
          </w:tcPr>
          <w:p w14:paraId="7E4AF2A9" w14:textId="77777777" w:rsidR="006A1041" w:rsidRPr="00E47A7F" w:rsidRDefault="006A1041" w:rsidP="00C9653D">
            <w:pPr>
              <w:jc w:val="center"/>
            </w:pPr>
            <w:r w:rsidRPr="00E47A7F">
              <w:t>748,647</w:t>
            </w:r>
          </w:p>
        </w:tc>
      </w:tr>
      <w:tr w:rsidR="006A1041" w:rsidRPr="00050253" w14:paraId="4B4DE68A" w14:textId="77777777" w:rsidTr="00C9653D">
        <w:tc>
          <w:tcPr>
            <w:tcW w:w="1701" w:type="dxa"/>
          </w:tcPr>
          <w:p w14:paraId="320F5D56" w14:textId="77777777" w:rsidR="006A1041" w:rsidRPr="00E47A7F" w:rsidRDefault="006A1041" w:rsidP="006A1041">
            <w:r w:rsidRPr="00E47A7F">
              <w:t>2004–2005</w:t>
            </w:r>
          </w:p>
        </w:tc>
        <w:tc>
          <w:tcPr>
            <w:cnfStyle w:val="000010000000" w:firstRow="0" w:lastRow="0" w:firstColumn="0" w:lastColumn="0" w:oddVBand="1" w:evenVBand="0" w:oddHBand="0" w:evenHBand="0" w:firstRowFirstColumn="0" w:firstRowLastColumn="0" w:lastRowFirstColumn="0" w:lastRowLastColumn="0"/>
            <w:tcW w:w="1984" w:type="dxa"/>
          </w:tcPr>
          <w:p w14:paraId="127C72D4" w14:textId="77777777" w:rsidR="006A1041" w:rsidRPr="00E47A7F" w:rsidRDefault="006A1041" w:rsidP="00C9653D">
            <w:pPr>
              <w:jc w:val="center"/>
            </w:pPr>
            <w:r w:rsidRPr="00E47A7F">
              <w:t>780,329</w:t>
            </w:r>
          </w:p>
        </w:tc>
      </w:tr>
      <w:tr w:rsidR="006A1041" w:rsidRPr="00050253" w14:paraId="6F980302" w14:textId="77777777" w:rsidTr="00C9653D">
        <w:tc>
          <w:tcPr>
            <w:tcW w:w="1701" w:type="dxa"/>
          </w:tcPr>
          <w:p w14:paraId="06920677" w14:textId="77777777" w:rsidR="006A1041" w:rsidRPr="00E47A7F" w:rsidRDefault="006A1041" w:rsidP="006A1041">
            <w:r w:rsidRPr="00E47A7F">
              <w:t>2003–2004</w:t>
            </w:r>
          </w:p>
        </w:tc>
        <w:tc>
          <w:tcPr>
            <w:cnfStyle w:val="000010000000" w:firstRow="0" w:lastRow="0" w:firstColumn="0" w:lastColumn="0" w:oddVBand="1" w:evenVBand="0" w:oddHBand="0" w:evenHBand="0" w:firstRowFirstColumn="0" w:firstRowLastColumn="0" w:lastRowFirstColumn="0" w:lastRowLastColumn="0"/>
            <w:tcW w:w="1984" w:type="dxa"/>
          </w:tcPr>
          <w:p w14:paraId="2B0EBDE7" w14:textId="77777777" w:rsidR="006A1041" w:rsidRPr="00E47A7F" w:rsidRDefault="006A1041" w:rsidP="00C9653D">
            <w:pPr>
              <w:jc w:val="center"/>
            </w:pPr>
            <w:r w:rsidRPr="00E47A7F">
              <w:t>797,231</w:t>
            </w:r>
          </w:p>
        </w:tc>
      </w:tr>
      <w:tr w:rsidR="006A1041" w:rsidRPr="00050253" w14:paraId="584DEEC3" w14:textId="77777777" w:rsidTr="00C9653D">
        <w:tc>
          <w:tcPr>
            <w:tcW w:w="1701" w:type="dxa"/>
          </w:tcPr>
          <w:p w14:paraId="35B8577E" w14:textId="77777777" w:rsidR="006A1041" w:rsidRPr="00E47A7F" w:rsidRDefault="006A1041" w:rsidP="006A1041">
            <w:r w:rsidRPr="00E47A7F">
              <w:t>2002–2003</w:t>
            </w:r>
          </w:p>
        </w:tc>
        <w:tc>
          <w:tcPr>
            <w:cnfStyle w:val="000010000000" w:firstRow="0" w:lastRow="0" w:firstColumn="0" w:lastColumn="0" w:oddVBand="1" w:evenVBand="0" w:oddHBand="0" w:evenHBand="0" w:firstRowFirstColumn="0" w:firstRowLastColumn="0" w:lastRowFirstColumn="0" w:lastRowLastColumn="0"/>
            <w:tcW w:w="1984" w:type="dxa"/>
          </w:tcPr>
          <w:p w14:paraId="7C0148AC" w14:textId="77777777" w:rsidR="006A1041" w:rsidRPr="00E47A7F" w:rsidRDefault="006A1041" w:rsidP="00C9653D">
            <w:pPr>
              <w:jc w:val="center"/>
            </w:pPr>
            <w:r w:rsidRPr="00E47A7F">
              <w:t>798,686</w:t>
            </w:r>
          </w:p>
        </w:tc>
      </w:tr>
      <w:tr w:rsidR="006A1041" w:rsidRPr="00050253" w14:paraId="7088B53D" w14:textId="77777777" w:rsidTr="00C9653D">
        <w:tc>
          <w:tcPr>
            <w:tcW w:w="1701" w:type="dxa"/>
          </w:tcPr>
          <w:p w14:paraId="40CD877B" w14:textId="77777777" w:rsidR="006A1041" w:rsidRPr="00E47A7F" w:rsidRDefault="006A1041" w:rsidP="006A1041">
            <w:r w:rsidRPr="00E47A7F">
              <w:t>2001–2002</w:t>
            </w:r>
          </w:p>
        </w:tc>
        <w:tc>
          <w:tcPr>
            <w:cnfStyle w:val="000010000000" w:firstRow="0" w:lastRow="0" w:firstColumn="0" w:lastColumn="0" w:oddVBand="1" w:evenVBand="0" w:oddHBand="0" w:evenHBand="0" w:firstRowFirstColumn="0" w:firstRowLastColumn="0" w:lastRowFirstColumn="0" w:lastRowLastColumn="0"/>
            <w:tcW w:w="1984" w:type="dxa"/>
          </w:tcPr>
          <w:p w14:paraId="27D34EF4" w14:textId="77777777" w:rsidR="006A1041" w:rsidRPr="00E47A7F" w:rsidRDefault="006A1041" w:rsidP="00C9653D">
            <w:pPr>
              <w:jc w:val="center"/>
            </w:pPr>
            <w:r w:rsidRPr="00E47A7F">
              <w:t>792,336</w:t>
            </w:r>
          </w:p>
        </w:tc>
      </w:tr>
      <w:tr w:rsidR="006A1041" w:rsidRPr="00050253" w14:paraId="59E31796" w14:textId="77777777" w:rsidTr="00C9653D">
        <w:tc>
          <w:tcPr>
            <w:tcW w:w="1701" w:type="dxa"/>
          </w:tcPr>
          <w:p w14:paraId="479DD3C1" w14:textId="77777777" w:rsidR="006A1041" w:rsidRPr="00E47A7F" w:rsidRDefault="006A1041" w:rsidP="006A1041">
            <w:r w:rsidRPr="00E47A7F">
              <w:t>2000–2001</w:t>
            </w:r>
          </w:p>
        </w:tc>
        <w:tc>
          <w:tcPr>
            <w:cnfStyle w:val="000010000000" w:firstRow="0" w:lastRow="0" w:firstColumn="0" w:lastColumn="0" w:oddVBand="1" w:evenVBand="0" w:oddHBand="0" w:evenHBand="0" w:firstRowFirstColumn="0" w:firstRowLastColumn="0" w:lastRowFirstColumn="0" w:lastRowLastColumn="0"/>
            <w:tcW w:w="1984" w:type="dxa"/>
          </w:tcPr>
          <w:p w14:paraId="0CD170DA" w14:textId="77777777" w:rsidR="006A1041" w:rsidRDefault="006A1041" w:rsidP="00C9653D">
            <w:pPr>
              <w:jc w:val="center"/>
            </w:pPr>
            <w:r w:rsidRPr="00E47A7F">
              <w:t>670,865</w:t>
            </w:r>
          </w:p>
        </w:tc>
      </w:tr>
    </w:tbl>
    <w:p w14:paraId="1BFF46EA" w14:textId="77777777" w:rsidR="006A1041" w:rsidRDefault="006A1041" w:rsidP="006A1041">
      <w:pPr>
        <w:pStyle w:val="BodyText"/>
        <w:tabs>
          <w:tab w:val="left" w:pos="1701"/>
        </w:tabs>
      </w:pPr>
    </w:p>
    <w:p w14:paraId="2B502D17" w14:textId="77777777" w:rsidR="006A1041" w:rsidRDefault="006A1041" w:rsidP="006A1041">
      <w:pPr>
        <w:rPr>
          <w:b/>
          <w:bCs/>
          <w:color w:val="B3272F" w:themeColor="text2"/>
          <w:kern w:val="32"/>
          <w:sz w:val="40"/>
          <w:szCs w:val="32"/>
        </w:rPr>
      </w:pPr>
      <w:r>
        <w:br w:type="page"/>
      </w:r>
    </w:p>
    <w:p w14:paraId="3DDE9A08" w14:textId="78C8DF46" w:rsidR="006A1041" w:rsidRDefault="006A1041" w:rsidP="00386C3F">
      <w:pPr>
        <w:pStyle w:val="Heading2"/>
      </w:pPr>
      <w:bookmarkStart w:id="15" w:name="_Toc46161448"/>
      <w:bookmarkStart w:id="16" w:name="_Toc77672299"/>
      <w:bookmarkStart w:id="17" w:name="_Toc81221843"/>
      <w:r>
        <w:lastRenderedPageBreak/>
        <w:t>Yearly lodgments (1945</w:t>
      </w:r>
      <w:r w:rsidR="00F121EA">
        <w:t>-</w:t>
      </w:r>
      <w:r>
        <w:t>2021)</w:t>
      </w:r>
      <w:bookmarkEnd w:id="15"/>
      <w:bookmarkEnd w:id="16"/>
      <w:bookmarkEnd w:id="17"/>
    </w:p>
    <w:p w14:paraId="1FC7F41C" w14:textId="77777777" w:rsidR="006A1041" w:rsidRDefault="006A1041" w:rsidP="006A1041">
      <w:pPr>
        <w:pStyle w:val="BodyText"/>
      </w:pPr>
      <w:r>
        <w:t xml:space="preserve">This graph represents the yearly lodgments for each year since 1945. </w:t>
      </w:r>
    </w:p>
    <w:p w14:paraId="54EC896C" w14:textId="77777777" w:rsidR="006A1041" w:rsidRDefault="006A1041" w:rsidP="006A1041">
      <w:pPr>
        <w:pStyle w:val="BodyText"/>
      </w:pPr>
      <w:r>
        <w:t>A trend line has also been incorporated to give an indication of the growth in lodgments over time.</w:t>
      </w:r>
    </w:p>
    <w:p w14:paraId="1160D75E" w14:textId="5D101C2A" w:rsidR="006A1041" w:rsidRDefault="006A1041" w:rsidP="006A1041">
      <w:pPr>
        <w:pStyle w:val="BodyText"/>
      </w:pPr>
      <w:r>
        <w:t>Since 1945, the trend line shows a 4.0 per cent increase per annum.</w:t>
      </w:r>
    </w:p>
    <w:p w14:paraId="4E15664D" w14:textId="6913CDF4" w:rsidR="00DB098B" w:rsidRDefault="00DE3FF0" w:rsidP="006A1041">
      <w:pPr>
        <w:pStyle w:val="BodyText"/>
      </w:pPr>
      <w:r>
        <w:rPr>
          <w:noProof/>
        </w:rPr>
        <w:drawing>
          <wp:inline distT="0" distB="0" distL="0" distR="0" wp14:anchorId="4C4E218F" wp14:editId="181FE191">
            <wp:extent cx="6305646" cy="2511287"/>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74469" cy="2538696"/>
                    </a:xfrm>
                    <a:prstGeom prst="rect">
                      <a:avLst/>
                    </a:prstGeom>
                    <a:noFill/>
                    <a:ln>
                      <a:noFill/>
                    </a:ln>
                  </pic:spPr>
                </pic:pic>
              </a:graphicData>
            </a:graphic>
          </wp:inline>
        </w:drawing>
      </w:r>
    </w:p>
    <w:p w14:paraId="0D0E82F8" w14:textId="77777777" w:rsidR="006A1041" w:rsidRDefault="006A1041" w:rsidP="000B0AA9">
      <w:pPr>
        <w:pStyle w:val="Heading2"/>
      </w:pPr>
      <w:bookmarkStart w:id="18" w:name="_Toc46161449"/>
      <w:bookmarkStart w:id="19" w:name="_Toc77672300"/>
      <w:bookmarkStart w:id="20" w:name="_Toc81221844"/>
      <w:r>
        <w:t>Monthly lodgments</w:t>
      </w:r>
      <w:bookmarkEnd w:id="18"/>
      <w:bookmarkEnd w:id="19"/>
      <w:bookmarkEnd w:id="20"/>
    </w:p>
    <w:p w14:paraId="00C318FF" w14:textId="77777777" w:rsidR="006A1041" w:rsidRDefault="006A1041" w:rsidP="006A1041">
      <w:pPr>
        <w:pStyle w:val="BodyText"/>
      </w:pPr>
      <w:r>
        <w:t xml:space="preserve">This graph shows the number of lodgments received for each month of the financial year. </w:t>
      </w:r>
    </w:p>
    <w:p w14:paraId="57A2AB41" w14:textId="40265696" w:rsidR="006A1041" w:rsidRDefault="006A1041" w:rsidP="006A1041">
      <w:pPr>
        <w:pStyle w:val="BodyText"/>
      </w:pPr>
      <w:r>
        <w:t>In the 2020</w:t>
      </w:r>
      <w:r w:rsidR="004C0CD2">
        <w:t>-</w:t>
      </w:r>
      <w:r>
        <w:t>2021 financial year, the average number of lodgments was 74,736 per month.</w:t>
      </w:r>
    </w:p>
    <w:p w14:paraId="0752A6DD" w14:textId="0A88830F" w:rsidR="002875E8" w:rsidRDefault="002875E8" w:rsidP="006A1041">
      <w:pPr>
        <w:pStyle w:val="BodyText"/>
      </w:pPr>
      <w:r>
        <w:rPr>
          <w:noProof/>
        </w:rPr>
        <w:drawing>
          <wp:inline distT="0" distB="0" distL="0" distR="0" wp14:anchorId="03D379F5" wp14:editId="74F4C2F5">
            <wp:extent cx="6120765" cy="33007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3300730"/>
                    </a:xfrm>
                    <a:prstGeom prst="rect">
                      <a:avLst/>
                    </a:prstGeom>
                    <a:noFill/>
                    <a:ln>
                      <a:noFill/>
                    </a:ln>
                  </pic:spPr>
                </pic:pic>
              </a:graphicData>
            </a:graphic>
          </wp:inline>
        </w:drawing>
      </w:r>
    </w:p>
    <w:p w14:paraId="4866C0C5" w14:textId="77777777" w:rsidR="006A1041" w:rsidRDefault="006A1041" w:rsidP="006A1041">
      <w:pPr>
        <w:pStyle w:val="BodyText"/>
      </w:pPr>
    </w:p>
    <w:p w14:paraId="28FE131E" w14:textId="5F60D396" w:rsidR="006A1041" w:rsidRDefault="006A1041" w:rsidP="006A1041">
      <w:pPr>
        <w:rPr>
          <w:b/>
          <w:bCs/>
          <w:color w:val="B3272F" w:themeColor="text2"/>
          <w:kern w:val="32"/>
          <w:sz w:val="40"/>
          <w:szCs w:val="32"/>
        </w:rPr>
      </w:pPr>
      <w:r>
        <w:br w:type="page"/>
      </w:r>
    </w:p>
    <w:p w14:paraId="36303FAA" w14:textId="77777777" w:rsidR="006A1041" w:rsidRDefault="006A1041" w:rsidP="000B0AA9">
      <w:pPr>
        <w:pStyle w:val="Heading2"/>
      </w:pPr>
      <w:bookmarkStart w:id="21" w:name="_Toc46161450"/>
      <w:bookmarkStart w:id="22" w:name="_Toc77672301"/>
      <w:bookmarkStart w:id="23" w:name="_Toc81221845"/>
      <w:r>
        <w:lastRenderedPageBreak/>
        <w:t>Average daily lodgments (with trend line)</w:t>
      </w:r>
      <w:bookmarkEnd w:id="21"/>
      <w:bookmarkEnd w:id="22"/>
      <w:bookmarkEnd w:id="23"/>
    </w:p>
    <w:p w14:paraId="74072775" w14:textId="0B9131F5" w:rsidR="006A1041" w:rsidRDefault="006A1041" w:rsidP="006A1041">
      <w:pPr>
        <w:pStyle w:val="BodyText"/>
      </w:pPr>
      <w:r>
        <w:t>This graph shows the daily average lodgments for each week of the 2020</w:t>
      </w:r>
      <w:r w:rsidR="004C0CD2">
        <w:t>-</w:t>
      </w:r>
      <w:r>
        <w:t xml:space="preserve">2021 financial year. </w:t>
      </w:r>
    </w:p>
    <w:p w14:paraId="5181B760" w14:textId="77777777" w:rsidR="006A1041" w:rsidRDefault="006A1041" w:rsidP="006A1041">
      <w:pPr>
        <w:pStyle w:val="BodyText"/>
      </w:pPr>
      <w:r>
        <w:t xml:space="preserve">The average daily lodgment throughout the financial year was 3,374 per day. </w:t>
      </w:r>
    </w:p>
    <w:p w14:paraId="7864D216" w14:textId="183C4071" w:rsidR="006A1041" w:rsidRDefault="006A1041" w:rsidP="006A1041">
      <w:pPr>
        <w:pStyle w:val="BodyText"/>
      </w:pPr>
      <w:r>
        <w:t>The average daily lodgment is monitored on a daily basis (along with moving averages).</w:t>
      </w:r>
    </w:p>
    <w:p w14:paraId="5A80E500" w14:textId="1DDE1974" w:rsidR="0001346D" w:rsidRDefault="0001346D" w:rsidP="006A1041">
      <w:pPr>
        <w:pStyle w:val="BodyText"/>
      </w:pPr>
    </w:p>
    <w:p w14:paraId="6C83328E" w14:textId="6F25D8FD" w:rsidR="0001346D" w:rsidRDefault="00014A91" w:rsidP="006A1041">
      <w:pPr>
        <w:pStyle w:val="BodyText"/>
      </w:pPr>
      <w:r>
        <w:rPr>
          <w:noProof/>
        </w:rPr>
        <w:drawing>
          <wp:inline distT="0" distB="0" distL="0" distR="0" wp14:anchorId="3D2AAD68" wp14:editId="490718BA">
            <wp:extent cx="6120765" cy="31280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3128010"/>
                    </a:xfrm>
                    <a:prstGeom prst="rect">
                      <a:avLst/>
                    </a:prstGeom>
                    <a:noFill/>
                    <a:ln>
                      <a:noFill/>
                    </a:ln>
                  </pic:spPr>
                </pic:pic>
              </a:graphicData>
            </a:graphic>
          </wp:inline>
        </w:drawing>
      </w:r>
    </w:p>
    <w:p w14:paraId="648DE1EA" w14:textId="4725C5B4" w:rsidR="006A1041" w:rsidRDefault="006A1041" w:rsidP="000B0AA9">
      <w:pPr>
        <w:pStyle w:val="Heading2"/>
      </w:pPr>
      <w:bookmarkStart w:id="24" w:name="_Toc46161451"/>
      <w:bookmarkStart w:id="25" w:name="_Toc77672302"/>
      <w:bookmarkStart w:id="26" w:name="_Toc81221846"/>
      <w:r>
        <w:t>Financial year lodgments from 201</w:t>
      </w:r>
      <w:r w:rsidR="00C3376C">
        <w:t>2</w:t>
      </w:r>
      <w:r>
        <w:t>-201</w:t>
      </w:r>
      <w:r w:rsidR="00C3376C">
        <w:t>3</w:t>
      </w:r>
      <w:r>
        <w:t xml:space="preserve"> to 2020-2021 (by month)</w:t>
      </w:r>
      <w:bookmarkEnd w:id="24"/>
      <w:bookmarkEnd w:id="25"/>
      <w:bookmarkEnd w:id="26"/>
    </w:p>
    <w:p w14:paraId="3220CCA3" w14:textId="6B49F259" w:rsidR="006A1041" w:rsidRDefault="006A1041" w:rsidP="006A1041">
      <w:pPr>
        <w:pStyle w:val="BodyText"/>
      </w:pPr>
      <w:r>
        <w:t>This graph compares monthly lod</w:t>
      </w:r>
      <w:r w:rsidR="0025620C">
        <w:t>g</w:t>
      </w:r>
      <w:r>
        <w:t>ments since the 20</w:t>
      </w:r>
      <w:r w:rsidR="005D01D1">
        <w:t>12</w:t>
      </w:r>
      <w:r>
        <w:t>-20</w:t>
      </w:r>
      <w:r w:rsidR="005D01D1">
        <w:t>13</w:t>
      </w:r>
      <w:r>
        <w:t xml:space="preserve"> financial year.</w:t>
      </w:r>
    </w:p>
    <w:p w14:paraId="09242AA0" w14:textId="4B83FB4A" w:rsidR="00373234" w:rsidRDefault="00373234" w:rsidP="006A1041">
      <w:pPr>
        <w:pStyle w:val="BodyText"/>
      </w:pPr>
    </w:p>
    <w:p w14:paraId="214C2472" w14:textId="43683AB5" w:rsidR="00373234" w:rsidRDefault="00373234" w:rsidP="006A1041">
      <w:pPr>
        <w:pStyle w:val="BodyText"/>
      </w:pPr>
      <w:r>
        <w:rPr>
          <w:noProof/>
        </w:rPr>
        <w:drawing>
          <wp:inline distT="0" distB="0" distL="0" distR="0" wp14:anchorId="10A0F857" wp14:editId="3B1BC265">
            <wp:extent cx="6120765" cy="3232150"/>
            <wp:effectExtent l="0" t="0" r="13335" b="6350"/>
            <wp:docPr id="83" name="Chart 83">
              <a:extLst xmlns:a="http://schemas.openxmlformats.org/drawingml/2006/main">
                <a:ext uri="{FF2B5EF4-FFF2-40B4-BE49-F238E27FC236}">
                  <a16:creationId xmlns:a16="http://schemas.microsoft.com/office/drawing/2014/main" id="{00000000-0008-0000-0700-00003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B7B07F6" w14:textId="78B1C37C" w:rsidR="006A1041" w:rsidRDefault="006A1041" w:rsidP="000B0AA9">
      <w:pPr>
        <w:pStyle w:val="Heading1"/>
      </w:pPr>
      <w:bookmarkStart w:id="27" w:name="_Toc46161452"/>
      <w:bookmarkStart w:id="28" w:name="_Toc77672303"/>
      <w:bookmarkStart w:id="29" w:name="_Toc81221847"/>
      <w:r>
        <w:lastRenderedPageBreak/>
        <w:t>Search</w:t>
      </w:r>
      <w:bookmarkEnd w:id="27"/>
      <w:bookmarkEnd w:id="28"/>
      <w:bookmarkEnd w:id="29"/>
    </w:p>
    <w:p w14:paraId="49ED4846" w14:textId="77777777" w:rsidR="006A1041" w:rsidRDefault="006A1041" w:rsidP="006A1041">
      <w:pPr>
        <w:pStyle w:val="BodyText"/>
      </w:pPr>
      <w:r>
        <w:t>There are a number of search categories listed below, together with historical data to show trends.</w:t>
      </w:r>
    </w:p>
    <w:p w14:paraId="2EFA9274" w14:textId="77777777" w:rsidR="006A1041" w:rsidRDefault="006A1041" w:rsidP="006A1041">
      <w:pPr>
        <w:pStyle w:val="Heading2"/>
        <w:numPr>
          <w:ilvl w:val="0"/>
          <w:numId w:val="7"/>
        </w:numPr>
      </w:pPr>
      <w:bookmarkStart w:id="30" w:name="_Toc46161453"/>
      <w:bookmarkStart w:id="31" w:name="_Toc77672304"/>
      <w:bookmarkStart w:id="32" w:name="_Toc81221848"/>
      <w:r>
        <w:t>Title searches</w:t>
      </w:r>
      <w:bookmarkEnd w:id="30"/>
      <w:bookmarkEnd w:id="31"/>
      <w:bookmarkEnd w:id="32"/>
    </w:p>
    <w:p w14:paraId="5DD12AA1" w14:textId="548968C3" w:rsidR="006A1041" w:rsidRDefault="006A1041" w:rsidP="006A1041">
      <w:pPr>
        <w:pStyle w:val="BodyText"/>
      </w:pPr>
      <w:r>
        <w:t>Title searches increased by 10.14 per cent in the 2020-2021 financial year</w:t>
      </w:r>
    </w:p>
    <w:p w14:paraId="66E421E7" w14:textId="77777777" w:rsidR="00314A09" w:rsidRDefault="00314A09"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6A1041" w:rsidRPr="00050253" w14:paraId="6802577E" w14:textId="77777777" w:rsidTr="00C965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3C5D4F0F" w14:textId="54189D98" w:rsidR="006A1041" w:rsidRPr="00050253" w:rsidRDefault="000B0AA9" w:rsidP="000B0AA9">
            <w:pPr>
              <w:pStyle w:val="TableHeadingLeft"/>
              <w:jc w:val="center"/>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62AED3DB" w14:textId="7CF388CD" w:rsidR="006A1041" w:rsidRPr="00050253" w:rsidRDefault="00D52417" w:rsidP="000B0AA9">
            <w:pPr>
              <w:pStyle w:val="TableHeadingLeft"/>
              <w:jc w:val="center"/>
            </w:pPr>
            <w:r>
              <w:t>Quantity</w:t>
            </w:r>
          </w:p>
        </w:tc>
      </w:tr>
      <w:tr w:rsidR="006A1041" w:rsidRPr="00050253" w14:paraId="40EFD561" w14:textId="77777777" w:rsidTr="00C9653D">
        <w:trPr>
          <w:trHeight w:val="294"/>
        </w:trPr>
        <w:tc>
          <w:tcPr>
            <w:tcW w:w="1701" w:type="dxa"/>
          </w:tcPr>
          <w:p w14:paraId="3CE35BEF" w14:textId="77777777" w:rsidR="006A1041" w:rsidRDefault="006A1041" w:rsidP="00C9653D">
            <w:pPr>
              <w:pStyle w:val="BodyText"/>
              <w:spacing w:after="60"/>
              <w:jc w:val="center"/>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794AAD86" w14:textId="77777777" w:rsidR="006A1041" w:rsidRDefault="006A1041" w:rsidP="00C9653D">
            <w:pPr>
              <w:pStyle w:val="BodyText"/>
              <w:spacing w:after="60"/>
              <w:jc w:val="center"/>
            </w:pPr>
            <w:r>
              <w:t>2,797,895</w:t>
            </w:r>
          </w:p>
        </w:tc>
      </w:tr>
      <w:tr w:rsidR="006A1041" w:rsidRPr="00050253" w14:paraId="7F80FEB5" w14:textId="77777777" w:rsidTr="00C9653D">
        <w:trPr>
          <w:trHeight w:val="294"/>
        </w:trPr>
        <w:tc>
          <w:tcPr>
            <w:tcW w:w="1701" w:type="dxa"/>
          </w:tcPr>
          <w:p w14:paraId="4BD9D310" w14:textId="77777777" w:rsidR="006A1041" w:rsidRDefault="006A1041" w:rsidP="00C9653D">
            <w:pPr>
              <w:pStyle w:val="BodyText"/>
              <w:spacing w:after="60"/>
              <w:jc w:val="center"/>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7E82EB12" w14:textId="77777777" w:rsidR="006A1041" w:rsidRDefault="006A1041" w:rsidP="00C9653D">
            <w:pPr>
              <w:pStyle w:val="BodyText"/>
              <w:spacing w:after="60"/>
              <w:jc w:val="center"/>
            </w:pPr>
            <w:r>
              <w:t>2,540,297</w:t>
            </w:r>
          </w:p>
        </w:tc>
      </w:tr>
      <w:tr w:rsidR="006A1041" w:rsidRPr="00050253" w14:paraId="59BABA92" w14:textId="77777777" w:rsidTr="00C9653D">
        <w:trPr>
          <w:trHeight w:val="294"/>
        </w:trPr>
        <w:tc>
          <w:tcPr>
            <w:tcW w:w="1701" w:type="dxa"/>
          </w:tcPr>
          <w:p w14:paraId="12B8589F" w14:textId="77777777" w:rsidR="006A1041" w:rsidRPr="00050253" w:rsidRDefault="006A1041" w:rsidP="00C9653D">
            <w:pPr>
              <w:pStyle w:val="BodyText"/>
              <w:spacing w:after="60"/>
              <w:jc w:val="center"/>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452C90C5" w14:textId="77777777" w:rsidR="006A1041" w:rsidRPr="00050253" w:rsidRDefault="006A1041" w:rsidP="00C9653D">
            <w:pPr>
              <w:pStyle w:val="BodyText"/>
              <w:spacing w:after="60"/>
              <w:jc w:val="center"/>
            </w:pPr>
            <w:r>
              <w:t>2,483,433</w:t>
            </w:r>
          </w:p>
        </w:tc>
      </w:tr>
      <w:tr w:rsidR="006A1041" w:rsidRPr="00050253" w14:paraId="4DFE96FE" w14:textId="77777777" w:rsidTr="00C9653D">
        <w:tc>
          <w:tcPr>
            <w:tcW w:w="1701" w:type="dxa"/>
          </w:tcPr>
          <w:p w14:paraId="6B94472E" w14:textId="77777777" w:rsidR="006A1041" w:rsidRDefault="006A1041" w:rsidP="000B0AA9">
            <w:pPr>
              <w:jc w:val="center"/>
            </w:pPr>
            <w:r>
              <w:t>2017-2018</w:t>
            </w:r>
          </w:p>
        </w:tc>
        <w:tc>
          <w:tcPr>
            <w:cnfStyle w:val="000010000000" w:firstRow="0" w:lastRow="0" w:firstColumn="0" w:lastColumn="0" w:oddVBand="1" w:evenVBand="0" w:oddHBand="0" w:evenHBand="0" w:firstRowFirstColumn="0" w:firstRowLastColumn="0" w:lastRowFirstColumn="0" w:lastRowLastColumn="0"/>
            <w:tcW w:w="1985" w:type="dxa"/>
          </w:tcPr>
          <w:p w14:paraId="327BAF3D" w14:textId="77777777" w:rsidR="006A1041" w:rsidRDefault="006A1041" w:rsidP="000B0AA9">
            <w:pPr>
              <w:jc w:val="center"/>
            </w:pPr>
            <w:r>
              <w:t>2,866,297</w:t>
            </w:r>
          </w:p>
        </w:tc>
      </w:tr>
      <w:tr w:rsidR="006A1041" w:rsidRPr="00050253" w14:paraId="484720D2" w14:textId="77777777" w:rsidTr="00C9653D">
        <w:tc>
          <w:tcPr>
            <w:tcW w:w="1701" w:type="dxa"/>
          </w:tcPr>
          <w:p w14:paraId="3AF37454" w14:textId="77777777" w:rsidR="006A1041" w:rsidRPr="004E3DBE" w:rsidRDefault="006A1041" w:rsidP="000B0AA9">
            <w:pPr>
              <w:jc w:val="center"/>
            </w:pPr>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28C27D21" w14:textId="77777777" w:rsidR="006A1041" w:rsidRPr="004E3DBE" w:rsidRDefault="006A1041" w:rsidP="000B0AA9">
            <w:pPr>
              <w:jc w:val="center"/>
            </w:pPr>
            <w:r>
              <w:t>2,463,249</w:t>
            </w:r>
          </w:p>
        </w:tc>
      </w:tr>
      <w:tr w:rsidR="006A1041" w:rsidRPr="00050253" w14:paraId="6AFB3DC0" w14:textId="77777777" w:rsidTr="00C9653D">
        <w:tc>
          <w:tcPr>
            <w:tcW w:w="1701" w:type="dxa"/>
          </w:tcPr>
          <w:p w14:paraId="6BC2FD37" w14:textId="77777777" w:rsidR="006A1041" w:rsidRPr="004E3DBE" w:rsidRDefault="006A1041" w:rsidP="000B0AA9">
            <w:pPr>
              <w:jc w:val="center"/>
            </w:pPr>
            <w:r w:rsidRPr="004E3DBE">
              <w:t>2015-2016</w:t>
            </w:r>
          </w:p>
        </w:tc>
        <w:tc>
          <w:tcPr>
            <w:cnfStyle w:val="000010000000" w:firstRow="0" w:lastRow="0" w:firstColumn="0" w:lastColumn="0" w:oddVBand="1" w:evenVBand="0" w:oddHBand="0" w:evenHBand="0" w:firstRowFirstColumn="0" w:firstRowLastColumn="0" w:lastRowFirstColumn="0" w:lastRowLastColumn="0"/>
            <w:tcW w:w="1985" w:type="dxa"/>
          </w:tcPr>
          <w:p w14:paraId="32791A85" w14:textId="77777777" w:rsidR="006A1041" w:rsidRPr="004E3DBE" w:rsidRDefault="006A1041" w:rsidP="000B0AA9">
            <w:pPr>
              <w:jc w:val="center"/>
            </w:pPr>
            <w:r w:rsidRPr="004E3DBE">
              <w:t>2,232,051</w:t>
            </w:r>
          </w:p>
        </w:tc>
      </w:tr>
      <w:tr w:rsidR="006A1041" w:rsidRPr="00050253" w14:paraId="1FD167DC" w14:textId="77777777" w:rsidTr="00C9653D">
        <w:tc>
          <w:tcPr>
            <w:tcW w:w="1701" w:type="dxa"/>
          </w:tcPr>
          <w:p w14:paraId="437CDBFF" w14:textId="77777777" w:rsidR="006A1041" w:rsidRPr="004E3DBE" w:rsidRDefault="006A1041" w:rsidP="000B0AA9">
            <w:pPr>
              <w:jc w:val="center"/>
            </w:pPr>
            <w:r w:rsidRPr="004E3DBE">
              <w:t>2014-2015</w:t>
            </w:r>
          </w:p>
        </w:tc>
        <w:tc>
          <w:tcPr>
            <w:cnfStyle w:val="000010000000" w:firstRow="0" w:lastRow="0" w:firstColumn="0" w:lastColumn="0" w:oddVBand="1" w:evenVBand="0" w:oddHBand="0" w:evenHBand="0" w:firstRowFirstColumn="0" w:firstRowLastColumn="0" w:lastRowFirstColumn="0" w:lastRowLastColumn="0"/>
            <w:tcW w:w="1985" w:type="dxa"/>
          </w:tcPr>
          <w:p w14:paraId="2810992F" w14:textId="77777777" w:rsidR="006A1041" w:rsidRPr="004E3DBE" w:rsidRDefault="006A1041" w:rsidP="000B0AA9">
            <w:pPr>
              <w:jc w:val="center"/>
            </w:pPr>
            <w:r w:rsidRPr="004E3DBE">
              <w:t>2,242,562</w:t>
            </w:r>
          </w:p>
        </w:tc>
      </w:tr>
      <w:tr w:rsidR="006A1041" w:rsidRPr="00050253" w14:paraId="7589EC4D" w14:textId="77777777" w:rsidTr="00C9653D">
        <w:tc>
          <w:tcPr>
            <w:tcW w:w="1701" w:type="dxa"/>
          </w:tcPr>
          <w:p w14:paraId="3F8A16D9" w14:textId="77777777" w:rsidR="006A1041" w:rsidRPr="004E3DBE" w:rsidRDefault="006A1041" w:rsidP="000B0AA9">
            <w:pPr>
              <w:jc w:val="center"/>
            </w:pPr>
            <w:r w:rsidRPr="004E3DBE">
              <w:t>2013–2014</w:t>
            </w:r>
          </w:p>
        </w:tc>
        <w:tc>
          <w:tcPr>
            <w:cnfStyle w:val="000010000000" w:firstRow="0" w:lastRow="0" w:firstColumn="0" w:lastColumn="0" w:oddVBand="1" w:evenVBand="0" w:oddHBand="0" w:evenHBand="0" w:firstRowFirstColumn="0" w:firstRowLastColumn="0" w:lastRowFirstColumn="0" w:lastRowLastColumn="0"/>
            <w:tcW w:w="1985" w:type="dxa"/>
          </w:tcPr>
          <w:p w14:paraId="2F9B57F4" w14:textId="77777777" w:rsidR="006A1041" w:rsidRPr="004E3DBE" w:rsidRDefault="006A1041" w:rsidP="000B0AA9">
            <w:pPr>
              <w:jc w:val="center"/>
            </w:pPr>
            <w:r w:rsidRPr="004E3DBE">
              <w:t>2,205,947</w:t>
            </w:r>
          </w:p>
        </w:tc>
      </w:tr>
      <w:tr w:rsidR="006A1041" w:rsidRPr="00050253" w14:paraId="6A64EA9D" w14:textId="77777777" w:rsidTr="00C9653D">
        <w:tc>
          <w:tcPr>
            <w:tcW w:w="1701" w:type="dxa"/>
          </w:tcPr>
          <w:p w14:paraId="473B3CCF" w14:textId="77777777" w:rsidR="006A1041" w:rsidRPr="004E3DBE" w:rsidRDefault="006A1041" w:rsidP="000B0AA9">
            <w:pPr>
              <w:jc w:val="center"/>
            </w:pPr>
            <w:r w:rsidRPr="004E3DBE">
              <w:t>2012–2013</w:t>
            </w:r>
          </w:p>
        </w:tc>
        <w:tc>
          <w:tcPr>
            <w:cnfStyle w:val="000010000000" w:firstRow="0" w:lastRow="0" w:firstColumn="0" w:lastColumn="0" w:oddVBand="1" w:evenVBand="0" w:oddHBand="0" w:evenHBand="0" w:firstRowFirstColumn="0" w:firstRowLastColumn="0" w:lastRowFirstColumn="0" w:lastRowLastColumn="0"/>
            <w:tcW w:w="1985" w:type="dxa"/>
          </w:tcPr>
          <w:p w14:paraId="4698AE56" w14:textId="77777777" w:rsidR="006A1041" w:rsidRPr="004E3DBE" w:rsidRDefault="006A1041" w:rsidP="000B0AA9">
            <w:pPr>
              <w:jc w:val="center"/>
            </w:pPr>
            <w:r w:rsidRPr="004E3DBE">
              <w:t>2,169,973</w:t>
            </w:r>
          </w:p>
        </w:tc>
      </w:tr>
      <w:tr w:rsidR="006A1041" w:rsidRPr="00050253" w14:paraId="29ADFC19" w14:textId="77777777" w:rsidTr="00C9653D">
        <w:tc>
          <w:tcPr>
            <w:tcW w:w="1701" w:type="dxa"/>
          </w:tcPr>
          <w:p w14:paraId="3C896CEA" w14:textId="77777777" w:rsidR="006A1041" w:rsidRPr="004E3DBE" w:rsidRDefault="006A1041" w:rsidP="000B0AA9">
            <w:pPr>
              <w:jc w:val="center"/>
            </w:pPr>
            <w:r w:rsidRPr="004E3DBE">
              <w:t>2011–2012</w:t>
            </w:r>
          </w:p>
        </w:tc>
        <w:tc>
          <w:tcPr>
            <w:cnfStyle w:val="000010000000" w:firstRow="0" w:lastRow="0" w:firstColumn="0" w:lastColumn="0" w:oddVBand="1" w:evenVBand="0" w:oddHBand="0" w:evenHBand="0" w:firstRowFirstColumn="0" w:firstRowLastColumn="0" w:lastRowFirstColumn="0" w:lastRowLastColumn="0"/>
            <w:tcW w:w="1985" w:type="dxa"/>
          </w:tcPr>
          <w:p w14:paraId="7F242BB7" w14:textId="77777777" w:rsidR="006A1041" w:rsidRPr="004E3DBE" w:rsidRDefault="006A1041" w:rsidP="000B0AA9">
            <w:pPr>
              <w:jc w:val="center"/>
            </w:pPr>
            <w:r w:rsidRPr="004E3DBE">
              <w:t>2,192,819</w:t>
            </w:r>
          </w:p>
        </w:tc>
      </w:tr>
      <w:tr w:rsidR="006A1041" w:rsidRPr="00050253" w14:paraId="35366DBC" w14:textId="77777777" w:rsidTr="00C9653D">
        <w:tc>
          <w:tcPr>
            <w:tcW w:w="1701" w:type="dxa"/>
          </w:tcPr>
          <w:p w14:paraId="12AD2539" w14:textId="77777777" w:rsidR="006A1041" w:rsidRPr="004E3DBE" w:rsidRDefault="006A1041" w:rsidP="000B0AA9">
            <w:pPr>
              <w:jc w:val="center"/>
            </w:pPr>
            <w:r w:rsidRPr="004E3DBE">
              <w:t>2010–2011</w:t>
            </w:r>
          </w:p>
        </w:tc>
        <w:tc>
          <w:tcPr>
            <w:cnfStyle w:val="000010000000" w:firstRow="0" w:lastRow="0" w:firstColumn="0" w:lastColumn="0" w:oddVBand="1" w:evenVBand="0" w:oddHBand="0" w:evenHBand="0" w:firstRowFirstColumn="0" w:firstRowLastColumn="0" w:lastRowFirstColumn="0" w:lastRowLastColumn="0"/>
            <w:tcW w:w="1985" w:type="dxa"/>
          </w:tcPr>
          <w:p w14:paraId="1779C2E4" w14:textId="77777777" w:rsidR="006A1041" w:rsidRPr="004E3DBE" w:rsidRDefault="006A1041" w:rsidP="000B0AA9">
            <w:pPr>
              <w:jc w:val="center"/>
            </w:pPr>
            <w:r w:rsidRPr="004E3DBE">
              <w:t>2,218,043</w:t>
            </w:r>
          </w:p>
        </w:tc>
      </w:tr>
      <w:tr w:rsidR="006A1041" w:rsidRPr="00050253" w14:paraId="74C57F1D" w14:textId="77777777" w:rsidTr="00C9653D">
        <w:tc>
          <w:tcPr>
            <w:tcW w:w="1701" w:type="dxa"/>
          </w:tcPr>
          <w:p w14:paraId="041C9506" w14:textId="77777777" w:rsidR="006A1041" w:rsidRPr="004E3DBE" w:rsidRDefault="006A1041" w:rsidP="000B0AA9">
            <w:pPr>
              <w:jc w:val="center"/>
            </w:pPr>
            <w:r w:rsidRPr="004E3DBE">
              <w:t>2009–2010</w:t>
            </w:r>
          </w:p>
        </w:tc>
        <w:tc>
          <w:tcPr>
            <w:cnfStyle w:val="000010000000" w:firstRow="0" w:lastRow="0" w:firstColumn="0" w:lastColumn="0" w:oddVBand="1" w:evenVBand="0" w:oddHBand="0" w:evenHBand="0" w:firstRowFirstColumn="0" w:firstRowLastColumn="0" w:lastRowFirstColumn="0" w:lastRowLastColumn="0"/>
            <w:tcW w:w="1985" w:type="dxa"/>
          </w:tcPr>
          <w:p w14:paraId="578DC4D8" w14:textId="77777777" w:rsidR="006A1041" w:rsidRPr="004E3DBE" w:rsidRDefault="006A1041" w:rsidP="000B0AA9">
            <w:pPr>
              <w:jc w:val="center"/>
            </w:pPr>
            <w:r w:rsidRPr="004E3DBE">
              <w:t>2,200,297</w:t>
            </w:r>
          </w:p>
        </w:tc>
      </w:tr>
      <w:tr w:rsidR="006A1041" w:rsidRPr="00050253" w14:paraId="0F9893E9" w14:textId="77777777" w:rsidTr="00C9653D">
        <w:tc>
          <w:tcPr>
            <w:tcW w:w="1701" w:type="dxa"/>
          </w:tcPr>
          <w:p w14:paraId="57AA63E9" w14:textId="77777777" w:rsidR="006A1041" w:rsidRPr="004E3DBE" w:rsidRDefault="006A1041" w:rsidP="000B0AA9">
            <w:pPr>
              <w:jc w:val="center"/>
            </w:pPr>
            <w:r w:rsidRPr="004E3DBE">
              <w:t>2008–2009</w:t>
            </w:r>
          </w:p>
        </w:tc>
        <w:tc>
          <w:tcPr>
            <w:cnfStyle w:val="000010000000" w:firstRow="0" w:lastRow="0" w:firstColumn="0" w:lastColumn="0" w:oddVBand="1" w:evenVBand="0" w:oddHBand="0" w:evenHBand="0" w:firstRowFirstColumn="0" w:firstRowLastColumn="0" w:lastRowFirstColumn="0" w:lastRowLastColumn="0"/>
            <w:tcW w:w="1985" w:type="dxa"/>
          </w:tcPr>
          <w:p w14:paraId="3EC7BC88" w14:textId="77777777" w:rsidR="006A1041" w:rsidRPr="004E3DBE" w:rsidRDefault="006A1041" w:rsidP="000B0AA9">
            <w:pPr>
              <w:jc w:val="center"/>
            </w:pPr>
            <w:r w:rsidRPr="004E3DBE">
              <w:t>2,023,852</w:t>
            </w:r>
          </w:p>
        </w:tc>
      </w:tr>
      <w:tr w:rsidR="000477BB" w:rsidRPr="00050253" w14:paraId="44BCD9DA" w14:textId="77777777" w:rsidTr="00C9653D">
        <w:tc>
          <w:tcPr>
            <w:tcW w:w="1701" w:type="dxa"/>
          </w:tcPr>
          <w:p w14:paraId="48ECFEBB" w14:textId="42592C8C" w:rsidR="000477BB" w:rsidRPr="004E3DBE" w:rsidRDefault="000477BB" w:rsidP="000477BB">
            <w:pPr>
              <w:jc w:val="center"/>
            </w:pPr>
            <w:r w:rsidRPr="004E3DBE">
              <w:t>2007–2008</w:t>
            </w:r>
          </w:p>
        </w:tc>
        <w:tc>
          <w:tcPr>
            <w:cnfStyle w:val="000010000000" w:firstRow="0" w:lastRow="0" w:firstColumn="0" w:lastColumn="0" w:oddVBand="1" w:evenVBand="0" w:oddHBand="0" w:evenHBand="0" w:firstRowFirstColumn="0" w:firstRowLastColumn="0" w:lastRowFirstColumn="0" w:lastRowLastColumn="0"/>
            <w:tcW w:w="1985" w:type="dxa"/>
          </w:tcPr>
          <w:p w14:paraId="46F51F41" w14:textId="720EDC03" w:rsidR="000477BB" w:rsidRPr="004E3DBE" w:rsidRDefault="000477BB" w:rsidP="000477BB">
            <w:pPr>
              <w:jc w:val="center"/>
            </w:pPr>
            <w:r w:rsidRPr="004E3DBE">
              <w:t>2,169,427</w:t>
            </w:r>
          </w:p>
        </w:tc>
      </w:tr>
      <w:tr w:rsidR="000477BB" w:rsidRPr="00050253" w14:paraId="5C454B24" w14:textId="77777777" w:rsidTr="00C9653D">
        <w:tc>
          <w:tcPr>
            <w:tcW w:w="1701" w:type="dxa"/>
          </w:tcPr>
          <w:p w14:paraId="1BC19E3F" w14:textId="3F1B412C" w:rsidR="000477BB" w:rsidRPr="004E3DBE" w:rsidRDefault="000477BB" w:rsidP="000477BB">
            <w:pPr>
              <w:jc w:val="center"/>
            </w:pPr>
            <w:r w:rsidRPr="004E3DBE">
              <w:t>2006–2007</w:t>
            </w:r>
          </w:p>
        </w:tc>
        <w:tc>
          <w:tcPr>
            <w:cnfStyle w:val="000010000000" w:firstRow="0" w:lastRow="0" w:firstColumn="0" w:lastColumn="0" w:oddVBand="1" w:evenVBand="0" w:oddHBand="0" w:evenHBand="0" w:firstRowFirstColumn="0" w:firstRowLastColumn="0" w:lastRowFirstColumn="0" w:lastRowLastColumn="0"/>
            <w:tcW w:w="1985" w:type="dxa"/>
          </w:tcPr>
          <w:p w14:paraId="6DE09872" w14:textId="13A005FC" w:rsidR="000477BB" w:rsidRPr="004E3DBE" w:rsidRDefault="000477BB" w:rsidP="000477BB">
            <w:pPr>
              <w:jc w:val="center"/>
            </w:pPr>
            <w:r w:rsidRPr="004E3DBE">
              <w:t>2,050,786</w:t>
            </w:r>
          </w:p>
        </w:tc>
      </w:tr>
      <w:tr w:rsidR="000477BB" w:rsidRPr="00050253" w14:paraId="2DECA448" w14:textId="77777777" w:rsidTr="00C9653D">
        <w:tc>
          <w:tcPr>
            <w:tcW w:w="1701" w:type="dxa"/>
          </w:tcPr>
          <w:p w14:paraId="7F319F61" w14:textId="7D125595" w:rsidR="000477BB" w:rsidRPr="004E3DBE" w:rsidRDefault="000477BB" w:rsidP="000477BB">
            <w:pPr>
              <w:jc w:val="center"/>
            </w:pPr>
            <w:r w:rsidRPr="004E3DBE">
              <w:t>2005–2006</w:t>
            </w:r>
          </w:p>
        </w:tc>
        <w:tc>
          <w:tcPr>
            <w:cnfStyle w:val="000010000000" w:firstRow="0" w:lastRow="0" w:firstColumn="0" w:lastColumn="0" w:oddVBand="1" w:evenVBand="0" w:oddHBand="0" w:evenHBand="0" w:firstRowFirstColumn="0" w:firstRowLastColumn="0" w:lastRowFirstColumn="0" w:lastRowLastColumn="0"/>
            <w:tcW w:w="1985" w:type="dxa"/>
          </w:tcPr>
          <w:p w14:paraId="2DBC5A9A" w14:textId="436A2872" w:rsidR="000477BB" w:rsidRPr="004E3DBE" w:rsidRDefault="000477BB" w:rsidP="000477BB">
            <w:pPr>
              <w:jc w:val="center"/>
            </w:pPr>
            <w:r w:rsidRPr="004E3DBE">
              <w:t>1,906,169</w:t>
            </w:r>
          </w:p>
        </w:tc>
      </w:tr>
      <w:tr w:rsidR="000477BB" w:rsidRPr="00050253" w14:paraId="45FBE71A" w14:textId="77777777" w:rsidTr="00C9653D">
        <w:tc>
          <w:tcPr>
            <w:tcW w:w="1701" w:type="dxa"/>
          </w:tcPr>
          <w:p w14:paraId="191BACC7" w14:textId="5A9E65DE" w:rsidR="000477BB" w:rsidRPr="004E3DBE" w:rsidRDefault="000477BB" w:rsidP="000477BB">
            <w:pPr>
              <w:jc w:val="center"/>
            </w:pPr>
            <w:r w:rsidRPr="004E3DBE">
              <w:t>2004–2005</w:t>
            </w:r>
          </w:p>
        </w:tc>
        <w:tc>
          <w:tcPr>
            <w:cnfStyle w:val="000010000000" w:firstRow="0" w:lastRow="0" w:firstColumn="0" w:lastColumn="0" w:oddVBand="1" w:evenVBand="0" w:oddHBand="0" w:evenHBand="0" w:firstRowFirstColumn="0" w:firstRowLastColumn="0" w:lastRowFirstColumn="0" w:lastRowLastColumn="0"/>
            <w:tcW w:w="1985" w:type="dxa"/>
          </w:tcPr>
          <w:p w14:paraId="55C01BEB" w14:textId="09B6E84B" w:rsidR="000477BB" w:rsidRPr="004E3DBE" w:rsidRDefault="000477BB" w:rsidP="000477BB">
            <w:pPr>
              <w:jc w:val="center"/>
            </w:pPr>
            <w:r w:rsidRPr="004E3DBE">
              <w:t>1,731,553</w:t>
            </w:r>
          </w:p>
        </w:tc>
      </w:tr>
    </w:tbl>
    <w:p w14:paraId="3EAE59F3" w14:textId="77777777" w:rsidR="00314A09" w:rsidRDefault="00314A09" w:rsidP="000B0AA9">
      <w:pPr>
        <w:pStyle w:val="BodyText"/>
      </w:pPr>
    </w:p>
    <w:p w14:paraId="44E3ABE9" w14:textId="29532D2E" w:rsidR="00314A09" w:rsidRDefault="002F180D" w:rsidP="000B0AA9">
      <w:pPr>
        <w:pStyle w:val="BodyText"/>
      </w:pPr>
      <w:r>
        <w:br w:type="page"/>
      </w:r>
    </w:p>
    <w:p w14:paraId="6ED30D03" w14:textId="7D37696F" w:rsidR="0033097F" w:rsidRDefault="006A1041">
      <w:pPr>
        <w:pStyle w:val="Heading2"/>
        <w:tabs>
          <w:tab w:val="left" w:pos="5130"/>
        </w:tabs>
      </w:pPr>
      <w:bookmarkStart w:id="33" w:name="_Toc46161454"/>
      <w:bookmarkStart w:id="34" w:name="_Toc77672305"/>
      <w:bookmarkStart w:id="35" w:name="_Toc81221849"/>
      <w:r>
        <w:lastRenderedPageBreak/>
        <w:t>Financial year title searches (by month</w:t>
      </w:r>
      <w:bookmarkEnd w:id="33"/>
      <w:bookmarkEnd w:id="34"/>
      <w:r w:rsidR="0049260D">
        <w:t>)</w:t>
      </w:r>
      <w:bookmarkEnd w:id="35"/>
    </w:p>
    <w:p w14:paraId="37723510" w14:textId="446EB6A8" w:rsidR="005C2407" w:rsidRPr="003D1EFF" w:rsidRDefault="003D1EFF" w:rsidP="005C2407">
      <w:pPr>
        <w:pStyle w:val="BodyText"/>
        <w:rPr>
          <w:lang w:eastAsia="en-AU"/>
        </w:rPr>
      </w:pPr>
      <w:r>
        <w:rPr>
          <w:noProof/>
        </w:rPr>
        <w:drawing>
          <wp:inline distT="0" distB="0" distL="0" distR="0" wp14:anchorId="0C5C484B" wp14:editId="36308F9C">
            <wp:extent cx="6120765" cy="34372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3437255"/>
                    </a:xfrm>
                    <a:prstGeom prst="rect">
                      <a:avLst/>
                    </a:prstGeom>
                    <a:noFill/>
                    <a:ln>
                      <a:noFill/>
                    </a:ln>
                  </pic:spPr>
                </pic:pic>
              </a:graphicData>
            </a:graphic>
          </wp:inline>
        </w:drawing>
      </w:r>
    </w:p>
    <w:p w14:paraId="264BD1B8" w14:textId="77777777" w:rsidR="006A1041" w:rsidRDefault="006A1041" w:rsidP="006A1041">
      <w:pPr>
        <w:pStyle w:val="Heading2"/>
        <w:numPr>
          <w:ilvl w:val="0"/>
          <w:numId w:val="7"/>
        </w:numPr>
      </w:pPr>
      <w:bookmarkStart w:id="36" w:name="_Toc46161455"/>
      <w:bookmarkStart w:id="37" w:name="_Toc77672306"/>
      <w:bookmarkStart w:id="38" w:name="_Toc81221850"/>
      <w:r>
        <w:t>Planning certificates</w:t>
      </w:r>
      <w:bookmarkEnd w:id="36"/>
      <w:bookmarkEnd w:id="37"/>
      <w:bookmarkEnd w:id="38"/>
    </w:p>
    <w:p w14:paraId="45B94D78" w14:textId="2793085B" w:rsidR="006A1041" w:rsidRDefault="006A1041" w:rsidP="006A1041">
      <w:pPr>
        <w:pStyle w:val="BodyText"/>
      </w:pPr>
      <w:r>
        <w:t>Planning certificate</w:t>
      </w:r>
      <w:r w:rsidR="000B0AA9">
        <w:t xml:space="preserve"> searches</w:t>
      </w:r>
      <w:r>
        <w:t xml:space="preserve"> increased by 19.08 per cent in the 2020</w:t>
      </w:r>
      <w:r w:rsidR="003A2ADC">
        <w:t>-</w:t>
      </w:r>
      <w:r>
        <w:t>2021 financial year.</w:t>
      </w:r>
    </w:p>
    <w:p w14:paraId="43167DF2" w14:textId="77777777" w:rsidR="00314A09" w:rsidRDefault="00314A09"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2A1ECA" w:rsidRPr="00050253" w14:paraId="0682A31F" w14:textId="77777777" w:rsidTr="00C965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70DDD553" w14:textId="46E0C46F" w:rsidR="002A1ECA" w:rsidRPr="00050253" w:rsidRDefault="002A1ECA" w:rsidP="002A1ECA">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094DBE1A" w14:textId="46E77347" w:rsidR="002A1ECA" w:rsidRPr="00050253" w:rsidRDefault="00314A09" w:rsidP="003C7257">
            <w:pPr>
              <w:pStyle w:val="TableHeadingLeft"/>
              <w:jc w:val="center"/>
            </w:pPr>
            <w:r>
              <w:t>Quantity</w:t>
            </w:r>
          </w:p>
        </w:tc>
      </w:tr>
      <w:tr w:rsidR="006A1041" w:rsidRPr="00050253" w14:paraId="48184190" w14:textId="77777777" w:rsidTr="00C9653D">
        <w:tc>
          <w:tcPr>
            <w:tcW w:w="1701" w:type="dxa"/>
          </w:tcPr>
          <w:p w14:paraId="5CB88E2A" w14:textId="77777777" w:rsidR="006A1041" w:rsidRDefault="006A1041" w:rsidP="00C9653D">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2F32BA0D" w14:textId="77777777" w:rsidR="006A1041" w:rsidRDefault="006A1041" w:rsidP="00C9653D">
            <w:pPr>
              <w:pStyle w:val="BodyText"/>
              <w:spacing w:after="60"/>
              <w:jc w:val="center"/>
            </w:pPr>
            <w:r>
              <w:t>90,139</w:t>
            </w:r>
          </w:p>
        </w:tc>
      </w:tr>
      <w:tr w:rsidR="006A1041" w:rsidRPr="00050253" w14:paraId="7CDA55F0" w14:textId="77777777" w:rsidTr="00C9653D">
        <w:tc>
          <w:tcPr>
            <w:tcW w:w="1701" w:type="dxa"/>
          </w:tcPr>
          <w:p w14:paraId="65981E08" w14:textId="77777777" w:rsidR="006A1041" w:rsidRDefault="006A1041" w:rsidP="00C9653D">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17C50841" w14:textId="77777777" w:rsidR="006A1041" w:rsidRDefault="006A1041" w:rsidP="00C9653D">
            <w:pPr>
              <w:pStyle w:val="BodyText"/>
              <w:spacing w:after="60"/>
              <w:jc w:val="center"/>
            </w:pPr>
            <w:r>
              <w:t>75,695</w:t>
            </w:r>
          </w:p>
        </w:tc>
      </w:tr>
      <w:tr w:rsidR="006A1041" w:rsidRPr="00050253" w14:paraId="537AC888" w14:textId="77777777" w:rsidTr="00C9653D">
        <w:tc>
          <w:tcPr>
            <w:tcW w:w="1701" w:type="dxa"/>
          </w:tcPr>
          <w:p w14:paraId="5F1FDE75" w14:textId="77777777" w:rsidR="006A1041" w:rsidRPr="00050253" w:rsidRDefault="006A1041" w:rsidP="00C9653D">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64A61B86" w14:textId="77777777" w:rsidR="006A1041" w:rsidRPr="00050253" w:rsidRDefault="006A1041" w:rsidP="00C9653D">
            <w:pPr>
              <w:pStyle w:val="BodyText"/>
              <w:spacing w:after="60"/>
              <w:jc w:val="center"/>
            </w:pPr>
            <w:r>
              <w:t>67,658</w:t>
            </w:r>
          </w:p>
        </w:tc>
      </w:tr>
      <w:tr w:rsidR="006A1041" w:rsidRPr="00050253" w14:paraId="3113E501" w14:textId="77777777" w:rsidTr="00C9653D">
        <w:tc>
          <w:tcPr>
            <w:tcW w:w="1701" w:type="dxa"/>
          </w:tcPr>
          <w:p w14:paraId="286BF5FB" w14:textId="77777777" w:rsidR="006A1041" w:rsidRPr="00513E27" w:rsidRDefault="006A1041" w:rsidP="00C9653D">
            <w:pPr>
              <w:pStyle w:val="BodyText"/>
              <w:spacing w:after="60"/>
            </w:pPr>
            <w:r w:rsidRPr="00513E27">
              <w:t>2017-2018</w:t>
            </w:r>
          </w:p>
        </w:tc>
        <w:tc>
          <w:tcPr>
            <w:cnfStyle w:val="000010000000" w:firstRow="0" w:lastRow="0" w:firstColumn="0" w:lastColumn="0" w:oddVBand="1" w:evenVBand="0" w:oddHBand="0" w:evenHBand="0" w:firstRowFirstColumn="0" w:firstRowLastColumn="0" w:lastRowFirstColumn="0" w:lastRowLastColumn="0"/>
            <w:tcW w:w="1985" w:type="dxa"/>
          </w:tcPr>
          <w:p w14:paraId="50C8593A" w14:textId="77777777" w:rsidR="006A1041" w:rsidRPr="00513E27" w:rsidRDefault="006A1041" w:rsidP="003C7257">
            <w:pPr>
              <w:pStyle w:val="TableHeadingLeft"/>
              <w:jc w:val="center"/>
              <w:rPr>
                <w:b w:val="0"/>
                <w:color w:val="363534" w:themeColor="text1"/>
              </w:rPr>
            </w:pPr>
            <w:r w:rsidRPr="00513E27">
              <w:rPr>
                <w:b w:val="0"/>
                <w:color w:val="363534" w:themeColor="text1"/>
              </w:rPr>
              <w:t>71,771</w:t>
            </w:r>
          </w:p>
        </w:tc>
      </w:tr>
      <w:tr w:rsidR="006A1041" w:rsidRPr="00050253" w14:paraId="2BCEF0F1" w14:textId="77777777" w:rsidTr="00C9653D">
        <w:tc>
          <w:tcPr>
            <w:tcW w:w="1701" w:type="dxa"/>
          </w:tcPr>
          <w:p w14:paraId="63453685" w14:textId="77777777" w:rsidR="006A1041" w:rsidRPr="001C1A43"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71498061" w14:textId="77777777" w:rsidR="006A1041" w:rsidRPr="001C1A43" w:rsidRDefault="006A1041" w:rsidP="003C7257">
            <w:pPr>
              <w:jc w:val="center"/>
            </w:pPr>
            <w:r>
              <w:t>63,161</w:t>
            </w:r>
          </w:p>
        </w:tc>
      </w:tr>
      <w:tr w:rsidR="006A1041" w:rsidRPr="00050253" w14:paraId="4E414081" w14:textId="77777777" w:rsidTr="00C9653D">
        <w:tc>
          <w:tcPr>
            <w:tcW w:w="1701" w:type="dxa"/>
          </w:tcPr>
          <w:p w14:paraId="3CFE1003" w14:textId="77777777" w:rsidR="006A1041" w:rsidRPr="001C1A43" w:rsidRDefault="006A1041" w:rsidP="006A1041">
            <w:r w:rsidRPr="001C1A43">
              <w:t>2015-2016</w:t>
            </w:r>
          </w:p>
        </w:tc>
        <w:tc>
          <w:tcPr>
            <w:cnfStyle w:val="000010000000" w:firstRow="0" w:lastRow="0" w:firstColumn="0" w:lastColumn="0" w:oddVBand="1" w:evenVBand="0" w:oddHBand="0" w:evenHBand="0" w:firstRowFirstColumn="0" w:firstRowLastColumn="0" w:lastRowFirstColumn="0" w:lastRowLastColumn="0"/>
            <w:tcW w:w="1985" w:type="dxa"/>
          </w:tcPr>
          <w:p w14:paraId="79B92159" w14:textId="77777777" w:rsidR="006A1041" w:rsidRPr="001C1A43" w:rsidRDefault="006A1041" w:rsidP="003C7257">
            <w:pPr>
              <w:jc w:val="center"/>
            </w:pPr>
            <w:r w:rsidRPr="001C1A43">
              <w:t>57,078</w:t>
            </w:r>
          </w:p>
        </w:tc>
      </w:tr>
      <w:tr w:rsidR="006A1041" w:rsidRPr="00050253" w14:paraId="5530BBAA" w14:textId="77777777" w:rsidTr="00C9653D">
        <w:tc>
          <w:tcPr>
            <w:tcW w:w="1701" w:type="dxa"/>
          </w:tcPr>
          <w:p w14:paraId="3854615E" w14:textId="77777777" w:rsidR="006A1041" w:rsidRPr="001C1A43" w:rsidRDefault="006A1041" w:rsidP="006A1041">
            <w:r w:rsidRPr="001C1A43">
              <w:t>2014-2015</w:t>
            </w:r>
          </w:p>
        </w:tc>
        <w:tc>
          <w:tcPr>
            <w:cnfStyle w:val="000010000000" w:firstRow="0" w:lastRow="0" w:firstColumn="0" w:lastColumn="0" w:oddVBand="1" w:evenVBand="0" w:oddHBand="0" w:evenHBand="0" w:firstRowFirstColumn="0" w:firstRowLastColumn="0" w:lastRowFirstColumn="0" w:lastRowLastColumn="0"/>
            <w:tcW w:w="1985" w:type="dxa"/>
          </w:tcPr>
          <w:p w14:paraId="18281816" w14:textId="77777777" w:rsidR="006A1041" w:rsidRPr="001C1A43" w:rsidRDefault="006A1041" w:rsidP="003C7257">
            <w:pPr>
              <w:jc w:val="center"/>
            </w:pPr>
            <w:r w:rsidRPr="001C1A43">
              <w:t>55,461</w:t>
            </w:r>
          </w:p>
        </w:tc>
      </w:tr>
      <w:tr w:rsidR="006A1041" w:rsidRPr="00050253" w14:paraId="20101C4D" w14:textId="77777777" w:rsidTr="00C9653D">
        <w:tc>
          <w:tcPr>
            <w:tcW w:w="1701" w:type="dxa"/>
          </w:tcPr>
          <w:p w14:paraId="499C4106" w14:textId="77777777" w:rsidR="006A1041" w:rsidRPr="001C1A43" w:rsidRDefault="006A1041" w:rsidP="006A1041">
            <w:r w:rsidRPr="001C1A43">
              <w:t>2013–2014</w:t>
            </w:r>
          </w:p>
        </w:tc>
        <w:tc>
          <w:tcPr>
            <w:cnfStyle w:val="000010000000" w:firstRow="0" w:lastRow="0" w:firstColumn="0" w:lastColumn="0" w:oddVBand="1" w:evenVBand="0" w:oddHBand="0" w:evenHBand="0" w:firstRowFirstColumn="0" w:firstRowLastColumn="0" w:lastRowFirstColumn="0" w:lastRowLastColumn="0"/>
            <w:tcW w:w="1985" w:type="dxa"/>
          </w:tcPr>
          <w:p w14:paraId="0A775BF9" w14:textId="77777777" w:rsidR="006A1041" w:rsidRPr="001C1A43" w:rsidRDefault="006A1041" w:rsidP="003C7257">
            <w:pPr>
              <w:jc w:val="center"/>
            </w:pPr>
            <w:r w:rsidRPr="001C1A43">
              <w:t>50,090</w:t>
            </w:r>
          </w:p>
        </w:tc>
      </w:tr>
      <w:tr w:rsidR="006A1041" w:rsidRPr="00050253" w14:paraId="70887B9C" w14:textId="77777777" w:rsidTr="00C9653D">
        <w:tc>
          <w:tcPr>
            <w:tcW w:w="1701" w:type="dxa"/>
          </w:tcPr>
          <w:p w14:paraId="251A7C55" w14:textId="77777777" w:rsidR="006A1041" w:rsidRPr="001C1A43" w:rsidRDefault="006A1041" w:rsidP="006A1041">
            <w:r w:rsidRPr="001C1A43">
              <w:t>2012–2013</w:t>
            </w:r>
          </w:p>
        </w:tc>
        <w:tc>
          <w:tcPr>
            <w:cnfStyle w:val="000010000000" w:firstRow="0" w:lastRow="0" w:firstColumn="0" w:lastColumn="0" w:oddVBand="1" w:evenVBand="0" w:oddHBand="0" w:evenHBand="0" w:firstRowFirstColumn="0" w:firstRowLastColumn="0" w:lastRowFirstColumn="0" w:lastRowLastColumn="0"/>
            <w:tcW w:w="1985" w:type="dxa"/>
          </w:tcPr>
          <w:p w14:paraId="042091DD" w14:textId="77777777" w:rsidR="006A1041" w:rsidRPr="001C1A43" w:rsidRDefault="006A1041" w:rsidP="003C7257">
            <w:pPr>
              <w:jc w:val="center"/>
            </w:pPr>
            <w:r w:rsidRPr="001C1A43">
              <w:t>42,018</w:t>
            </w:r>
          </w:p>
        </w:tc>
      </w:tr>
      <w:tr w:rsidR="006A1041" w:rsidRPr="00050253" w14:paraId="4013E4E5" w14:textId="77777777" w:rsidTr="00C9653D">
        <w:tc>
          <w:tcPr>
            <w:tcW w:w="1701" w:type="dxa"/>
          </w:tcPr>
          <w:p w14:paraId="3EFB15F2" w14:textId="77777777" w:rsidR="006A1041" w:rsidRPr="001C1A43" w:rsidRDefault="006A1041" w:rsidP="006A1041">
            <w:r w:rsidRPr="001C1A43">
              <w:t>2011–2012</w:t>
            </w:r>
          </w:p>
        </w:tc>
        <w:tc>
          <w:tcPr>
            <w:cnfStyle w:val="000010000000" w:firstRow="0" w:lastRow="0" w:firstColumn="0" w:lastColumn="0" w:oddVBand="1" w:evenVBand="0" w:oddHBand="0" w:evenHBand="0" w:firstRowFirstColumn="0" w:firstRowLastColumn="0" w:lastRowFirstColumn="0" w:lastRowLastColumn="0"/>
            <w:tcW w:w="1985" w:type="dxa"/>
          </w:tcPr>
          <w:p w14:paraId="4185AB92" w14:textId="77777777" w:rsidR="006A1041" w:rsidRPr="001C1A43" w:rsidRDefault="006A1041" w:rsidP="003C7257">
            <w:pPr>
              <w:jc w:val="center"/>
            </w:pPr>
            <w:r w:rsidRPr="001C1A43">
              <w:t>38,196</w:t>
            </w:r>
          </w:p>
        </w:tc>
      </w:tr>
      <w:tr w:rsidR="006A1041" w:rsidRPr="00050253" w14:paraId="1E0D52CE" w14:textId="77777777" w:rsidTr="00C9653D">
        <w:tc>
          <w:tcPr>
            <w:tcW w:w="1701" w:type="dxa"/>
          </w:tcPr>
          <w:p w14:paraId="5640EB66" w14:textId="77777777" w:rsidR="006A1041" w:rsidRPr="001C1A43" w:rsidRDefault="006A1041" w:rsidP="006A1041">
            <w:r w:rsidRPr="001C1A43">
              <w:t>2010–2011</w:t>
            </w:r>
          </w:p>
        </w:tc>
        <w:tc>
          <w:tcPr>
            <w:cnfStyle w:val="000010000000" w:firstRow="0" w:lastRow="0" w:firstColumn="0" w:lastColumn="0" w:oddVBand="1" w:evenVBand="0" w:oddHBand="0" w:evenHBand="0" w:firstRowFirstColumn="0" w:firstRowLastColumn="0" w:lastRowFirstColumn="0" w:lastRowLastColumn="0"/>
            <w:tcW w:w="1985" w:type="dxa"/>
          </w:tcPr>
          <w:p w14:paraId="13938977" w14:textId="77777777" w:rsidR="006A1041" w:rsidRPr="001C1A43" w:rsidRDefault="006A1041" w:rsidP="003C7257">
            <w:pPr>
              <w:jc w:val="center"/>
            </w:pPr>
            <w:r w:rsidRPr="001C1A43">
              <w:t>37,131</w:t>
            </w:r>
          </w:p>
        </w:tc>
      </w:tr>
      <w:tr w:rsidR="006A1041" w:rsidRPr="00050253" w14:paraId="399975ED" w14:textId="77777777" w:rsidTr="00C9653D">
        <w:tc>
          <w:tcPr>
            <w:tcW w:w="1701" w:type="dxa"/>
          </w:tcPr>
          <w:p w14:paraId="002E61A3" w14:textId="77777777" w:rsidR="006A1041" w:rsidRPr="001C1A43" w:rsidRDefault="006A1041" w:rsidP="006A1041">
            <w:r w:rsidRPr="001C1A43">
              <w:t>2009–2010</w:t>
            </w:r>
          </w:p>
        </w:tc>
        <w:tc>
          <w:tcPr>
            <w:cnfStyle w:val="000010000000" w:firstRow="0" w:lastRow="0" w:firstColumn="0" w:lastColumn="0" w:oddVBand="1" w:evenVBand="0" w:oddHBand="0" w:evenHBand="0" w:firstRowFirstColumn="0" w:firstRowLastColumn="0" w:lastRowFirstColumn="0" w:lastRowLastColumn="0"/>
            <w:tcW w:w="1985" w:type="dxa"/>
          </w:tcPr>
          <w:p w14:paraId="0E64518E" w14:textId="77777777" w:rsidR="006A1041" w:rsidRPr="001C1A43" w:rsidRDefault="006A1041" w:rsidP="003C7257">
            <w:pPr>
              <w:jc w:val="center"/>
            </w:pPr>
            <w:r w:rsidRPr="001C1A43">
              <w:t>37,695</w:t>
            </w:r>
          </w:p>
        </w:tc>
      </w:tr>
      <w:tr w:rsidR="006A1041" w:rsidRPr="00050253" w14:paraId="500D41ED" w14:textId="77777777" w:rsidTr="00C9653D">
        <w:tc>
          <w:tcPr>
            <w:tcW w:w="1701" w:type="dxa"/>
          </w:tcPr>
          <w:p w14:paraId="4F4DD5ED" w14:textId="77777777" w:rsidR="006A1041" w:rsidRPr="001C1A43" w:rsidRDefault="006A1041" w:rsidP="006A1041">
            <w:r w:rsidRPr="001C1A43">
              <w:t>2008–2009</w:t>
            </w:r>
          </w:p>
        </w:tc>
        <w:tc>
          <w:tcPr>
            <w:cnfStyle w:val="000010000000" w:firstRow="0" w:lastRow="0" w:firstColumn="0" w:lastColumn="0" w:oddVBand="1" w:evenVBand="0" w:oddHBand="0" w:evenHBand="0" w:firstRowFirstColumn="0" w:firstRowLastColumn="0" w:lastRowFirstColumn="0" w:lastRowLastColumn="0"/>
            <w:tcW w:w="1985" w:type="dxa"/>
          </w:tcPr>
          <w:p w14:paraId="7814C66D" w14:textId="77777777" w:rsidR="006A1041" w:rsidRPr="001C1A43" w:rsidRDefault="006A1041" w:rsidP="003C7257">
            <w:pPr>
              <w:jc w:val="center"/>
            </w:pPr>
            <w:r w:rsidRPr="001C1A43">
              <w:t>32,893</w:t>
            </w:r>
          </w:p>
        </w:tc>
      </w:tr>
      <w:tr w:rsidR="000477BB" w:rsidRPr="00050253" w14:paraId="4052552D" w14:textId="77777777" w:rsidTr="00C9653D">
        <w:tc>
          <w:tcPr>
            <w:tcW w:w="1701" w:type="dxa"/>
          </w:tcPr>
          <w:p w14:paraId="1B33D7DA" w14:textId="5F2ED1F5" w:rsidR="000477BB" w:rsidRPr="001C1A43" w:rsidRDefault="000477BB" w:rsidP="000477BB">
            <w:r w:rsidRPr="001C1A43">
              <w:t>2007–2008</w:t>
            </w:r>
          </w:p>
        </w:tc>
        <w:tc>
          <w:tcPr>
            <w:cnfStyle w:val="000010000000" w:firstRow="0" w:lastRow="0" w:firstColumn="0" w:lastColumn="0" w:oddVBand="1" w:evenVBand="0" w:oddHBand="0" w:evenHBand="0" w:firstRowFirstColumn="0" w:firstRowLastColumn="0" w:lastRowFirstColumn="0" w:lastRowLastColumn="0"/>
            <w:tcW w:w="1985" w:type="dxa"/>
          </w:tcPr>
          <w:p w14:paraId="2EEC7507" w14:textId="22397B4C" w:rsidR="000477BB" w:rsidRPr="001C1A43" w:rsidRDefault="000477BB" w:rsidP="003C7257">
            <w:pPr>
              <w:jc w:val="center"/>
            </w:pPr>
            <w:r w:rsidRPr="001C1A43">
              <w:t>40,716</w:t>
            </w:r>
          </w:p>
        </w:tc>
      </w:tr>
      <w:tr w:rsidR="000477BB" w:rsidRPr="00050253" w14:paraId="31043B8A" w14:textId="77777777" w:rsidTr="00C9653D">
        <w:tc>
          <w:tcPr>
            <w:tcW w:w="1701" w:type="dxa"/>
          </w:tcPr>
          <w:p w14:paraId="17FC5830" w14:textId="123BDD8A" w:rsidR="000477BB" w:rsidRPr="001C1A43" w:rsidRDefault="000477BB" w:rsidP="000477BB">
            <w:r w:rsidRPr="001C1A43">
              <w:t>2006–2007</w:t>
            </w:r>
          </w:p>
        </w:tc>
        <w:tc>
          <w:tcPr>
            <w:cnfStyle w:val="000010000000" w:firstRow="0" w:lastRow="0" w:firstColumn="0" w:lastColumn="0" w:oddVBand="1" w:evenVBand="0" w:oddHBand="0" w:evenHBand="0" w:firstRowFirstColumn="0" w:firstRowLastColumn="0" w:lastRowFirstColumn="0" w:lastRowLastColumn="0"/>
            <w:tcW w:w="1985" w:type="dxa"/>
          </w:tcPr>
          <w:p w14:paraId="46CFE801" w14:textId="1DAEC330" w:rsidR="000477BB" w:rsidRPr="001C1A43" w:rsidRDefault="000477BB" w:rsidP="003C7257">
            <w:pPr>
              <w:jc w:val="center"/>
            </w:pPr>
            <w:r w:rsidRPr="001C1A43">
              <w:t>33,259</w:t>
            </w:r>
          </w:p>
        </w:tc>
      </w:tr>
      <w:tr w:rsidR="000477BB" w:rsidRPr="00050253" w14:paraId="5B1C2077" w14:textId="77777777" w:rsidTr="00C9653D">
        <w:tc>
          <w:tcPr>
            <w:tcW w:w="1701" w:type="dxa"/>
          </w:tcPr>
          <w:p w14:paraId="24E3AF3E" w14:textId="5482C9ED" w:rsidR="000477BB" w:rsidRPr="001C1A43" w:rsidRDefault="000477BB" w:rsidP="000477BB">
            <w:r w:rsidRPr="001C1A43">
              <w:t>2005–2006</w:t>
            </w:r>
          </w:p>
        </w:tc>
        <w:tc>
          <w:tcPr>
            <w:cnfStyle w:val="000010000000" w:firstRow="0" w:lastRow="0" w:firstColumn="0" w:lastColumn="0" w:oddVBand="1" w:evenVBand="0" w:oddHBand="0" w:evenHBand="0" w:firstRowFirstColumn="0" w:firstRowLastColumn="0" w:lastRowFirstColumn="0" w:lastRowLastColumn="0"/>
            <w:tcW w:w="1985" w:type="dxa"/>
          </w:tcPr>
          <w:p w14:paraId="4DC6B50A" w14:textId="3889597F" w:rsidR="000477BB" w:rsidRPr="001C1A43" w:rsidRDefault="000477BB" w:rsidP="003C7257">
            <w:pPr>
              <w:jc w:val="center"/>
            </w:pPr>
            <w:r w:rsidRPr="001C1A43">
              <w:t>37,301</w:t>
            </w:r>
          </w:p>
        </w:tc>
      </w:tr>
    </w:tbl>
    <w:p w14:paraId="65AFD665" w14:textId="77777777" w:rsidR="00314A09" w:rsidRDefault="00314A09" w:rsidP="00ED6AC5">
      <w:pPr>
        <w:pStyle w:val="CaptionImageorFigure"/>
        <w:spacing w:before="0" w:after="0"/>
      </w:pPr>
      <w:bookmarkStart w:id="39" w:name="_Toc46161456"/>
      <w:bookmarkStart w:id="40" w:name="_Toc77672307"/>
    </w:p>
    <w:p w14:paraId="27A70488" w14:textId="35144535" w:rsidR="006A1041" w:rsidRDefault="006A1041" w:rsidP="006A1041">
      <w:pPr>
        <w:pStyle w:val="Heading2"/>
        <w:numPr>
          <w:ilvl w:val="0"/>
          <w:numId w:val="7"/>
        </w:numPr>
      </w:pPr>
      <w:bookmarkStart w:id="41" w:name="_Toc81221851"/>
      <w:r>
        <w:t>Instrument searches</w:t>
      </w:r>
      <w:bookmarkEnd w:id="39"/>
      <w:bookmarkEnd w:id="40"/>
      <w:bookmarkEnd w:id="41"/>
    </w:p>
    <w:p w14:paraId="4D658A4E" w14:textId="5170EFAB" w:rsidR="006A1041" w:rsidRDefault="006A1041" w:rsidP="006A1041">
      <w:pPr>
        <w:pStyle w:val="BodyText"/>
      </w:pPr>
      <w:r>
        <w:t>Instrument searches increased by 29.43 per cent in the 2020-2021 financial year.</w:t>
      </w:r>
    </w:p>
    <w:p w14:paraId="74A74889" w14:textId="77777777" w:rsidR="00314A09" w:rsidRDefault="00314A09"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6A1041" w:rsidRPr="00050253" w14:paraId="55096BDE" w14:textId="77777777" w:rsidTr="00C9653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701" w:type="dxa"/>
          </w:tcPr>
          <w:p w14:paraId="4B77B551" w14:textId="7A17DB64" w:rsidR="006A1041" w:rsidRPr="00050253" w:rsidRDefault="000B0AA9"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4A73BC3E" w14:textId="3E25F691" w:rsidR="006A1041" w:rsidRPr="00050253" w:rsidRDefault="00314A09" w:rsidP="003C7257">
            <w:pPr>
              <w:pStyle w:val="TableHeadingLeft"/>
              <w:jc w:val="center"/>
            </w:pPr>
            <w:r>
              <w:t>Quantity</w:t>
            </w:r>
          </w:p>
        </w:tc>
      </w:tr>
      <w:tr w:rsidR="006A1041" w:rsidRPr="00050253" w14:paraId="11E94941" w14:textId="77777777" w:rsidTr="00C9653D">
        <w:tc>
          <w:tcPr>
            <w:tcW w:w="1701" w:type="dxa"/>
          </w:tcPr>
          <w:p w14:paraId="657BF937" w14:textId="77777777" w:rsidR="006A1041" w:rsidRDefault="006A1041" w:rsidP="00C9653D">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60149D74" w14:textId="77777777" w:rsidR="006A1041" w:rsidRDefault="006A1041" w:rsidP="00C9653D">
            <w:pPr>
              <w:pStyle w:val="BodyText"/>
              <w:spacing w:after="60"/>
              <w:jc w:val="center"/>
            </w:pPr>
            <w:r>
              <w:t>604,336</w:t>
            </w:r>
          </w:p>
        </w:tc>
      </w:tr>
      <w:tr w:rsidR="006A1041" w:rsidRPr="00050253" w14:paraId="487E880F" w14:textId="77777777" w:rsidTr="00C9653D">
        <w:tc>
          <w:tcPr>
            <w:tcW w:w="1701" w:type="dxa"/>
          </w:tcPr>
          <w:p w14:paraId="3DABFB7C" w14:textId="77777777" w:rsidR="006A1041" w:rsidRDefault="006A1041" w:rsidP="00C9653D">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09DB98B8" w14:textId="77777777" w:rsidR="006A1041" w:rsidRDefault="006A1041" w:rsidP="00C9653D">
            <w:pPr>
              <w:pStyle w:val="BodyText"/>
              <w:spacing w:after="60"/>
              <w:jc w:val="center"/>
            </w:pPr>
            <w:r>
              <w:t>466,912</w:t>
            </w:r>
          </w:p>
        </w:tc>
      </w:tr>
      <w:tr w:rsidR="006A1041" w:rsidRPr="00050253" w14:paraId="35AC7D90" w14:textId="77777777" w:rsidTr="00C9653D">
        <w:tc>
          <w:tcPr>
            <w:tcW w:w="1701" w:type="dxa"/>
          </w:tcPr>
          <w:p w14:paraId="393690A6" w14:textId="77777777" w:rsidR="006A1041" w:rsidRPr="00050253" w:rsidRDefault="006A1041" w:rsidP="00C9653D">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7D580B0A" w14:textId="77777777" w:rsidR="006A1041" w:rsidRPr="00050253" w:rsidRDefault="006A1041" w:rsidP="00C9653D">
            <w:pPr>
              <w:pStyle w:val="BodyText"/>
              <w:spacing w:after="60"/>
              <w:jc w:val="center"/>
            </w:pPr>
            <w:r>
              <w:t>582,125</w:t>
            </w:r>
          </w:p>
        </w:tc>
      </w:tr>
      <w:tr w:rsidR="006A1041" w:rsidRPr="00050253" w14:paraId="5C80661D" w14:textId="77777777" w:rsidTr="00C9653D">
        <w:tc>
          <w:tcPr>
            <w:tcW w:w="1701" w:type="dxa"/>
          </w:tcPr>
          <w:p w14:paraId="3559CBC3"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5" w:type="dxa"/>
          </w:tcPr>
          <w:p w14:paraId="50EAD87F" w14:textId="77777777" w:rsidR="006A1041" w:rsidRDefault="006A1041" w:rsidP="003C7257">
            <w:pPr>
              <w:jc w:val="center"/>
            </w:pPr>
            <w:r>
              <w:t>677,407</w:t>
            </w:r>
          </w:p>
        </w:tc>
      </w:tr>
      <w:tr w:rsidR="006A1041" w:rsidRPr="00050253" w14:paraId="62530E54" w14:textId="77777777" w:rsidTr="00C9653D">
        <w:tc>
          <w:tcPr>
            <w:tcW w:w="1701" w:type="dxa"/>
          </w:tcPr>
          <w:p w14:paraId="44DA488B" w14:textId="77777777" w:rsidR="006A1041" w:rsidRPr="009924C6"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051DC674" w14:textId="77777777" w:rsidR="006A1041" w:rsidRPr="009924C6" w:rsidRDefault="006A1041" w:rsidP="003C7257">
            <w:pPr>
              <w:jc w:val="center"/>
            </w:pPr>
            <w:r>
              <w:t>673,628</w:t>
            </w:r>
          </w:p>
        </w:tc>
      </w:tr>
      <w:tr w:rsidR="006A1041" w:rsidRPr="00050253" w14:paraId="577A8AAE" w14:textId="77777777" w:rsidTr="00C9653D">
        <w:tc>
          <w:tcPr>
            <w:tcW w:w="1701" w:type="dxa"/>
          </w:tcPr>
          <w:p w14:paraId="2759A394" w14:textId="77777777" w:rsidR="006A1041" w:rsidRPr="009924C6" w:rsidRDefault="006A1041" w:rsidP="006A1041">
            <w:r w:rsidRPr="009924C6">
              <w:t>2015-2016</w:t>
            </w:r>
          </w:p>
        </w:tc>
        <w:tc>
          <w:tcPr>
            <w:cnfStyle w:val="000010000000" w:firstRow="0" w:lastRow="0" w:firstColumn="0" w:lastColumn="0" w:oddVBand="1" w:evenVBand="0" w:oddHBand="0" w:evenHBand="0" w:firstRowFirstColumn="0" w:firstRowLastColumn="0" w:lastRowFirstColumn="0" w:lastRowLastColumn="0"/>
            <w:tcW w:w="1985" w:type="dxa"/>
          </w:tcPr>
          <w:p w14:paraId="34E5304B" w14:textId="77777777" w:rsidR="006A1041" w:rsidRPr="009924C6" w:rsidRDefault="006A1041" w:rsidP="003C7257">
            <w:pPr>
              <w:jc w:val="center"/>
            </w:pPr>
            <w:r w:rsidRPr="009924C6">
              <w:t>667,018</w:t>
            </w:r>
          </w:p>
        </w:tc>
      </w:tr>
      <w:tr w:rsidR="006A1041" w:rsidRPr="00050253" w14:paraId="428C18C3" w14:textId="77777777" w:rsidTr="00C9653D">
        <w:tc>
          <w:tcPr>
            <w:tcW w:w="1701" w:type="dxa"/>
          </w:tcPr>
          <w:p w14:paraId="13272276" w14:textId="77777777" w:rsidR="006A1041" w:rsidRPr="009924C6" w:rsidRDefault="006A1041" w:rsidP="006A1041">
            <w:r w:rsidRPr="009924C6">
              <w:t>2014-2015</w:t>
            </w:r>
          </w:p>
        </w:tc>
        <w:tc>
          <w:tcPr>
            <w:cnfStyle w:val="000010000000" w:firstRow="0" w:lastRow="0" w:firstColumn="0" w:lastColumn="0" w:oddVBand="1" w:evenVBand="0" w:oddHBand="0" w:evenHBand="0" w:firstRowFirstColumn="0" w:firstRowLastColumn="0" w:lastRowFirstColumn="0" w:lastRowLastColumn="0"/>
            <w:tcW w:w="1985" w:type="dxa"/>
          </w:tcPr>
          <w:p w14:paraId="5F61B5E6" w14:textId="77777777" w:rsidR="006A1041" w:rsidRPr="009924C6" w:rsidRDefault="006A1041" w:rsidP="003C7257">
            <w:pPr>
              <w:jc w:val="center"/>
            </w:pPr>
            <w:r w:rsidRPr="009924C6">
              <w:t>667,648</w:t>
            </w:r>
          </w:p>
        </w:tc>
      </w:tr>
      <w:tr w:rsidR="006A1041" w:rsidRPr="00050253" w14:paraId="0EDE20D0" w14:textId="77777777" w:rsidTr="00C9653D">
        <w:tc>
          <w:tcPr>
            <w:tcW w:w="1701" w:type="dxa"/>
          </w:tcPr>
          <w:p w14:paraId="139ED360" w14:textId="77777777" w:rsidR="006A1041" w:rsidRPr="009924C6" w:rsidRDefault="006A1041" w:rsidP="006A1041">
            <w:r w:rsidRPr="009924C6">
              <w:t>2013–2014</w:t>
            </w:r>
          </w:p>
        </w:tc>
        <w:tc>
          <w:tcPr>
            <w:cnfStyle w:val="000010000000" w:firstRow="0" w:lastRow="0" w:firstColumn="0" w:lastColumn="0" w:oddVBand="1" w:evenVBand="0" w:oddHBand="0" w:evenHBand="0" w:firstRowFirstColumn="0" w:firstRowLastColumn="0" w:lastRowFirstColumn="0" w:lastRowLastColumn="0"/>
            <w:tcW w:w="1985" w:type="dxa"/>
          </w:tcPr>
          <w:p w14:paraId="4F1FB7E1" w14:textId="77777777" w:rsidR="006A1041" w:rsidRPr="009924C6" w:rsidRDefault="006A1041" w:rsidP="003C7257">
            <w:pPr>
              <w:jc w:val="center"/>
            </w:pPr>
            <w:r w:rsidRPr="009924C6">
              <w:t>682,478</w:t>
            </w:r>
          </w:p>
        </w:tc>
      </w:tr>
      <w:tr w:rsidR="006A1041" w:rsidRPr="00050253" w14:paraId="62CFB150" w14:textId="77777777" w:rsidTr="00C9653D">
        <w:tc>
          <w:tcPr>
            <w:tcW w:w="1701" w:type="dxa"/>
          </w:tcPr>
          <w:p w14:paraId="7A9D7884" w14:textId="77777777" w:rsidR="006A1041" w:rsidRPr="009924C6" w:rsidRDefault="006A1041" w:rsidP="006A1041">
            <w:r w:rsidRPr="009924C6">
              <w:t>2012–2013</w:t>
            </w:r>
          </w:p>
        </w:tc>
        <w:tc>
          <w:tcPr>
            <w:cnfStyle w:val="000010000000" w:firstRow="0" w:lastRow="0" w:firstColumn="0" w:lastColumn="0" w:oddVBand="1" w:evenVBand="0" w:oddHBand="0" w:evenHBand="0" w:firstRowFirstColumn="0" w:firstRowLastColumn="0" w:lastRowFirstColumn="0" w:lastRowLastColumn="0"/>
            <w:tcW w:w="1985" w:type="dxa"/>
          </w:tcPr>
          <w:p w14:paraId="06255F8F" w14:textId="77777777" w:rsidR="006A1041" w:rsidRPr="009924C6" w:rsidRDefault="006A1041" w:rsidP="003C7257">
            <w:pPr>
              <w:jc w:val="center"/>
            </w:pPr>
            <w:r w:rsidRPr="009924C6">
              <w:t>683,604</w:t>
            </w:r>
          </w:p>
        </w:tc>
      </w:tr>
      <w:tr w:rsidR="006A1041" w:rsidRPr="00050253" w14:paraId="55CD7C9B" w14:textId="77777777" w:rsidTr="00C9653D">
        <w:tc>
          <w:tcPr>
            <w:tcW w:w="1701" w:type="dxa"/>
          </w:tcPr>
          <w:p w14:paraId="54D22506" w14:textId="77777777" w:rsidR="006A1041" w:rsidRPr="009924C6" w:rsidRDefault="006A1041" w:rsidP="006A1041">
            <w:r w:rsidRPr="009924C6">
              <w:t>2011–2012</w:t>
            </w:r>
          </w:p>
        </w:tc>
        <w:tc>
          <w:tcPr>
            <w:cnfStyle w:val="000010000000" w:firstRow="0" w:lastRow="0" w:firstColumn="0" w:lastColumn="0" w:oddVBand="1" w:evenVBand="0" w:oddHBand="0" w:evenHBand="0" w:firstRowFirstColumn="0" w:firstRowLastColumn="0" w:lastRowFirstColumn="0" w:lastRowLastColumn="0"/>
            <w:tcW w:w="1985" w:type="dxa"/>
          </w:tcPr>
          <w:p w14:paraId="1CE344A7" w14:textId="77777777" w:rsidR="006A1041" w:rsidRPr="009924C6" w:rsidRDefault="006A1041" w:rsidP="003C7257">
            <w:pPr>
              <w:jc w:val="center"/>
            </w:pPr>
            <w:r w:rsidRPr="009924C6">
              <w:t>668,858</w:t>
            </w:r>
          </w:p>
        </w:tc>
      </w:tr>
      <w:tr w:rsidR="006A1041" w:rsidRPr="00050253" w14:paraId="0244C176" w14:textId="77777777" w:rsidTr="00C9653D">
        <w:tc>
          <w:tcPr>
            <w:tcW w:w="1701" w:type="dxa"/>
          </w:tcPr>
          <w:p w14:paraId="47321A27" w14:textId="77777777" w:rsidR="006A1041" w:rsidRPr="009924C6" w:rsidRDefault="006A1041" w:rsidP="006A1041">
            <w:r w:rsidRPr="009924C6">
              <w:t>2010–2011</w:t>
            </w:r>
          </w:p>
        </w:tc>
        <w:tc>
          <w:tcPr>
            <w:cnfStyle w:val="000010000000" w:firstRow="0" w:lastRow="0" w:firstColumn="0" w:lastColumn="0" w:oddVBand="1" w:evenVBand="0" w:oddHBand="0" w:evenHBand="0" w:firstRowFirstColumn="0" w:firstRowLastColumn="0" w:lastRowFirstColumn="0" w:lastRowLastColumn="0"/>
            <w:tcW w:w="1985" w:type="dxa"/>
          </w:tcPr>
          <w:p w14:paraId="68222DD2" w14:textId="77777777" w:rsidR="006A1041" w:rsidRPr="009924C6" w:rsidRDefault="006A1041" w:rsidP="003C7257">
            <w:pPr>
              <w:jc w:val="center"/>
            </w:pPr>
            <w:r w:rsidRPr="009924C6">
              <w:t>721,380</w:t>
            </w:r>
          </w:p>
        </w:tc>
      </w:tr>
      <w:tr w:rsidR="006A1041" w:rsidRPr="00050253" w14:paraId="763ECEAB" w14:textId="77777777" w:rsidTr="00C9653D">
        <w:tc>
          <w:tcPr>
            <w:tcW w:w="1701" w:type="dxa"/>
          </w:tcPr>
          <w:p w14:paraId="22BE7C20" w14:textId="77777777" w:rsidR="006A1041" w:rsidRPr="009924C6" w:rsidRDefault="006A1041" w:rsidP="006A1041">
            <w:r w:rsidRPr="009924C6">
              <w:t>2009–2010</w:t>
            </w:r>
          </w:p>
        </w:tc>
        <w:tc>
          <w:tcPr>
            <w:cnfStyle w:val="000010000000" w:firstRow="0" w:lastRow="0" w:firstColumn="0" w:lastColumn="0" w:oddVBand="1" w:evenVBand="0" w:oddHBand="0" w:evenHBand="0" w:firstRowFirstColumn="0" w:firstRowLastColumn="0" w:lastRowFirstColumn="0" w:lastRowLastColumn="0"/>
            <w:tcW w:w="1985" w:type="dxa"/>
          </w:tcPr>
          <w:p w14:paraId="00AC8A35" w14:textId="77777777" w:rsidR="006A1041" w:rsidRPr="009924C6" w:rsidRDefault="006A1041" w:rsidP="003C7257">
            <w:pPr>
              <w:jc w:val="center"/>
            </w:pPr>
            <w:r w:rsidRPr="009924C6">
              <w:t>757,195</w:t>
            </w:r>
          </w:p>
        </w:tc>
      </w:tr>
      <w:tr w:rsidR="006A1041" w:rsidRPr="00050253" w14:paraId="201E16D5" w14:textId="77777777" w:rsidTr="00C9653D">
        <w:tc>
          <w:tcPr>
            <w:tcW w:w="1701" w:type="dxa"/>
          </w:tcPr>
          <w:p w14:paraId="628B77E5" w14:textId="77777777" w:rsidR="006A1041" w:rsidRPr="009924C6" w:rsidRDefault="006A1041" w:rsidP="006A1041">
            <w:r w:rsidRPr="009924C6">
              <w:t>2008–2009</w:t>
            </w:r>
          </w:p>
        </w:tc>
        <w:tc>
          <w:tcPr>
            <w:cnfStyle w:val="000010000000" w:firstRow="0" w:lastRow="0" w:firstColumn="0" w:lastColumn="0" w:oddVBand="1" w:evenVBand="0" w:oddHBand="0" w:evenHBand="0" w:firstRowFirstColumn="0" w:firstRowLastColumn="0" w:lastRowFirstColumn="0" w:lastRowLastColumn="0"/>
            <w:tcW w:w="1985" w:type="dxa"/>
          </w:tcPr>
          <w:p w14:paraId="1B8388A6" w14:textId="77777777" w:rsidR="006A1041" w:rsidRPr="009924C6" w:rsidRDefault="006A1041" w:rsidP="003C7257">
            <w:pPr>
              <w:jc w:val="center"/>
            </w:pPr>
            <w:r w:rsidRPr="009924C6">
              <w:t>618,854</w:t>
            </w:r>
          </w:p>
        </w:tc>
      </w:tr>
      <w:tr w:rsidR="000477BB" w:rsidRPr="00050253" w14:paraId="44127556" w14:textId="77777777" w:rsidTr="00C9653D">
        <w:tc>
          <w:tcPr>
            <w:tcW w:w="1701" w:type="dxa"/>
          </w:tcPr>
          <w:p w14:paraId="3118CBE4" w14:textId="42DD44F6" w:rsidR="000477BB" w:rsidRPr="009924C6" w:rsidRDefault="000477BB" w:rsidP="000477BB">
            <w:r w:rsidRPr="009924C6">
              <w:t>2007–2008</w:t>
            </w:r>
          </w:p>
        </w:tc>
        <w:tc>
          <w:tcPr>
            <w:cnfStyle w:val="000010000000" w:firstRow="0" w:lastRow="0" w:firstColumn="0" w:lastColumn="0" w:oddVBand="1" w:evenVBand="0" w:oddHBand="0" w:evenHBand="0" w:firstRowFirstColumn="0" w:firstRowLastColumn="0" w:lastRowFirstColumn="0" w:lastRowLastColumn="0"/>
            <w:tcW w:w="1985" w:type="dxa"/>
          </w:tcPr>
          <w:p w14:paraId="1F52BC67" w14:textId="3DAB79E5" w:rsidR="000477BB" w:rsidRPr="009924C6" w:rsidRDefault="000477BB" w:rsidP="003C7257">
            <w:pPr>
              <w:jc w:val="center"/>
            </w:pPr>
            <w:r w:rsidRPr="009924C6">
              <w:t>613,296</w:t>
            </w:r>
          </w:p>
        </w:tc>
      </w:tr>
      <w:tr w:rsidR="000477BB" w:rsidRPr="00050253" w14:paraId="0F275647" w14:textId="77777777" w:rsidTr="00C9653D">
        <w:tc>
          <w:tcPr>
            <w:tcW w:w="1701" w:type="dxa"/>
          </w:tcPr>
          <w:p w14:paraId="02525CC7" w14:textId="76700893" w:rsidR="000477BB" w:rsidRPr="009924C6" w:rsidRDefault="000477BB" w:rsidP="000477BB">
            <w:r w:rsidRPr="009924C6">
              <w:t>2006–2007</w:t>
            </w:r>
          </w:p>
        </w:tc>
        <w:tc>
          <w:tcPr>
            <w:cnfStyle w:val="000010000000" w:firstRow="0" w:lastRow="0" w:firstColumn="0" w:lastColumn="0" w:oddVBand="1" w:evenVBand="0" w:oddHBand="0" w:evenHBand="0" w:firstRowFirstColumn="0" w:firstRowLastColumn="0" w:lastRowFirstColumn="0" w:lastRowLastColumn="0"/>
            <w:tcW w:w="1985" w:type="dxa"/>
          </w:tcPr>
          <w:p w14:paraId="2CBDF9DD" w14:textId="4305ED0F" w:rsidR="000477BB" w:rsidRPr="009924C6" w:rsidRDefault="000477BB" w:rsidP="003C7257">
            <w:pPr>
              <w:jc w:val="center"/>
            </w:pPr>
            <w:r w:rsidRPr="009924C6">
              <w:t>587,682</w:t>
            </w:r>
          </w:p>
        </w:tc>
      </w:tr>
    </w:tbl>
    <w:p w14:paraId="3D5EAAA4" w14:textId="77777777" w:rsidR="006A1041" w:rsidRDefault="006A1041" w:rsidP="006A1041"/>
    <w:p w14:paraId="73C5376E" w14:textId="77777777" w:rsidR="006A1041" w:rsidRDefault="006A1041" w:rsidP="006A1041">
      <w:pPr>
        <w:pStyle w:val="BodyText100ThemeColour"/>
        <w:rPr>
          <w:b/>
          <w:bCs/>
          <w:sz w:val="24"/>
          <w:szCs w:val="24"/>
        </w:rPr>
      </w:pPr>
    </w:p>
    <w:p w14:paraId="5EEC0943" w14:textId="10B0BD7A" w:rsidR="006A1041" w:rsidRPr="000B0AA9" w:rsidRDefault="000B0AA9" w:rsidP="000B0AA9">
      <w:pPr>
        <w:pStyle w:val="Heading2"/>
      </w:pPr>
      <w:bookmarkStart w:id="42" w:name="_Toc81221852"/>
      <w:r w:rsidRPr="000B0AA9">
        <w:t>P</w:t>
      </w:r>
      <w:r w:rsidR="006A1041" w:rsidRPr="000B0AA9">
        <w:t>roperty certificates</w:t>
      </w:r>
      <w:bookmarkEnd w:id="42"/>
    </w:p>
    <w:p w14:paraId="202C2655" w14:textId="7414DC56" w:rsidR="006A1041" w:rsidRDefault="006A1041" w:rsidP="006A1041">
      <w:pPr>
        <w:pStyle w:val="BodyText"/>
      </w:pPr>
      <w:r>
        <w:t xml:space="preserve">Property certificate </w:t>
      </w:r>
      <w:r w:rsidR="000B0AA9">
        <w:t xml:space="preserve">searches </w:t>
      </w:r>
      <w:r>
        <w:t>increased by 22.99 per cent in the 2020</w:t>
      </w:r>
      <w:r w:rsidR="003A2ADC">
        <w:t>-</w:t>
      </w:r>
      <w:r>
        <w:t>2021 financial year.</w:t>
      </w:r>
    </w:p>
    <w:p w14:paraId="4051308C" w14:textId="77777777" w:rsidR="00314A09" w:rsidRDefault="00314A09"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2A1ECA" w:rsidRPr="00050253" w14:paraId="12CC11CC" w14:textId="77777777" w:rsidTr="00BA08A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701" w:type="dxa"/>
          </w:tcPr>
          <w:p w14:paraId="58C7604C" w14:textId="5D8D180B" w:rsidR="002A1ECA" w:rsidRPr="00050253" w:rsidRDefault="002A1ECA" w:rsidP="002A1ECA">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73C62025" w14:textId="09615E15" w:rsidR="002A1ECA" w:rsidRPr="00050253" w:rsidRDefault="002A1ECA" w:rsidP="003C7257">
            <w:pPr>
              <w:pStyle w:val="TableHeadingLeft"/>
              <w:jc w:val="center"/>
            </w:pPr>
            <w:r>
              <w:t xml:space="preserve">Total </w:t>
            </w:r>
            <w:r w:rsidR="007233B9">
              <w:t>searches</w:t>
            </w:r>
          </w:p>
        </w:tc>
      </w:tr>
      <w:tr w:rsidR="006A1041" w:rsidRPr="00050253" w14:paraId="55F6BBA6" w14:textId="77777777" w:rsidTr="00C9653D">
        <w:tc>
          <w:tcPr>
            <w:tcW w:w="1701" w:type="dxa"/>
          </w:tcPr>
          <w:p w14:paraId="39D37762" w14:textId="77777777" w:rsidR="006A1041" w:rsidRDefault="006A1041" w:rsidP="00C9653D">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0097ADE4" w14:textId="77777777" w:rsidR="006A1041" w:rsidRDefault="006A1041" w:rsidP="003C7257">
            <w:pPr>
              <w:jc w:val="center"/>
            </w:pPr>
            <w:r>
              <w:t>815,614</w:t>
            </w:r>
          </w:p>
        </w:tc>
      </w:tr>
      <w:tr w:rsidR="006A1041" w:rsidRPr="00050253" w14:paraId="417FB819" w14:textId="77777777" w:rsidTr="00C9653D">
        <w:tc>
          <w:tcPr>
            <w:tcW w:w="1701" w:type="dxa"/>
          </w:tcPr>
          <w:p w14:paraId="7589B581" w14:textId="77777777" w:rsidR="006A1041" w:rsidRDefault="006A1041" w:rsidP="00C9653D">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3F05183D" w14:textId="77777777" w:rsidR="006A1041" w:rsidRDefault="006A1041" w:rsidP="003C7257">
            <w:pPr>
              <w:jc w:val="center"/>
            </w:pPr>
            <w:r>
              <w:t>663,119</w:t>
            </w:r>
          </w:p>
        </w:tc>
      </w:tr>
      <w:tr w:rsidR="006A1041" w:rsidRPr="00050253" w14:paraId="42348F47" w14:textId="77777777" w:rsidTr="00C9653D">
        <w:tc>
          <w:tcPr>
            <w:tcW w:w="1701" w:type="dxa"/>
          </w:tcPr>
          <w:p w14:paraId="5BC66C0D" w14:textId="77777777" w:rsidR="006A1041" w:rsidRDefault="006A1041" w:rsidP="00C9653D">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662C07CF" w14:textId="77777777" w:rsidR="006A1041" w:rsidRDefault="006A1041" w:rsidP="003C7257">
            <w:pPr>
              <w:jc w:val="center"/>
            </w:pPr>
            <w:r>
              <w:t>622,465</w:t>
            </w:r>
          </w:p>
        </w:tc>
      </w:tr>
      <w:tr w:rsidR="006A1041" w:rsidRPr="00050253" w14:paraId="5970D2B8" w14:textId="77777777" w:rsidTr="00C9653D">
        <w:tc>
          <w:tcPr>
            <w:tcW w:w="1701" w:type="dxa"/>
          </w:tcPr>
          <w:p w14:paraId="75697307"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5" w:type="dxa"/>
          </w:tcPr>
          <w:p w14:paraId="696EC462" w14:textId="77777777" w:rsidR="006A1041" w:rsidRDefault="006A1041" w:rsidP="003C7257">
            <w:pPr>
              <w:jc w:val="center"/>
            </w:pPr>
            <w:r>
              <w:t>630,885</w:t>
            </w:r>
          </w:p>
        </w:tc>
      </w:tr>
      <w:tr w:rsidR="006A1041" w:rsidRPr="00050253" w14:paraId="422D3065" w14:textId="77777777" w:rsidTr="00C9653D">
        <w:tc>
          <w:tcPr>
            <w:tcW w:w="1701" w:type="dxa"/>
          </w:tcPr>
          <w:p w14:paraId="5850C4FE" w14:textId="77777777" w:rsidR="006A1041" w:rsidRPr="00922575"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2DA2308C" w14:textId="77777777" w:rsidR="006A1041" w:rsidRPr="00922575" w:rsidRDefault="006A1041" w:rsidP="003C7257">
            <w:pPr>
              <w:jc w:val="center"/>
            </w:pPr>
            <w:r>
              <w:t>619,212</w:t>
            </w:r>
          </w:p>
        </w:tc>
      </w:tr>
      <w:tr w:rsidR="006A1041" w:rsidRPr="00050253" w14:paraId="047B8427" w14:textId="77777777" w:rsidTr="00C9653D">
        <w:tc>
          <w:tcPr>
            <w:tcW w:w="1701" w:type="dxa"/>
          </w:tcPr>
          <w:p w14:paraId="5AA65BBF" w14:textId="77777777" w:rsidR="006A1041" w:rsidRPr="00922575" w:rsidRDefault="006A1041" w:rsidP="006A1041">
            <w:r w:rsidRPr="00922575">
              <w:t>2015-2016</w:t>
            </w:r>
          </w:p>
        </w:tc>
        <w:tc>
          <w:tcPr>
            <w:cnfStyle w:val="000010000000" w:firstRow="0" w:lastRow="0" w:firstColumn="0" w:lastColumn="0" w:oddVBand="1" w:evenVBand="0" w:oddHBand="0" w:evenHBand="0" w:firstRowFirstColumn="0" w:firstRowLastColumn="0" w:lastRowFirstColumn="0" w:lastRowLastColumn="0"/>
            <w:tcW w:w="1985" w:type="dxa"/>
          </w:tcPr>
          <w:p w14:paraId="3B1A8C0C" w14:textId="77777777" w:rsidR="006A1041" w:rsidRPr="00922575" w:rsidRDefault="006A1041" w:rsidP="003C7257">
            <w:pPr>
              <w:jc w:val="center"/>
            </w:pPr>
            <w:r w:rsidRPr="00922575">
              <w:t>541,176</w:t>
            </w:r>
          </w:p>
        </w:tc>
      </w:tr>
      <w:tr w:rsidR="006A1041" w:rsidRPr="00050253" w14:paraId="7417C3DE" w14:textId="77777777" w:rsidTr="00C9653D">
        <w:tc>
          <w:tcPr>
            <w:tcW w:w="1701" w:type="dxa"/>
          </w:tcPr>
          <w:p w14:paraId="11896CD7" w14:textId="77777777" w:rsidR="006A1041" w:rsidRPr="00922575" w:rsidRDefault="006A1041" w:rsidP="006A1041">
            <w:r w:rsidRPr="00922575">
              <w:t>2014-2015</w:t>
            </w:r>
          </w:p>
        </w:tc>
        <w:tc>
          <w:tcPr>
            <w:cnfStyle w:val="000010000000" w:firstRow="0" w:lastRow="0" w:firstColumn="0" w:lastColumn="0" w:oddVBand="1" w:evenVBand="0" w:oddHBand="0" w:evenHBand="0" w:firstRowFirstColumn="0" w:firstRowLastColumn="0" w:lastRowFirstColumn="0" w:lastRowLastColumn="0"/>
            <w:tcW w:w="1985" w:type="dxa"/>
          </w:tcPr>
          <w:p w14:paraId="60212F13" w14:textId="77777777" w:rsidR="006A1041" w:rsidRPr="00922575" w:rsidRDefault="006A1041" w:rsidP="003C7257">
            <w:pPr>
              <w:jc w:val="center"/>
            </w:pPr>
            <w:r w:rsidRPr="00922575">
              <w:t>521,891</w:t>
            </w:r>
          </w:p>
        </w:tc>
      </w:tr>
      <w:tr w:rsidR="006A1041" w:rsidRPr="00050253" w14:paraId="3E49931D" w14:textId="77777777" w:rsidTr="00C9653D">
        <w:tc>
          <w:tcPr>
            <w:tcW w:w="1701" w:type="dxa"/>
          </w:tcPr>
          <w:p w14:paraId="4EC1FEEE" w14:textId="77777777" w:rsidR="006A1041" w:rsidRPr="00922575" w:rsidRDefault="006A1041" w:rsidP="006A1041">
            <w:r w:rsidRPr="00922575">
              <w:t>2013–2014</w:t>
            </w:r>
          </w:p>
        </w:tc>
        <w:tc>
          <w:tcPr>
            <w:cnfStyle w:val="000010000000" w:firstRow="0" w:lastRow="0" w:firstColumn="0" w:lastColumn="0" w:oddVBand="1" w:evenVBand="0" w:oddHBand="0" w:evenHBand="0" w:firstRowFirstColumn="0" w:firstRowLastColumn="0" w:lastRowFirstColumn="0" w:lastRowLastColumn="0"/>
            <w:tcW w:w="1985" w:type="dxa"/>
          </w:tcPr>
          <w:p w14:paraId="035DBDDE" w14:textId="77777777" w:rsidR="006A1041" w:rsidRPr="00922575" w:rsidRDefault="006A1041" w:rsidP="003C7257">
            <w:pPr>
              <w:jc w:val="center"/>
            </w:pPr>
            <w:r w:rsidRPr="00922575">
              <w:t>367,172</w:t>
            </w:r>
          </w:p>
        </w:tc>
      </w:tr>
      <w:tr w:rsidR="006A1041" w:rsidRPr="00050253" w14:paraId="781FCB4E" w14:textId="77777777" w:rsidTr="00C9653D">
        <w:tc>
          <w:tcPr>
            <w:tcW w:w="1701" w:type="dxa"/>
          </w:tcPr>
          <w:p w14:paraId="279D927C" w14:textId="77777777" w:rsidR="006A1041" w:rsidRPr="00922575" w:rsidRDefault="006A1041" w:rsidP="006A1041">
            <w:r w:rsidRPr="00922575">
              <w:t>2012–2013</w:t>
            </w:r>
          </w:p>
        </w:tc>
        <w:tc>
          <w:tcPr>
            <w:cnfStyle w:val="000010000000" w:firstRow="0" w:lastRow="0" w:firstColumn="0" w:lastColumn="0" w:oddVBand="1" w:evenVBand="0" w:oddHBand="0" w:evenHBand="0" w:firstRowFirstColumn="0" w:firstRowLastColumn="0" w:lastRowFirstColumn="0" w:lastRowLastColumn="0"/>
            <w:tcW w:w="1985" w:type="dxa"/>
          </w:tcPr>
          <w:p w14:paraId="63095571" w14:textId="77777777" w:rsidR="006A1041" w:rsidRPr="00922575" w:rsidRDefault="006A1041" w:rsidP="003C7257">
            <w:pPr>
              <w:jc w:val="center"/>
            </w:pPr>
            <w:r w:rsidRPr="00922575">
              <w:t>271,449</w:t>
            </w:r>
          </w:p>
        </w:tc>
      </w:tr>
      <w:tr w:rsidR="006A1041" w:rsidRPr="00050253" w14:paraId="6165678F" w14:textId="77777777" w:rsidTr="00C9653D">
        <w:tc>
          <w:tcPr>
            <w:tcW w:w="1701" w:type="dxa"/>
          </w:tcPr>
          <w:p w14:paraId="76C767D1" w14:textId="77777777" w:rsidR="006A1041" w:rsidRPr="00922575" w:rsidRDefault="006A1041" w:rsidP="006A1041">
            <w:r w:rsidRPr="00922575">
              <w:t>2011–2012</w:t>
            </w:r>
          </w:p>
        </w:tc>
        <w:tc>
          <w:tcPr>
            <w:cnfStyle w:val="000010000000" w:firstRow="0" w:lastRow="0" w:firstColumn="0" w:lastColumn="0" w:oddVBand="1" w:evenVBand="0" w:oddHBand="0" w:evenHBand="0" w:firstRowFirstColumn="0" w:firstRowLastColumn="0" w:lastRowFirstColumn="0" w:lastRowLastColumn="0"/>
            <w:tcW w:w="1985" w:type="dxa"/>
          </w:tcPr>
          <w:p w14:paraId="5AE6C020" w14:textId="77777777" w:rsidR="006A1041" w:rsidRPr="00922575" w:rsidRDefault="006A1041" w:rsidP="003C7257">
            <w:pPr>
              <w:jc w:val="center"/>
            </w:pPr>
            <w:r w:rsidRPr="00922575">
              <w:t>213,692</w:t>
            </w:r>
          </w:p>
        </w:tc>
      </w:tr>
      <w:tr w:rsidR="006A1041" w:rsidRPr="00050253" w14:paraId="05DAF49B" w14:textId="77777777" w:rsidTr="00C9653D">
        <w:tc>
          <w:tcPr>
            <w:tcW w:w="1701" w:type="dxa"/>
          </w:tcPr>
          <w:p w14:paraId="0A42D449" w14:textId="77777777" w:rsidR="006A1041" w:rsidRPr="00922575" w:rsidRDefault="006A1041" w:rsidP="006A1041">
            <w:r w:rsidRPr="00922575">
              <w:t>2010–2011</w:t>
            </w:r>
          </w:p>
        </w:tc>
        <w:tc>
          <w:tcPr>
            <w:cnfStyle w:val="000010000000" w:firstRow="0" w:lastRow="0" w:firstColumn="0" w:lastColumn="0" w:oddVBand="1" w:evenVBand="0" w:oddHBand="0" w:evenHBand="0" w:firstRowFirstColumn="0" w:firstRowLastColumn="0" w:lastRowFirstColumn="0" w:lastRowLastColumn="0"/>
            <w:tcW w:w="1985" w:type="dxa"/>
          </w:tcPr>
          <w:p w14:paraId="40D6A73F" w14:textId="77777777" w:rsidR="006A1041" w:rsidRPr="00922575" w:rsidRDefault="006A1041" w:rsidP="003C7257">
            <w:pPr>
              <w:jc w:val="center"/>
            </w:pPr>
            <w:r w:rsidRPr="00922575">
              <w:t>243,917</w:t>
            </w:r>
          </w:p>
        </w:tc>
      </w:tr>
      <w:tr w:rsidR="006A1041" w:rsidRPr="00050253" w14:paraId="1242A532" w14:textId="77777777" w:rsidTr="00C9653D">
        <w:tc>
          <w:tcPr>
            <w:tcW w:w="1701" w:type="dxa"/>
          </w:tcPr>
          <w:p w14:paraId="3BE6942F" w14:textId="77777777" w:rsidR="006A1041" w:rsidRPr="00922575" w:rsidRDefault="006A1041" w:rsidP="006A1041">
            <w:r w:rsidRPr="00922575">
              <w:lastRenderedPageBreak/>
              <w:t>2009–2010</w:t>
            </w:r>
          </w:p>
        </w:tc>
        <w:tc>
          <w:tcPr>
            <w:cnfStyle w:val="000010000000" w:firstRow="0" w:lastRow="0" w:firstColumn="0" w:lastColumn="0" w:oddVBand="1" w:evenVBand="0" w:oddHBand="0" w:evenHBand="0" w:firstRowFirstColumn="0" w:firstRowLastColumn="0" w:lastRowFirstColumn="0" w:lastRowLastColumn="0"/>
            <w:tcW w:w="1985" w:type="dxa"/>
          </w:tcPr>
          <w:p w14:paraId="17CF998E" w14:textId="77777777" w:rsidR="006A1041" w:rsidRPr="00922575" w:rsidRDefault="006A1041" w:rsidP="003C7257">
            <w:pPr>
              <w:jc w:val="center"/>
            </w:pPr>
            <w:r w:rsidRPr="00922575">
              <w:t>188,155</w:t>
            </w:r>
          </w:p>
        </w:tc>
      </w:tr>
      <w:tr w:rsidR="006A1041" w:rsidRPr="00050253" w14:paraId="5146E518" w14:textId="77777777" w:rsidTr="00C9653D">
        <w:tc>
          <w:tcPr>
            <w:tcW w:w="1701" w:type="dxa"/>
          </w:tcPr>
          <w:p w14:paraId="21C82304" w14:textId="77777777" w:rsidR="006A1041" w:rsidRPr="00922575" w:rsidRDefault="006A1041" w:rsidP="006A1041">
            <w:r w:rsidRPr="00922575">
              <w:t>2008–2009</w:t>
            </w:r>
          </w:p>
        </w:tc>
        <w:tc>
          <w:tcPr>
            <w:cnfStyle w:val="000010000000" w:firstRow="0" w:lastRow="0" w:firstColumn="0" w:lastColumn="0" w:oddVBand="1" w:evenVBand="0" w:oddHBand="0" w:evenHBand="0" w:firstRowFirstColumn="0" w:firstRowLastColumn="0" w:lastRowFirstColumn="0" w:lastRowLastColumn="0"/>
            <w:tcW w:w="1985" w:type="dxa"/>
          </w:tcPr>
          <w:p w14:paraId="15F41E9B" w14:textId="77777777" w:rsidR="006A1041" w:rsidRPr="00922575" w:rsidRDefault="006A1041" w:rsidP="003C7257">
            <w:pPr>
              <w:jc w:val="center"/>
            </w:pPr>
            <w:r w:rsidRPr="00922575">
              <w:t>126,380</w:t>
            </w:r>
          </w:p>
        </w:tc>
      </w:tr>
      <w:tr w:rsidR="000477BB" w:rsidRPr="00050253" w14:paraId="233F9E63" w14:textId="77777777" w:rsidTr="00C9653D">
        <w:tc>
          <w:tcPr>
            <w:tcW w:w="1701" w:type="dxa"/>
          </w:tcPr>
          <w:p w14:paraId="599D1BBF" w14:textId="7D278241" w:rsidR="000477BB" w:rsidRPr="00922575" w:rsidRDefault="000477BB" w:rsidP="000477BB">
            <w:r w:rsidRPr="00922575">
              <w:t>2007–2008</w:t>
            </w:r>
          </w:p>
        </w:tc>
        <w:tc>
          <w:tcPr>
            <w:cnfStyle w:val="000010000000" w:firstRow="0" w:lastRow="0" w:firstColumn="0" w:lastColumn="0" w:oddVBand="1" w:evenVBand="0" w:oddHBand="0" w:evenHBand="0" w:firstRowFirstColumn="0" w:firstRowLastColumn="0" w:lastRowFirstColumn="0" w:lastRowLastColumn="0"/>
            <w:tcW w:w="1985" w:type="dxa"/>
          </w:tcPr>
          <w:p w14:paraId="7B3E61EC" w14:textId="6FBCF3B1" w:rsidR="000477BB" w:rsidRPr="00922575" w:rsidRDefault="000477BB" w:rsidP="003C7257">
            <w:pPr>
              <w:jc w:val="center"/>
            </w:pPr>
            <w:r w:rsidRPr="00922575">
              <w:t>134,288</w:t>
            </w:r>
          </w:p>
        </w:tc>
      </w:tr>
      <w:tr w:rsidR="000477BB" w:rsidRPr="00050253" w14:paraId="5286073B" w14:textId="77777777" w:rsidTr="00C9653D">
        <w:tc>
          <w:tcPr>
            <w:tcW w:w="1701" w:type="dxa"/>
          </w:tcPr>
          <w:p w14:paraId="39C0FEE5" w14:textId="3EDDC5B6" w:rsidR="000477BB" w:rsidRPr="00922575" w:rsidRDefault="000477BB" w:rsidP="000477BB">
            <w:r w:rsidRPr="00922575">
              <w:t>2006–2007</w:t>
            </w:r>
          </w:p>
        </w:tc>
        <w:tc>
          <w:tcPr>
            <w:cnfStyle w:val="000010000000" w:firstRow="0" w:lastRow="0" w:firstColumn="0" w:lastColumn="0" w:oddVBand="1" w:evenVBand="0" w:oddHBand="0" w:evenHBand="0" w:firstRowFirstColumn="0" w:firstRowLastColumn="0" w:lastRowFirstColumn="0" w:lastRowLastColumn="0"/>
            <w:tcW w:w="1985" w:type="dxa"/>
          </w:tcPr>
          <w:p w14:paraId="3BFF7706" w14:textId="5CF6AD0F" w:rsidR="000477BB" w:rsidRPr="00922575" w:rsidRDefault="000477BB" w:rsidP="003C7257">
            <w:pPr>
              <w:jc w:val="center"/>
            </w:pPr>
            <w:r w:rsidRPr="00922575">
              <w:t>109,355</w:t>
            </w:r>
          </w:p>
        </w:tc>
      </w:tr>
    </w:tbl>
    <w:p w14:paraId="1C64CB54" w14:textId="77777777" w:rsidR="00E47943" w:rsidRDefault="00E47943" w:rsidP="006A1041">
      <w:pPr>
        <w:pStyle w:val="Heading2"/>
        <w:numPr>
          <w:ilvl w:val="0"/>
          <w:numId w:val="7"/>
        </w:numPr>
      </w:pPr>
      <w:bookmarkStart w:id="43" w:name="_Toc46161457"/>
      <w:bookmarkStart w:id="44" w:name="_Toc77672308"/>
    </w:p>
    <w:p w14:paraId="27CF99D2" w14:textId="5D36DA62" w:rsidR="006A1041" w:rsidRDefault="006A1041" w:rsidP="006A1041">
      <w:pPr>
        <w:pStyle w:val="Heading2"/>
        <w:numPr>
          <w:ilvl w:val="0"/>
          <w:numId w:val="7"/>
        </w:numPr>
      </w:pPr>
      <w:bookmarkStart w:id="45" w:name="_Toc81221853"/>
      <w:r>
        <w:t>Land Index searches</w:t>
      </w:r>
      <w:bookmarkEnd w:id="43"/>
      <w:bookmarkEnd w:id="44"/>
      <w:bookmarkEnd w:id="45"/>
    </w:p>
    <w:p w14:paraId="624CC76F" w14:textId="76A00137" w:rsidR="006A1041" w:rsidRDefault="006A1041" w:rsidP="006A1041">
      <w:pPr>
        <w:pStyle w:val="BodyText"/>
      </w:pPr>
      <w:r>
        <w:t>Land Index searches increased by 6.49 per cent in the 2020</w:t>
      </w:r>
      <w:r w:rsidR="003A2ADC">
        <w:t>-</w:t>
      </w:r>
      <w:r>
        <w:t>2021 financial year.</w:t>
      </w:r>
    </w:p>
    <w:p w14:paraId="37D48543" w14:textId="77777777" w:rsidR="00AF0470" w:rsidRDefault="00AF0470"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2A1ECA" w:rsidRPr="00050253" w14:paraId="6F5A0179" w14:textId="77777777" w:rsidTr="00C9653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701" w:type="dxa"/>
          </w:tcPr>
          <w:p w14:paraId="368BC55E" w14:textId="4B10CCE5" w:rsidR="002A1ECA" w:rsidRPr="00050253" w:rsidRDefault="002A1ECA" w:rsidP="002A1ECA">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2B1F6B09" w14:textId="21018138" w:rsidR="002A1ECA" w:rsidRPr="00050253" w:rsidRDefault="002A1ECA" w:rsidP="003C7257">
            <w:pPr>
              <w:pStyle w:val="TableHeadingLeft"/>
              <w:jc w:val="center"/>
            </w:pPr>
            <w:r>
              <w:t xml:space="preserve">Total </w:t>
            </w:r>
            <w:r w:rsidR="007233B9">
              <w:t>searches</w:t>
            </w:r>
          </w:p>
        </w:tc>
      </w:tr>
      <w:tr w:rsidR="002A1ECA" w:rsidRPr="00050253" w14:paraId="41FBE935" w14:textId="77777777" w:rsidTr="00C9653D">
        <w:tc>
          <w:tcPr>
            <w:tcW w:w="1701" w:type="dxa"/>
          </w:tcPr>
          <w:p w14:paraId="6AF76A8D" w14:textId="77777777" w:rsidR="002A1ECA" w:rsidRDefault="002A1ECA" w:rsidP="00C9653D">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30BF9D22" w14:textId="77777777" w:rsidR="002A1ECA" w:rsidRDefault="002A1ECA" w:rsidP="00C9653D">
            <w:pPr>
              <w:pStyle w:val="BodyText"/>
              <w:spacing w:after="60"/>
              <w:jc w:val="center"/>
            </w:pPr>
            <w:r>
              <w:t>1,440,211</w:t>
            </w:r>
          </w:p>
        </w:tc>
      </w:tr>
      <w:tr w:rsidR="002A1ECA" w:rsidRPr="00050253" w14:paraId="3A2F3AF8" w14:textId="77777777" w:rsidTr="00C9653D">
        <w:tc>
          <w:tcPr>
            <w:tcW w:w="1701" w:type="dxa"/>
          </w:tcPr>
          <w:p w14:paraId="782E7782" w14:textId="77777777" w:rsidR="002A1ECA" w:rsidRDefault="002A1ECA" w:rsidP="00C9653D">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29ABAD97" w14:textId="77777777" w:rsidR="002A1ECA" w:rsidRDefault="002A1ECA" w:rsidP="00C9653D">
            <w:pPr>
              <w:pStyle w:val="BodyText"/>
              <w:spacing w:after="60"/>
              <w:jc w:val="center"/>
            </w:pPr>
            <w:r>
              <w:t>1,352,415</w:t>
            </w:r>
          </w:p>
        </w:tc>
      </w:tr>
      <w:tr w:rsidR="002A1ECA" w:rsidRPr="00050253" w14:paraId="05D38B2B" w14:textId="77777777" w:rsidTr="00C9653D">
        <w:tc>
          <w:tcPr>
            <w:tcW w:w="1701" w:type="dxa"/>
          </w:tcPr>
          <w:p w14:paraId="40F61004" w14:textId="77777777" w:rsidR="002A1ECA" w:rsidRPr="00050253" w:rsidRDefault="002A1ECA" w:rsidP="00C9653D">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3AD12DB7" w14:textId="77777777" w:rsidR="002A1ECA" w:rsidRPr="00050253" w:rsidRDefault="002A1ECA" w:rsidP="00C9653D">
            <w:pPr>
              <w:pStyle w:val="BodyText"/>
              <w:spacing w:after="60"/>
              <w:jc w:val="center"/>
            </w:pPr>
            <w:r>
              <w:t>1,319,785</w:t>
            </w:r>
          </w:p>
        </w:tc>
      </w:tr>
      <w:tr w:rsidR="002A1ECA" w:rsidRPr="00050253" w14:paraId="792D21A8" w14:textId="77777777" w:rsidTr="00C9653D">
        <w:tc>
          <w:tcPr>
            <w:tcW w:w="1701" w:type="dxa"/>
          </w:tcPr>
          <w:p w14:paraId="1F8EA140" w14:textId="77777777" w:rsidR="002A1ECA" w:rsidRDefault="002A1ECA" w:rsidP="002A1ECA">
            <w:r>
              <w:t>2017-2018</w:t>
            </w:r>
          </w:p>
        </w:tc>
        <w:tc>
          <w:tcPr>
            <w:cnfStyle w:val="000010000000" w:firstRow="0" w:lastRow="0" w:firstColumn="0" w:lastColumn="0" w:oddVBand="1" w:evenVBand="0" w:oddHBand="0" w:evenHBand="0" w:firstRowFirstColumn="0" w:firstRowLastColumn="0" w:lastRowFirstColumn="0" w:lastRowLastColumn="0"/>
            <w:tcW w:w="1985" w:type="dxa"/>
          </w:tcPr>
          <w:p w14:paraId="3DCCE9AB" w14:textId="77777777" w:rsidR="002A1ECA" w:rsidRDefault="002A1ECA" w:rsidP="003C7257">
            <w:pPr>
              <w:jc w:val="center"/>
            </w:pPr>
            <w:r>
              <w:t>1,374,961</w:t>
            </w:r>
          </w:p>
        </w:tc>
      </w:tr>
      <w:tr w:rsidR="002A1ECA" w:rsidRPr="00050253" w14:paraId="77C20D71" w14:textId="77777777" w:rsidTr="00C9653D">
        <w:tc>
          <w:tcPr>
            <w:tcW w:w="1701" w:type="dxa"/>
          </w:tcPr>
          <w:p w14:paraId="53711062" w14:textId="77777777" w:rsidR="002A1ECA" w:rsidRPr="000A4595" w:rsidRDefault="002A1ECA" w:rsidP="002A1ECA">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338E5E3D" w14:textId="77777777" w:rsidR="002A1ECA" w:rsidRPr="000A4595" w:rsidRDefault="002A1ECA" w:rsidP="003C7257">
            <w:pPr>
              <w:jc w:val="center"/>
            </w:pPr>
            <w:r>
              <w:t>1,345,345</w:t>
            </w:r>
          </w:p>
        </w:tc>
      </w:tr>
      <w:tr w:rsidR="002A1ECA" w:rsidRPr="00050253" w14:paraId="24608271" w14:textId="77777777" w:rsidTr="00C9653D">
        <w:tc>
          <w:tcPr>
            <w:tcW w:w="1701" w:type="dxa"/>
          </w:tcPr>
          <w:p w14:paraId="6A8AAC99" w14:textId="77777777" w:rsidR="002A1ECA" w:rsidRPr="000A4595" w:rsidRDefault="002A1ECA" w:rsidP="002A1ECA">
            <w:r w:rsidRPr="000A4595">
              <w:t>2015-2016</w:t>
            </w:r>
          </w:p>
        </w:tc>
        <w:tc>
          <w:tcPr>
            <w:cnfStyle w:val="000010000000" w:firstRow="0" w:lastRow="0" w:firstColumn="0" w:lastColumn="0" w:oddVBand="1" w:evenVBand="0" w:oddHBand="0" w:evenHBand="0" w:firstRowFirstColumn="0" w:firstRowLastColumn="0" w:lastRowFirstColumn="0" w:lastRowLastColumn="0"/>
            <w:tcW w:w="1985" w:type="dxa"/>
          </w:tcPr>
          <w:p w14:paraId="650C4FDB" w14:textId="77777777" w:rsidR="002A1ECA" w:rsidRPr="000A4595" w:rsidRDefault="002A1ECA" w:rsidP="003C7257">
            <w:pPr>
              <w:jc w:val="center"/>
            </w:pPr>
            <w:r w:rsidRPr="000A4595">
              <w:t>1,153,439</w:t>
            </w:r>
          </w:p>
        </w:tc>
      </w:tr>
      <w:tr w:rsidR="002A1ECA" w:rsidRPr="00050253" w14:paraId="1E437520" w14:textId="77777777" w:rsidTr="00C9653D">
        <w:tc>
          <w:tcPr>
            <w:tcW w:w="1701" w:type="dxa"/>
          </w:tcPr>
          <w:p w14:paraId="2578E286" w14:textId="77777777" w:rsidR="002A1ECA" w:rsidRPr="000A4595" w:rsidRDefault="002A1ECA" w:rsidP="002A1ECA">
            <w:r w:rsidRPr="000A4595">
              <w:t>2014-2015</w:t>
            </w:r>
          </w:p>
        </w:tc>
        <w:tc>
          <w:tcPr>
            <w:cnfStyle w:val="000010000000" w:firstRow="0" w:lastRow="0" w:firstColumn="0" w:lastColumn="0" w:oddVBand="1" w:evenVBand="0" w:oddHBand="0" w:evenHBand="0" w:firstRowFirstColumn="0" w:firstRowLastColumn="0" w:lastRowFirstColumn="0" w:lastRowLastColumn="0"/>
            <w:tcW w:w="1985" w:type="dxa"/>
          </w:tcPr>
          <w:p w14:paraId="2996EE5F" w14:textId="77777777" w:rsidR="002A1ECA" w:rsidRPr="000A4595" w:rsidRDefault="002A1ECA" w:rsidP="003C7257">
            <w:pPr>
              <w:jc w:val="center"/>
            </w:pPr>
            <w:r w:rsidRPr="000A4595">
              <w:t>1,070,323</w:t>
            </w:r>
          </w:p>
        </w:tc>
      </w:tr>
      <w:tr w:rsidR="002A1ECA" w:rsidRPr="00050253" w14:paraId="1AEA2A81" w14:textId="77777777" w:rsidTr="00C9653D">
        <w:tc>
          <w:tcPr>
            <w:tcW w:w="1701" w:type="dxa"/>
          </w:tcPr>
          <w:p w14:paraId="1CF11276" w14:textId="77777777" w:rsidR="002A1ECA" w:rsidRPr="000A4595" w:rsidRDefault="002A1ECA" w:rsidP="002A1ECA">
            <w:r w:rsidRPr="000A4595">
              <w:t>2013–2014</w:t>
            </w:r>
          </w:p>
        </w:tc>
        <w:tc>
          <w:tcPr>
            <w:cnfStyle w:val="000010000000" w:firstRow="0" w:lastRow="0" w:firstColumn="0" w:lastColumn="0" w:oddVBand="1" w:evenVBand="0" w:oddHBand="0" w:evenHBand="0" w:firstRowFirstColumn="0" w:firstRowLastColumn="0" w:lastRowFirstColumn="0" w:lastRowLastColumn="0"/>
            <w:tcW w:w="1985" w:type="dxa"/>
          </w:tcPr>
          <w:p w14:paraId="675DF76E" w14:textId="77777777" w:rsidR="002A1ECA" w:rsidRPr="000A4595" w:rsidRDefault="002A1ECA" w:rsidP="003C7257">
            <w:pPr>
              <w:jc w:val="center"/>
            </w:pPr>
            <w:r w:rsidRPr="000A4595">
              <w:t>998,803</w:t>
            </w:r>
          </w:p>
        </w:tc>
      </w:tr>
      <w:tr w:rsidR="002A1ECA" w:rsidRPr="00050253" w14:paraId="1A162D28" w14:textId="77777777" w:rsidTr="00C9653D">
        <w:tc>
          <w:tcPr>
            <w:tcW w:w="1701" w:type="dxa"/>
          </w:tcPr>
          <w:p w14:paraId="246D4DCA" w14:textId="77777777" w:rsidR="002A1ECA" w:rsidRPr="000A4595" w:rsidRDefault="002A1ECA" w:rsidP="002A1ECA">
            <w:r w:rsidRPr="000A4595">
              <w:t>2012–2013</w:t>
            </w:r>
          </w:p>
        </w:tc>
        <w:tc>
          <w:tcPr>
            <w:cnfStyle w:val="000010000000" w:firstRow="0" w:lastRow="0" w:firstColumn="0" w:lastColumn="0" w:oddVBand="1" w:evenVBand="0" w:oddHBand="0" w:evenHBand="0" w:firstRowFirstColumn="0" w:firstRowLastColumn="0" w:lastRowFirstColumn="0" w:lastRowLastColumn="0"/>
            <w:tcW w:w="1985" w:type="dxa"/>
          </w:tcPr>
          <w:p w14:paraId="104DF755" w14:textId="77777777" w:rsidR="002A1ECA" w:rsidRPr="000A4595" w:rsidRDefault="002A1ECA" w:rsidP="003C7257">
            <w:pPr>
              <w:jc w:val="center"/>
            </w:pPr>
            <w:r w:rsidRPr="000A4595">
              <w:t>1,056,131</w:t>
            </w:r>
          </w:p>
        </w:tc>
      </w:tr>
      <w:tr w:rsidR="002A1ECA" w:rsidRPr="00050253" w14:paraId="79A3B13E" w14:textId="77777777" w:rsidTr="00C9653D">
        <w:tc>
          <w:tcPr>
            <w:tcW w:w="1701" w:type="dxa"/>
          </w:tcPr>
          <w:p w14:paraId="5FCF10A0" w14:textId="77777777" w:rsidR="002A1ECA" w:rsidRPr="000A4595" w:rsidRDefault="002A1ECA" w:rsidP="002A1ECA">
            <w:r w:rsidRPr="000A4595">
              <w:t>2011–2012</w:t>
            </w:r>
          </w:p>
        </w:tc>
        <w:tc>
          <w:tcPr>
            <w:cnfStyle w:val="000010000000" w:firstRow="0" w:lastRow="0" w:firstColumn="0" w:lastColumn="0" w:oddVBand="1" w:evenVBand="0" w:oddHBand="0" w:evenHBand="0" w:firstRowFirstColumn="0" w:firstRowLastColumn="0" w:lastRowFirstColumn="0" w:lastRowLastColumn="0"/>
            <w:tcW w:w="1985" w:type="dxa"/>
          </w:tcPr>
          <w:p w14:paraId="25BDB3B3" w14:textId="77777777" w:rsidR="002A1ECA" w:rsidRPr="000A4595" w:rsidRDefault="002A1ECA" w:rsidP="003C7257">
            <w:pPr>
              <w:jc w:val="center"/>
            </w:pPr>
            <w:r w:rsidRPr="000A4595">
              <w:t>1,053,140</w:t>
            </w:r>
          </w:p>
        </w:tc>
      </w:tr>
      <w:tr w:rsidR="002A1ECA" w:rsidRPr="00050253" w14:paraId="4F7317B6" w14:textId="77777777" w:rsidTr="00C9653D">
        <w:tc>
          <w:tcPr>
            <w:tcW w:w="1701" w:type="dxa"/>
          </w:tcPr>
          <w:p w14:paraId="17D381D9" w14:textId="77777777" w:rsidR="002A1ECA" w:rsidRPr="000A4595" w:rsidRDefault="002A1ECA" w:rsidP="002A1ECA">
            <w:r w:rsidRPr="000A4595">
              <w:t>2010–2011</w:t>
            </w:r>
          </w:p>
        </w:tc>
        <w:tc>
          <w:tcPr>
            <w:cnfStyle w:val="000010000000" w:firstRow="0" w:lastRow="0" w:firstColumn="0" w:lastColumn="0" w:oddVBand="1" w:evenVBand="0" w:oddHBand="0" w:evenHBand="0" w:firstRowFirstColumn="0" w:firstRowLastColumn="0" w:lastRowFirstColumn="0" w:lastRowLastColumn="0"/>
            <w:tcW w:w="1985" w:type="dxa"/>
          </w:tcPr>
          <w:p w14:paraId="28293215" w14:textId="77777777" w:rsidR="002A1ECA" w:rsidRPr="000A4595" w:rsidRDefault="002A1ECA" w:rsidP="003C7257">
            <w:pPr>
              <w:jc w:val="center"/>
            </w:pPr>
            <w:r w:rsidRPr="000A4595">
              <w:t>1,103,887</w:t>
            </w:r>
          </w:p>
        </w:tc>
      </w:tr>
      <w:tr w:rsidR="002A1ECA" w:rsidRPr="00050253" w14:paraId="1C148AE4" w14:textId="77777777" w:rsidTr="00C9653D">
        <w:tc>
          <w:tcPr>
            <w:tcW w:w="1701" w:type="dxa"/>
          </w:tcPr>
          <w:p w14:paraId="0D6170EB" w14:textId="77777777" w:rsidR="002A1ECA" w:rsidRPr="000A4595" w:rsidRDefault="002A1ECA" w:rsidP="002A1ECA">
            <w:r w:rsidRPr="000A4595">
              <w:t>2009–2010</w:t>
            </w:r>
          </w:p>
        </w:tc>
        <w:tc>
          <w:tcPr>
            <w:cnfStyle w:val="000010000000" w:firstRow="0" w:lastRow="0" w:firstColumn="0" w:lastColumn="0" w:oddVBand="1" w:evenVBand="0" w:oddHBand="0" w:evenHBand="0" w:firstRowFirstColumn="0" w:firstRowLastColumn="0" w:lastRowFirstColumn="0" w:lastRowLastColumn="0"/>
            <w:tcW w:w="1985" w:type="dxa"/>
          </w:tcPr>
          <w:p w14:paraId="6E35AC01" w14:textId="77777777" w:rsidR="002A1ECA" w:rsidRPr="000A4595" w:rsidRDefault="002A1ECA" w:rsidP="003C7257">
            <w:pPr>
              <w:jc w:val="center"/>
            </w:pPr>
            <w:r w:rsidRPr="000A4595">
              <w:t>1,137,876</w:t>
            </w:r>
          </w:p>
        </w:tc>
      </w:tr>
      <w:tr w:rsidR="002A1ECA" w:rsidRPr="00050253" w14:paraId="272C1A40" w14:textId="77777777" w:rsidTr="00C9653D">
        <w:tc>
          <w:tcPr>
            <w:tcW w:w="1701" w:type="dxa"/>
          </w:tcPr>
          <w:p w14:paraId="5B210F4A" w14:textId="77777777" w:rsidR="002A1ECA" w:rsidRPr="000A4595" w:rsidRDefault="002A1ECA" w:rsidP="002A1ECA">
            <w:r w:rsidRPr="000A4595">
              <w:t>2008–2009</w:t>
            </w:r>
          </w:p>
        </w:tc>
        <w:tc>
          <w:tcPr>
            <w:cnfStyle w:val="000010000000" w:firstRow="0" w:lastRow="0" w:firstColumn="0" w:lastColumn="0" w:oddVBand="1" w:evenVBand="0" w:oddHBand="0" w:evenHBand="0" w:firstRowFirstColumn="0" w:firstRowLastColumn="0" w:lastRowFirstColumn="0" w:lastRowLastColumn="0"/>
            <w:tcW w:w="1985" w:type="dxa"/>
          </w:tcPr>
          <w:p w14:paraId="1E546825" w14:textId="77777777" w:rsidR="002A1ECA" w:rsidRPr="000A4595" w:rsidRDefault="002A1ECA" w:rsidP="003C7257">
            <w:pPr>
              <w:jc w:val="center"/>
            </w:pPr>
            <w:r w:rsidRPr="000A4595">
              <w:t>1,278,727</w:t>
            </w:r>
          </w:p>
        </w:tc>
      </w:tr>
      <w:tr w:rsidR="00314A09" w:rsidRPr="00050253" w14:paraId="7B08E399" w14:textId="77777777" w:rsidTr="00C9653D">
        <w:tc>
          <w:tcPr>
            <w:tcW w:w="1701" w:type="dxa"/>
          </w:tcPr>
          <w:p w14:paraId="0FDB97AF" w14:textId="49A92AF5" w:rsidR="00314A09" w:rsidRPr="000A4595" w:rsidRDefault="00314A09" w:rsidP="00314A09">
            <w:r w:rsidRPr="000A4595">
              <w:t>2007–2008</w:t>
            </w:r>
          </w:p>
        </w:tc>
        <w:tc>
          <w:tcPr>
            <w:cnfStyle w:val="000010000000" w:firstRow="0" w:lastRow="0" w:firstColumn="0" w:lastColumn="0" w:oddVBand="1" w:evenVBand="0" w:oddHBand="0" w:evenHBand="0" w:firstRowFirstColumn="0" w:firstRowLastColumn="0" w:lastRowFirstColumn="0" w:lastRowLastColumn="0"/>
            <w:tcW w:w="1985" w:type="dxa"/>
          </w:tcPr>
          <w:p w14:paraId="7656CD24" w14:textId="79E1E56C" w:rsidR="00314A09" w:rsidRPr="000A4595" w:rsidRDefault="00314A09" w:rsidP="003C7257">
            <w:pPr>
              <w:jc w:val="center"/>
            </w:pPr>
            <w:r w:rsidRPr="000A4595">
              <w:t>1,488,230</w:t>
            </w:r>
          </w:p>
        </w:tc>
      </w:tr>
      <w:tr w:rsidR="00314A09" w:rsidRPr="00050253" w14:paraId="3065CD88" w14:textId="77777777" w:rsidTr="00C9653D">
        <w:tc>
          <w:tcPr>
            <w:tcW w:w="1701" w:type="dxa"/>
          </w:tcPr>
          <w:p w14:paraId="1D0B0935" w14:textId="6A2B5A11" w:rsidR="00314A09" w:rsidRPr="000A4595" w:rsidRDefault="00314A09" w:rsidP="00314A09">
            <w:r w:rsidRPr="000A4595">
              <w:t>2006–2007</w:t>
            </w:r>
          </w:p>
        </w:tc>
        <w:tc>
          <w:tcPr>
            <w:cnfStyle w:val="000010000000" w:firstRow="0" w:lastRow="0" w:firstColumn="0" w:lastColumn="0" w:oddVBand="1" w:evenVBand="0" w:oddHBand="0" w:evenHBand="0" w:firstRowFirstColumn="0" w:firstRowLastColumn="0" w:lastRowFirstColumn="0" w:lastRowLastColumn="0"/>
            <w:tcW w:w="1985" w:type="dxa"/>
          </w:tcPr>
          <w:p w14:paraId="4B6D0501" w14:textId="1C2B2581" w:rsidR="00314A09" w:rsidRPr="000A4595" w:rsidRDefault="00314A09" w:rsidP="003C7257">
            <w:pPr>
              <w:jc w:val="center"/>
            </w:pPr>
            <w:r w:rsidRPr="000A4595">
              <w:t>1,466,544</w:t>
            </w:r>
          </w:p>
        </w:tc>
      </w:tr>
    </w:tbl>
    <w:p w14:paraId="61F7D5AD" w14:textId="77777777" w:rsidR="006A1041" w:rsidRDefault="006A1041" w:rsidP="006A1041"/>
    <w:p w14:paraId="7BCD322C" w14:textId="4B83B3E3" w:rsidR="006A1041" w:rsidRDefault="006A1041" w:rsidP="006A1041">
      <w:pPr>
        <w:pStyle w:val="Heading2"/>
        <w:numPr>
          <w:ilvl w:val="0"/>
          <w:numId w:val="7"/>
        </w:numPr>
      </w:pPr>
      <w:r>
        <w:br w:type="page"/>
      </w:r>
      <w:bookmarkStart w:id="46" w:name="_Toc77672309"/>
      <w:bookmarkStart w:id="47" w:name="_Toc81221854"/>
      <w:bookmarkStart w:id="48" w:name="_Toc45977540"/>
      <w:bookmarkStart w:id="49" w:name="_Toc46161458"/>
      <w:r>
        <w:lastRenderedPageBreak/>
        <w:t>Lodgment and Support Services 1 (LSS1)</w:t>
      </w:r>
      <w:bookmarkEnd w:id="46"/>
      <w:bookmarkEnd w:id="47"/>
    </w:p>
    <w:p w14:paraId="0A0ACA82" w14:textId="1F897BC5" w:rsidR="006A1041" w:rsidRDefault="006A1041" w:rsidP="006A1041">
      <w:pPr>
        <w:pStyle w:val="BodyText"/>
        <w:rPr>
          <w:lang w:eastAsia="en-AU"/>
        </w:rPr>
      </w:pPr>
      <w:r>
        <w:rPr>
          <w:lang w:eastAsia="en-AU"/>
        </w:rPr>
        <w:t xml:space="preserve">This statistic refers to services provided to Electronic </w:t>
      </w:r>
      <w:r w:rsidR="00D73E12">
        <w:rPr>
          <w:lang w:eastAsia="en-AU"/>
        </w:rPr>
        <w:t>Lodgment</w:t>
      </w:r>
      <w:r>
        <w:rPr>
          <w:lang w:eastAsia="en-AU"/>
        </w:rPr>
        <w:t xml:space="preserve"> Networks (ELN) on the creation of a   workspace, consisting of pre-popula</w:t>
      </w:r>
      <w:r w:rsidR="005846C5">
        <w:rPr>
          <w:lang w:eastAsia="en-AU"/>
        </w:rPr>
        <w:t>t</w:t>
      </w:r>
      <w:r>
        <w:rPr>
          <w:lang w:eastAsia="en-AU"/>
        </w:rPr>
        <w:t xml:space="preserve">ion of title data, title activity checks and </w:t>
      </w:r>
      <w:r w:rsidR="00D73E12">
        <w:rPr>
          <w:lang w:eastAsia="en-AU"/>
        </w:rPr>
        <w:t>lodgment</w:t>
      </w:r>
      <w:r>
        <w:rPr>
          <w:lang w:eastAsia="en-AU"/>
        </w:rPr>
        <w:t xml:space="preserve"> verification.  As LSS1 is required on the creation of a workspace in an ELN, this statistic is a measure of the number of such workspaces created.</w:t>
      </w:r>
    </w:p>
    <w:p w14:paraId="08169265" w14:textId="77777777" w:rsidR="002A1ECA" w:rsidRPr="00E57AE9" w:rsidRDefault="002A1ECA" w:rsidP="006A1041">
      <w:pPr>
        <w:pStyle w:val="BodyText"/>
      </w:pPr>
    </w:p>
    <w:tbl>
      <w:tblPr>
        <w:tblStyle w:val="TableGrid"/>
        <w:tblW w:w="0" w:type="auto"/>
        <w:tblLook w:val="00A0" w:firstRow="1" w:lastRow="0" w:firstColumn="1" w:lastColumn="0" w:noHBand="0" w:noVBand="0"/>
      </w:tblPr>
      <w:tblGrid>
        <w:gridCol w:w="1701"/>
        <w:gridCol w:w="1985"/>
      </w:tblGrid>
      <w:tr w:rsidR="002A1ECA" w:rsidRPr="00050253" w14:paraId="084C20D4" w14:textId="77777777" w:rsidTr="00C965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5B078EE7" w14:textId="52E84C26" w:rsidR="002A1ECA" w:rsidRPr="00050253" w:rsidRDefault="002A1ECA" w:rsidP="002A1ECA">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4C021E2A" w14:textId="3BA6222E" w:rsidR="002A1ECA" w:rsidRPr="00050253" w:rsidRDefault="002A1ECA" w:rsidP="003C7257">
            <w:pPr>
              <w:pStyle w:val="TableHeadingLeft"/>
              <w:jc w:val="center"/>
            </w:pPr>
            <w:r>
              <w:t xml:space="preserve">Total </w:t>
            </w:r>
            <w:r w:rsidR="001B13F4">
              <w:t>LSS1</w:t>
            </w:r>
          </w:p>
        </w:tc>
      </w:tr>
      <w:tr w:rsidR="002A1ECA" w14:paraId="7662D5F6" w14:textId="77777777" w:rsidTr="00C9653D">
        <w:tc>
          <w:tcPr>
            <w:tcW w:w="1701" w:type="dxa"/>
          </w:tcPr>
          <w:p w14:paraId="6B942A3F" w14:textId="77777777" w:rsidR="002A1ECA" w:rsidRDefault="002A1ECA" w:rsidP="00C9653D">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2E25ACCC" w14:textId="77777777" w:rsidR="002A1ECA" w:rsidRDefault="002A1ECA" w:rsidP="00C9653D">
            <w:pPr>
              <w:pStyle w:val="BodyText"/>
              <w:spacing w:after="60"/>
              <w:jc w:val="center"/>
            </w:pPr>
            <w:r>
              <w:t>528,675</w:t>
            </w:r>
          </w:p>
        </w:tc>
      </w:tr>
      <w:tr w:rsidR="002A1ECA" w14:paraId="65152A6C" w14:textId="77777777" w:rsidTr="00C9653D">
        <w:tc>
          <w:tcPr>
            <w:tcW w:w="1701" w:type="dxa"/>
          </w:tcPr>
          <w:p w14:paraId="48B745FD" w14:textId="77777777" w:rsidR="002A1ECA" w:rsidRDefault="002A1ECA" w:rsidP="00C9653D">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3A04CC0F" w14:textId="77777777" w:rsidR="002A1ECA" w:rsidRDefault="002A1ECA" w:rsidP="00C9653D">
            <w:pPr>
              <w:pStyle w:val="BodyText"/>
              <w:spacing w:after="60"/>
              <w:jc w:val="center"/>
            </w:pPr>
            <w:r>
              <w:t>476,167</w:t>
            </w:r>
          </w:p>
        </w:tc>
      </w:tr>
    </w:tbl>
    <w:p w14:paraId="1A21257C" w14:textId="77777777" w:rsidR="003A2ADC" w:rsidRDefault="003A2ADC" w:rsidP="006A1041">
      <w:pPr>
        <w:pStyle w:val="Heading1"/>
        <w:numPr>
          <w:ilvl w:val="0"/>
          <w:numId w:val="7"/>
        </w:numPr>
      </w:pPr>
      <w:bookmarkStart w:id="50" w:name="_Toc77672310"/>
      <w:bookmarkStart w:id="51" w:name="_Toc81221855"/>
    </w:p>
    <w:p w14:paraId="1A270BD5" w14:textId="735B8C45" w:rsidR="006A1041" w:rsidRDefault="006A1041" w:rsidP="006A1041">
      <w:pPr>
        <w:pStyle w:val="Heading1"/>
        <w:numPr>
          <w:ilvl w:val="0"/>
          <w:numId w:val="7"/>
        </w:numPr>
      </w:pPr>
      <w:r w:rsidRPr="0064342E">
        <w:t xml:space="preserve">Landata </w:t>
      </w:r>
      <w:r w:rsidR="001B13F4">
        <w:t>s</w:t>
      </w:r>
      <w:r w:rsidRPr="0064342E">
        <w:t>tatistic</w:t>
      </w:r>
      <w:r>
        <w:t>s</w:t>
      </w:r>
      <w:r w:rsidRPr="0064342E">
        <w:t xml:space="preserve"> with trend line</w:t>
      </w:r>
      <w:bookmarkEnd w:id="48"/>
      <w:bookmarkEnd w:id="49"/>
      <w:r>
        <w:t>s</w:t>
      </w:r>
      <w:bookmarkEnd w:id="50"/>
      <w:bookmarkEnd w:id="51"/>
    </w:p>
    <w:p w14:paraId="2AC7F005" w14:textId="40DB3EB0" w:rsidR="004409A4" w:rsidRPr="0095436D" w:rsidRDefault="00F71840" w:rsidP="0095436D">
      <w:pPr>
        <w:pStyle w:val="BodyText"/>
        <w:rPr>
          <w:lang w:eastAsia="en-AU"/>
        </w:rPr>
      </w:pPr>
      <w:r>
        <w:rPr>
          <w:noProof/>
        </w:rPr>
        <w:drawing>
          <wp:inline distT="0" distB="0" distL="0" distR="0" wp14:anchorId="5052F352" wp14:editId="075A6264">
            <wp:extent cx="6120765" cy="3702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3702050"/>
                    </a:xfrm>
                    <a:prstGeom prst="rect">
                      <a:avLst/>
                    </a:prstGeom>
                    <a:noFill/>
                    <a:ln>
                      <a:noFill/>
                    </a:ln>
                  </pic:spPr>
                </pic:pic>
              </a:graphicData>
            </a:graphic>
          </wp:inline>
        </w:drawing>
      </w:r>
    </w:p>
    <w:p w14:paraId="66FDA8A4" w14:textId="458F8A8C" w:rsidR="006A1041" w:rsidRDefault="006A1041" w:rsidP="006A1041">
      <w:pPr>
        <w:rPr>
          <w:rFonts w:cs="Times New Roman"/>
          <w:lang w:eastAsia="en-US"/>
        </w:rPr>
      </w:pPr>
    </w:p>
    <w:p w14:paraId="562CE887" w14:textId="77777777" w:rsidR="003A2ADC" w:rsidRDefault="003A2ADC" w:rsidP="006A1041">
      <w:pPr>
        <w:pStyle w:val="BodyText100ThemeColour"/>
        <w:rPr>
          <w:b/>
          <w:bCs/>
          <w:sz w:val="40"/>
          <w:szCs w:val="40"/>
        </w:rPr>
      </w:pPr>
      <w:r>
        <w:rPr>
          <w:b/>
          <w:bCs/>
          <w:sz w:val="40"/>
          <w:szCs w:val="40"/>
        </w:rPr>
        <w:br w:type="page"/>
      </w:r>
    </w:p>
    <w:p w14:paraId="4B20160B" w14:textId="33A1830A" w:rsidR="006A1041" w:rsidRPr="0064342E" w:rsidRDefault="006A1041" w:rsidP="006A1041">
      <w:pPr>
        <w:pStyle w:val="BodyText100ThemeColour"/>
        <w:rPr>
          <w:b/>
          <w:bCs/>
          <w:sz w:val="40"/>
          <w:szCs w:val="40"/>
        </w:rPr>
      </w:pPr>
      <w:r w:rsidRPr="0064342E">
        <w:rPr>
          <w:b/>
          <w:bCs/>
          <w:sz w:val="40"/>
          <w:szCs w:val="40"/>
        </w:rPr>
        <w:lastRenderedPageBreak/>
        <w:t>Water Register</w:t>
      </w:r>
    </w:p>
    <w:p w14:paraId="28FA7512" w14:textId="4AC5D878" w:rsidR="006A1041" w:rsidRDefault="006A1041" w:rsidP="006A1041">
      <w:pPr>
        <w:pStyle w:val="BodyText"/>
      </w:pPr>
      <w:r>
        <w:t>Water share record searches decreased by 5.44 per cent in the 2020</w:t>
      </w:r>
      <w:r w:rsidR="003A2ADC">
        <w:t>-</w:t>
      </w:r>
      <w:r>
        <w:t>2021 financial year.</w:t>
      </w:r>
    </w:p>
    <w:p w14:paraId="3DB4B640" w14:textId="77777777" w:rsidR="00314A09" w:rsidRPr="002A6509" w:rsidRDefault="00314A09" w:rsidP="00AF0470">
      <w:pPr>
        <w:pStyle w:val="CaptionImageorFigure"/>
        <w:spacing w:before="0" w:after="0"/>
      </w:pPr>
    </w:p>
    <w:tbl>
      <w:tblPr>
        <w:tblStyle w:val="TableGrid"/>
        <w:tblW w:w="0" w:type="auto"/>
        <w:tblLook w:val="00A0" w:firstRow="1" w:lastRow="0" w:firstColumn="1" w:lastColumn="0" w:noHBand="0" w:noVBand="0"/>
      </w:tblPr>
      <w:tblGrid>
        <w:gridCol w:w="1701"/>
        <w:gridCol w:w="1985"/>
      </w:tblGrid>
      <w:tr w:rsidR="006A1041" w:rsidRPr="00050253" w14:paraId="12E2390F" w14:textId="77777777" w:rsidTr="00C9653D">
        <w:trPr>
          <w:cnfStyle w:val="100000000000" w:firstRow="1" w:lastRow="0" w:firstColumn="0" w:lastColumn="0" w:oddVBand="0" w:evenVBand="0" w:oddHBand="0" w:evenHBand="0" w:firstRowFirstColumn="0" w:firstRowLastColumn="0" w:lastRowFirstColumn="0" w:lastRowLastColumn="0"/>
          <w:trHeight w:val="95"/>
          <w:tblHeader/>
        </w:trPr>
        <w:tc>
          <w:tcPr>
            <w:cnfStyle w:val="000000000100" w:firstRow="0" w:lastRow="0" w:firstColumn="0" w:lastColumn="0" w:oddVBand="0" w:evenVBand="0" w:oddHBand="0" w:evenHBand="0" w:firstRowFirstColumn="1" w:firstRowLastColumn="0" w:lastRowFirstColumn="0" w:lastRowLastColumn="0"/>
            <w:tcW w:w="1701" w:type="dxa"/>
          </w:tcPr>
          <w:p w14:paraId="2B69FB8C" w14:textId="6EFA50A5" w:rsidR="006A1041" w:rsidRPr="00050253" w:rsidRDefault="002A1ECA"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5" w:type="dxa"/>
          </w:tcPr>
          <w:p w14:paraId="1BE3F2B1" w14:textId="4CB5DA14" w:rsidR="006A1041" w:rsidRPr="00050253" w:rsidRDefault="00314A09" w:rsidP="00047E93">
            <w:pPr>
              <w:pStyle w:val="TableHeadingLeft"/>
              <w:jc w:val="center"/>
            </w:pPr>
            <w:r>
              <w:t>Quantity</w:t>
            </w:r>
          </w:p>
        </w:tc>
      </w:tr>
      <w:tr w:rsidR="006A1041" w:rsidRPr="00050253" w14:paraId="5A396012" w14:textId="77777777" w:rsidTr="00C9653D">
        <w:tc>
          <w:tcPr>
            <w:tcW w:w="1701" w:type="dxa"/>
          </w:tcPr>
          <w:p w14:paraId="0BB3B63D" w14:textId="77777777" w:rsidR="006A1041" w:rsidRDefault="006A1041" w:rsidP="00C9653D">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5" w:type="dxa"/>
          </w:tcPr>
          <w:p w14:paraId="08630812" w14:textId="77777777" w:rsidR="006A1041" w:rsidRDefault="006A1041" w:rsidP="00C9653D">
            <w:pPr>
              <w:pStyle w:val="BodyText"/>
              <w:spacing w:after="60"/>
              <w:jc w:val="center"/>
            </w:pPr>
            <w:r>
              <w:t>7,083</w:t>
            </w:r>
          </w:p>
        </w:tc>
      </w:tr>
      <w:tr w:rsidR="006A1041" w:rsidRPr="00050253" w14:paraId="7662628B" w14:textId="77777777" w:rsidTr="00C9653D">
        <w:tc>
          <w:tcPr>
            <w:tcW w:w="1701" w:type="dxa"/>
          </w:tcPr>
          <w:p w14:paraId="662781F5" w14:textId="77777777" w:rsidR="006A1041" w:rsidRDefault="006A1041" w:rsidP="00C9653D">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5" w:type="dxa"/>
          </w:tcPr>
          <w:p w14:paraId="14B171AB" w14:textId="77777777" w:rsidR="006A1041" w:rsidRDefault="006A1041" w:rsidP="00C9653D">
            <w:pPr>
              <w:pStyle w:val="BodyText"/>
              <w:spacing w:after="60"/>
              <w:jc w:val="center"/>
            </w:pPr>
            <w:r>
              <w:t>7,491</w:t>
            </w:r>
          </w:p>
        </w:tc>
      </w:tr>
      <w:tr w:rsidR="006A1041" w:rsidRPr="00050253" w14:paraId="216BCBDD" w14:textId="77777777" w:rsidTr="00C9653D">
        <w:tc>
          <w:tcPr>
            <w:tcW w:w="1701" w:type="dxa"/>
          </w:tcPr>
          <w:p w14:paraId="376B5BE4" w14:textId="77777777" w:rsidR="006A1041" w:rsidRPr="00050253" w:rsidRDefault="006A1041" w:rsidP="00C9653D">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5" w:type="dxa"/>
          </w:tcPr>
          <w:p w14:paraId="2CB11B29" w14:textId="77777777" w:rsidR="006A1041" w:rsidRPr="00050253" w:rsidRDefault="006A1041" w:rsidP="00C9653D">
            <w:pPr>
              <w:pStyle w:val="BodyText"/>
              <w:spacing w:after="60"/>
              <w:jc w:val="center"/>
            </w:pPr>
            <w:r>
              <w:t>11,876</w:t>
            </w:r>
          </w:p>
        </w:tc>
      </w:tr>
      <w:tr w:rsidR="006A1041" w:rsidRPr="00050253" w14:paraId="45834B34" w14:textId="77777777" w:rsidTr="00C9653D">
        <w:tc>
          <w:tcPr>
            <w:tcW w:w="1701" w:type="dxa"/>
          </w:tcPr>
          <w:p w14:paraId="3F789A34"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5" w:type="dxa"/>
          </w:tcPr>
          <w:p w14:paraId="10C08A38" w14:textId="77777777" w:rsidR="006A1041" w:rsidRDefault="006A1041" w:rsidP="00047E93">
            <w:pPr>
              <w:jc w:val="center"/>
            </w:pPr>
            <w:r>
              <w:t>9,648</w:t>
            </w:r>
          </w:p>
        </w:tc>
      </w:tr>
      <w:tr w:rsidR="006A1041" w:rsidRPr="00050253" w14:paraId="34281BBF" w14:textId="77777777" w:rsidTr="00C9653D">
        <w:tc>
          <w:tcPr>
            <w:tcW w:w="1701" w:type="dxa"/>
          </w:tcPr>
          <w:p w14:paraId="58E8E0F5" w14:textId="77777777" w:rsidR="006A1041" w:rsidRPr="002F09E5"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5" w:type="dxa"/>
          </w:tcPr>
          <w:p w14:paraId="790AF363" w14:textId="77777777" w:rsidR="006A1041" w:rsidRPr="002F09E5" w:rsidRDefault="006A1041" w:rsidP="00047E93">
            <w:pPr>
              <w:jc w:val="center"/>
            </w:pPr>
            <w:r>
              <w:t>6,162</w:t>
            </w:r>
          </w:p>
        </w:tc>
      </w:tr>
      <w:tr w:rsidR="006A1041" w:rsidRPr="00050253" w14:paraId="01867198" w14:textId="77777777" w:rsidTr="00C9653D">
        <w:tc>
          <w:tcPr>
            <w:tcW w:w="1701" w:type="dxa"/>
          </w:tcPr>
          <w:p w14:paraId="01BD2EC1" w14:textId="77777777" w:rsidR="006A1041" w:rsidRPr="002F09E5" w:rsidRDefault="006A1041" w:rsidP="006A1041">
            <w:r w:rsidRPr="002F09E5">
              <w:t>2015-2016</w:t>
            </w:r>
          </w:p>
        </w:tc>
        <w:tc>
          <w:tcPr>
            <w:cnfStyle w:val="000010000000" w:firstRow="0" w:lastRow="0" w:firstColumn="0" w:lastColumn="0" w:oddVBand="1" w:evenVBand="0" w:oddHBand="0" w:evenHBand="0" w:firstRowFirstColumn="0" w:firstRowLastColumn="0" w:lastRowFirstColumn="0" w:lastRowLastColumn="0"/>
            <w:tcW w:w="1985" w:type="dxa"/>
          </w:tcPr>
          <w:p w14:paraId="51B756B6" w14:textId="77777777" w:rsidR="006A1041" w:rsidRPr="002F09E5" w:rsidRDefault="006A1041" w:rsidP="00047E93">
            <w:pPr>
              <w:jc w:val="center"/>
            </w:pPr>
            <w:r w:rsidRPr="002F09E5">
              <w:t>7,013</w:t>
            </w:r>
          </w:p>
        </w:tc>
      </w:tr>
      <w:tr w:rsidR="006A1041" w:rsidRPr="00050253" w14:paraId="62AE9672" w14:textId="77777777" w:rsidTr="00C9653D">
        <w:tc>
          <w:tcPr>
            <w:tcW w:w="1701" w:type="dxa"/>
          </w:tcPr>
          <w:p w14:paraId="1DC086CC" w14:textId="77777777" w:rsidR="006A1041" w:rsidRPr="002F09E5" w:rsidRDefault="006A1041" w:rsidP="006A1041">
            <w:r w:rsidRPr="002F09E5">
              <w:t xml:space="preserve">2014-2015  </w:t>
            </w:r>
          </w:p>
        </w:tc>
        <w:tc>
          <w:tcPr>
            <w:cnfStyle w:val="000010000000" w:firstRow="0" w:lastRow="0" w:firstColumn="0" w:lastColumn="0" w:oddVBand="1" w:evenVBand="0" w:oddHBand="0" w:evenHBand="0" w:firstRowFirstColumn="0" w:firstRowLastColumn="0" w:lastRowFirstColumn="0" w:lastRowLastColumn="0"/>
            <w:tcW w:w="1985" w:type="dxa"/>
          </w:tcPr>
          <w:p w14:paraId="7E000AE3" w14:textId="77777777" w:rsidR="006A1041" w:rsidRPr="002F09E5" w:rsidRDefault="006A1041" w:rsidP="00047E93">
            <w:pPr>
              <w:jc w:val="center"/>
            </w:pPr>
            <w:r w:rsidRPr="002F09E5">
              <w:t>7,670</w:t>
            </w:r>
          </w:p>
        </w:tc>
      </w:tr>
      <w:tr w:rsidR="006A1041" w:rsidRPr="00050253" w14:paraId="341CDFE1" w14:textId="77777777" w:rsidTr="00C9653D">
        <w:tc>
          <w:tcPr>
            <w:tcW w:w="1701" w:type="dxa"/>
          </w:tcPr>
          <w:p w14:paraId="5ECE6BE7" w14:textId="77777777" w:rsidR="006A1041" w:rsidRPr="002F09E5" w:rsidRDefault="006A1041" w:rsidP="006A1041">
            <w:r w:rsidRPr="002F09E5">
              <w:t>2013–2014</w:t>
            </w:r>
          </w:p>
        </w:tc>
        <w:tc>
          <w:tcPr>
            <w:cnfStyle w:val="000010000000" w:firstRow="0" w:lastRow="0" w:firstColumn="0" w:lastColumn="0" w:oddVBand="1" w:evenVBand="0" w:oddHBand="0" w:evenHBand="0" w:firstRowFirstColumn="0" w:firstRowLastColumn="0" w:lastRowFirstColumn="0" w:lastRowLastColumn="0"/>
            <w:tcW w:w="1985" w:type="dxa"/>
          </w:tcPr>
          <w:p w14:paraId="300E6A9D" w14:textId="77777777" w:rsidR="006A1041" w:rsidRPr="002F09E5" w:rsidRDefault="006A1041" w:rsidP="00047E93">
            <w:pPr>
              <w:jc w:val="center"/>
            </w:pPr>
            <w:r w:rsidRPr="002F09E5">
              <w:t>7,529</w:t>
            </w:r>
          </w:p>
        </w:tc>
      </w:tr>
      <w:tr w:rsidR="006A1041" w:rsidRPr="00050253" w14:paraId="66B021DD" w14:textId="77777777" w:rsidTr="00C9653D">
        <w:tc>
          <w:tcPr>
            <w:tcW w:w="1701" w:type="dxa"/>
          </w:tcPr>
          <w:p w14:paraId="52C58238" w14:textId="77777777" w:rsidR="006A1041" w:rsidRPr="002F09E5" w:rsidRDefault="006A1041" w:rsidP="006A1041">
            <w:r w:rsidRPr="002F09E5">
              <w:t>2012–2013</w:t>
            </w:r>
          </w:p>
        </w:tc>
        <w:tc>
          <w:tcPr>
            <w:cnfStyle w:val="000010000000" w:firstRow="0" w:lastRow="0" w:firstColumn="0" w:lastColumn="0" w:oddVBand="1" w:evenVBand="0" w:oddHBand="0" w:evenHBand="0" w:firstRowFirstColumn="0" w:firstRowLastColumn="0" w:lastRowFirstColumn="0" w:lastRowLastColumn="0"/>
            <w:tcW w:w="1985" w:type="dxa"/>
          </w:tcPr>
          <w:p w14:paraId="7E21831E" w14:textId="77777777" w:rsidR="006A1041" w:rsidRPr="002F09E5" w:rsidRDefault="006A1041" w:rsidP="00047E93">
            <w:pPr>
              <w:jc w:val="center"/>
            </w:pPr>
            <w:r w:rsidRPr="002F09E5">
              <w:t>8,800</w:t>
            </w:r>
          </w:p>
        </w:tc>
      </w:tr>
      <w:tr w:rsidR="006A1041" w:rsidRPr="00050253" w14:paraId="5E1D29F1" w14:textId="77777777" w:rsidTr="00C9653D">
        <w:tc>
          <w:tcPr>
            <w:tcW w:w="1701" w:type="dxa"/>
          </w:tcPr>
          <w:p w14:paraId="0E1000D1" w14:textId="77777777" w:rsidR="006A1041" w:rsidRPr="002F09E5" w:rsidRDefault="006A1041" w:rsidP="006A1041">
            <w:r w:rsidRPr="002F09E5">
              <w:t>2011–2012</w:t>
            </w:r>
          </w:p>
        </w:tc>
        <w:tc>
          <w:tcPr>
            <w:cnfStyle w:val="000010000000" w:firstRow="0" w:lastRow="0" w:firstColumn="0" w:lastColumn="0" w:oddVBand="1" w:evenVBand="0" w:oddHBand="0" w:evenHBand="0" w:firstRowFirstColumn="0" w:firstRowLastColumn="0" w:lastRowFirstColumn="0" w:lastRowLastColumn="0"/>
            <w:tcW w:w="1985" w:type="dxa"/>
          </w:tcPr>
          <w:p w14:paraId="16FC0A20" w14:textId="77777777" w:rsidR="006A1041" w:rsidRPr="002F09E5" w:rsidRDefault="006A1041" w:rsidP="00047E93">
            <w:pPr>
              <w:jc w:val="center"/>
            </w:pPr>
            <w:r w:rsidRPr="002F09E5">
              <w:t>9,871</w:t>
            </w:r>
          </w:p>
        </w:tc>
      </w:tr>
      <w:tr w:rsidR="006A1041" w:rsidRPr="00050253" w14:paraId="74362908" w14:textId="77777777" w:rsidTr="00C9653D">
        <w:tc>
          <w:tcPr>
            <w:tcW w:w="1701" w:type="dxa"/>
          </w:tcPr>
          <w:p w14:paraId="1FDEE4DC" w14:textId="77777777" w:rsidR="006A1041" w:rsidRPr="002F09E5" w:rsidRDefault="006A1041" w:rsidP="006A1041">
            <w:r w:rsidRPr="002F09E5">
              <w:t>2010–2011</w:t>
            </w:r>
          </w:p>
        </w:tc>
        <w:tc>
          <w:tcPr>
            <w:cnfStyle w:val="000010000000" w:firstRow="0" w:lastRow="0" w:firstColumn="0" w:lastColumn="0" w:oddVBand="1" w:evenVBand="0" w:oddHBand="0" w:evenHBand="0" w:firstRowFirstColumn="0" w:firstRowLastColumn="0" w:lastRowFirstColumn="0" w:lastRowLastColumn="0"/>
            <w:tcW w:w="1985" w:type="dxa"/>
          </w:tcPr>
          <w:p w14:paraId="44FE8B63" w14:textId="77777777" w:rsidR="006A1041" w:rsidRPr="002F09E5" w:rsidRDefault="006A1041" w:rsidP="00047E93">
            <w:pPr>
              <w:jc w:val="center"/>
            </w:pPr>
            <w:r w:rsidRPr="002F09E5">
              <w:t>9,990</w:t>
            </w:r>
          </w:p>
        </w:tc>
      </w:tr>
      <w:tr w:rsidR="006A1041" w:rsidRPr="00050253" w14:paraId="2DA5D5E2" w14:textId="77777777" w:rsidTr="00C9653D">
        <w:tc>
          <w:tcPr>
            <w:tcW w:w="1701" w:type="dxa"/>
          </w:tcPr>
          <w:p w14:paraId="5CD11077" w14:textId="77777777" w:rsidR="006A1041" w:rsidRPr="002F09E5" w:rsidRDefault="006A1041" w:rsidP="006A1041">
            <w:r w:rsidRPr="002F09E5">
              <w:t>2009–2010</w:t>
            </w:r>
          </w:p>
        </w:tc>
        <w:tc>
          <w:tcPr>
            <w:cnfStyle w:val="000010000000" w:firstRow="0" w:lastRow="0" w:firstColumn="0" w:lastColumn="0" w:oddVBand="1" w:evenVBand="0" w:oddHBand="0" w:evenHBand="0" w:firstRowFirstColumn="0" w:firstRowLastColumn="0" w:lastRowFirstColumn="0" w:lastRowLastColumn="0"/>
            <w:tcW w:w="1985" w:type="dxa"/>
          </w:tcPr>
          <w:p w14:paraId="5B71891C" w14:textId="77777777" w:rsidR="006A1041" w:rsidRPr="002F09E5" w:rsidRDefault="006A1041" w:rsidP="00047E93">
            <w:pPr>
              <w:jc w:val="center"/>
            </w:pPr>
            <w:r w:rsidRPr="002F09E5">
              <w:t>10,983</w:t>
            </w:r>
          </w:p>
        </w:tc>
      </w:tr>
      <w:tr w:rsidR="006A1041" w:rsidRPr="00050253" w14:paraId="058E05D8" w14:textId="77777777" w:rsidTr="00C9653D">
        <w:tc>
          <w:tcPr>
            <w:tcW w:w="1701" w:type="dxa"/>
          </w:tcPr>
          <w:p w14:paraId="4E0B095B" w14:textId="77777777" w:rsidR="006A1041" w:rsidRPr="002F09E5" w:rsidRDefault="006A1041" w:rsidP="006A1041">
            <w:r w:rsidRPr="002F09E5">
              <w:t>2008–2009</w:t>
            </w:r>
          </w:p>
        </w:tc>
        <w:tc>
          <w:tcPr>
            <w:cnfStyle w:val="000010000000" w:firstRow="0" w:lastRow="0" w:firstColumn="0" w:lastColumn="0" w:oddVBand="1" w:evenVBand="0" w:oddHBand="0" w:evenHBand="0" w:firstRowFirstColumn="0" w:firstRowLastColumn="0" w:lastRowFirstColumn="0" w:lastRowLastColumn="0"/>
            <w:tcW w:w="1985" w:type="dxa"/>
          </w:tcPr>
          <w:p w14:paraId="1872C220" w14:textId="77777777" w:rsidR="006A1041" w:rsidRPr="002F09E5" w:rsidRDefault="006A1041" w:rsidP="00047E93">
            <w:pPr>
              <w:jc w:val="center"/>
            </w:pPr>
            <w:r w:rsidRPr="002F09E5">
              <w:t>13,391</w:t>
            </w:r>
          </w:p>
        </w:tc>
      </w:tr>
      <w:tr w:rsidR="006A1041" w:rsidRPr="00050253" w14:paraId="15AAAB95" w14:textId="77777777" w:rsidTr="00C9653D">
        <w:tc>
          <w:tcPr>
            <w:tcW w:w="1701" w:type="dxa"/>
          </w:tcPr>
          <w:p w14:paraId="3482D622" w14:textId="77777777" w:rsidR="006A1041" w:rsidRPr="002F09E5" w:rsidRDefault="006A1041" w:rsidP="006A1041">
            <w:r w:rsidRPr="002F09E5">
              <w:t>2007–2008</w:t>
            </w:r>
          </w:p>
        </w:tc>
        <w:tc>
          <w:tcPr>
            <w:cnfStyle w:val="000010000000" w:firstRow="0" w:lastRow="0" w:firstColumn="0" w:lastColumn="0" w:oddVBand="1" w:evenVBand="0" w:oddHBand="0" w:evenHBand="0" w:firstRowFirstColumn="0" w:firstRowLastColumn="0" w:lastRowFirstColumn="0" w:lastRowLastColumn="0"/>
            <w:tcW w:w="1985" w:type="dxa"/>
          </w:tcPr>
          <w:p w14:paraId="1A5DA5B4" w14:textId="77777777" w:rsidR="006A1041" w:rsidRDefault="006A1041" w:rsidP="00047E93">
            <w:pPr>
              <w:jc w:val="center"/>
            </w:pPr>
            <w:r w:rsidRPr="002F09E5">
              <w:t>5,259</w:t>
            </w:r>
          </w:p>
        </w:tc>
      </w:tr>
    </w:tbl>
    <w:p w14:paraId="424F182C" w14:textId="77777777" w:rsidR="006A1041" w:rsidRDefault="006A1041" w:rsidP="006A1041">
      <w:pPr>
        <w:pStyle w:val="BodyText"/>
        <w:tabs>
          <w:tab w:val="left" w:pos="1701"/>
        </w:tabs>
      </w:pPr>
    </w:p>
    <w:p w14:paraId="6F5F160A" w14:textId="77777777" w:rsidR="006A1041" w:rsidRDefault="006A1041" w:rsidP="006A1041">
      <w:pPr>
        <w:rPr>
          <w:b/>
          <w:bCs/>
          <w:iCs/>
          <w:color w:val="B3272F" w:themeColor="text2"/>
          <w:kern w:val="20"/>
          <w:sz w:val="24"/>
          <w:szCs w:val="28"/>
        </w:rPr>
      </w:pPr>
      <w:r>
        <w:br w:type="page"/>
      </w:r>
    </w:p>
    <w:p w14:paraId="2DDD7778" w14:textId="77777777" w:rsidR="006A1041" w:rsidRDefault="006A1041" w:rsidP="006A1041">
      <w:pPr>
        <w:pStyle w:val="Heading2"/>
        <w:numPr>
          <w:ilvl w:val="0"/>
          <w:numId w:val="7"/>
        </w:numPr>
      </w:pPr>
      <w:bookmarkStart w:id="52" w:name="_Toc46161459"/>
      <w:bookmarkStart w:id="53" w:name="_Toc77672311"/>
      <w:bookmarkStart w:id="54" w:name="_Toc81221856"/>
      <w:r>
        <w:lastRenderedPageBreak/>
        <w:t>Water share transactions</w:t>
      </w:r>
      <w:bookmarkEnd w:id="52"/>
      <w:bookmarkEnd w:id="53"/>
      <w:bookmarkEnd w:id="54"/>
    </w:p>
    <w:p w14:paraId="243CF78F" w14:textId="77777777" w:rsidR="006A1041" w:rsidRDefault="006A1041" w:rsidP="006A1041">
      <w:pPr>
        <w:pStyle w:val="BodyText"/>
      </w:pPr>
      <w:r>
        <w:t>There are a number of water share transactions recorded each year. The total numbers in each category are shown below.</w:t>
      </w:r>
    </w:p>
    <w:p w14:paraId="51F1EEEE" w14:textId="77777777" w:rsidR="006A1041" w:rsidRPr="000718D3" w:rsidRDefault="006A1041" w:rsidP="002B6F2E">
      <w:pPr>
        <w:pStyle w:val="BodyText"/>
        <w:spacing w:before="240"/>
        <w:rPr>
          <w:b/>
        </w:rPr>
      </w:pPr>
      <w:r w:rsidRPr="000718D3">
        <w:rPr>
          <w:b/>
        </w:rPr>
        <w:t>Type of Transaction</w:t>
      </w:r>
      <w:r w:rsidRPr="000718D3">
        <w:rPr>
          <w:b/>
        </w:rPr>
        <w:tab/>
        <w:t>Number Lodged</w:t>
      </w:r>
    </w:p>
    <w:p w14:paraId="49681353" w14:textId="77777777" w:rsidR="006A1041" w:rsidRDefault="006A1041" w:rsidP="006A1041">
      <w:pPr>
        <w:pStyle w:val="Heading4"/>
      </w:pPr>
      <w:r>
        <w:t>Transfers</w:t>
      </w:r>
    </w:p>
    <w:p w14:paraId="38BA4273" w14:textId="77777777" w:rsidR="006A1041" w:rsidRDefault="006A1041" w:rsidP="006A1041">
      <w:pPr>
        <w:pStyle w:val="BodyText"/>
        <w:tabs>
          <w:tab w:val="right" w:pos="7797"/>
        </w:tabs>
      </w:pPr>
      <w:r>
        <w:t>Transfer within authority (including limited term transfers)</w:t>
      </w:r>
      <w:r>
        <w:tab/>
        <w:t>2,262</w:t>
      </w:r>
    </w:p>
    <w:p w14:paraId="5C9413D0" w14:textId="223FC889" w:rsidR="006A1041" w:rsidRDefault="006A1041" w:rsidP="006A1041">
      <w:pPr>
        <w:pStyle w:val="BodyText"/>
        <w:tabs>
          <w:tab w:val="right" w:pos="7797"/>
        </w:tabs>
      </w:pPr>
      <w:r>
        <w:t>Transfer between authority (including limited term transfers)</w:t>
      </w:r>
      <w:r>
        <w:tab/>
        <w:t>111</w:t>
      </w:r>
    </w:p>
    <w:p w14:paraId="37C8EAD4" w14:textId="56E14250" w:rsidR="006A1041" w:rsidRDefault="006A1041" w:rsidP="006A1041">
      <w:pPr>
        <w:pStyle w:val="Heading4"/>
        <w:tabs>
          <w:tab w:val="right" w:pos="7797"/>
        </w:tabs>
      </w:pPr>
      <w:r>
        <w:t>Total Transfers</w:t>
      </w:r>
      <w:r w:rsidR="002D0FA4">
        <w:tab/>
      </w:r>
      <w:r w:rsidR="002D0FA4">
        <w:tab/>
      </w:r>
      <w:r>
        <w:tab/>
        <w:t>2,373</w:t>
      </w:r>
    </w:p>
    <w:p w14:paraId="31E59FCF" w14:textId="77777777" w:rsidR="006A1041" w:rsidRDefault="006A1041" w:rsidP="006A1041">
      <w:pPr>
        <w:pStyle w:val="Heading4"/>
        <w:tabs>
          <w:tab w:val="right" w:pos="7797"/>
        </w:tabs>
      </w:pPr>
      <w:r>
        <w:t>Party amendments</w:t>
      </w:r>
    </w:p>
    <w:p w14:paraId="5130850A" w14:textId="77777777" w:rsidR="006A1041" w:rsidRDefault="006A1041" w:rsidP="006A1041">
      <w:pPr>
        <w:pStyle w:val="BodyText"/>
        <w:tabs>
          <w:tab w:val="right" w:pos="7797"/>
        </w:tabs>
      </w:pPr>
      <w:r>
        <w:t>Address amendment</w:t>
      </w:r>
      <w:r>
        <w:tab/>
        <w:t>3,555</w:t>
      </w:r>
    </w:p>
    <w:p w14:paraId="4D6CBD5A" w14:textId="77777777" w:rsidR="006A1041" w:rsidRDefault="006A1041" w:rsidP="006A1041">
      <w:pPr>
        <w:pStyle w:val="BodyText"/>
        <w:tabs>
          <w:tab w:val="right" w:pos="7797"/>
        </w:tabs>
      </w:pPr>
      <w:r>
        <w:t>Name and address amendment</w:t>
      </w:r>
      <w:r>
        <w:tab/>
        <w:t>42</w:t>
      </w:r>
    </w:p>
    <w:p w14:paraId="5FA9150A" w14:textId="754CCBB8" w:rsidR="006A1041" w:rsidRDefault="006A1041" w:rsidP="006A1041">
      <w:pPr>
        <w:pStyle w:val="BodyText"/>
        <w:tabs>
          <w:tab w:val="right" w:pos="7797"/>
        </w:tabs>
      </w:pPr>
      <w:r>
        <w:t>Party merge</w:t>
      </w:r>
      <w:r>
        <w:tab/>
        <w:t>0</w:t>
      </w:r>
    </w:p>
    <w:p w14:paraId="7498F752" w14:textId="4F7AE81A" w:rsidR="006A1041" w:rsidRDefault="006A1041" w:rsidP="006A1041">
      <w:pPr>
        <w:pStyle w:val="Heading4"/>
        <w:tabs>
          <w:tab w:val="right" w:pos="7797"/>
        </w:tabs>
      </w:pPr>
      <w:r>
        <w:t>Total party amendments</w:t>
      </w:r>
      <w:r w:rsidR="002D0FA4">
        <w:tab/>
      </w:r>
      <w:r w:rsidR="002A3384">
        <w:t>3,597</w:t>
      </w:r>
    </w:p>
    <w:p w14:paraId="2B550B10" w14:textId="77777777" w:rsidR="006A1041" w:rsidRDefault="006A1041" w:rsidP="006A1041">
      <w:pPr>
        <w:pStyle w:val="Heading4"/>
        <w:tabs>
          <w:tab w:val="right" w:pos="7797"/>
        </w:tabs>
      </w:pPr>
      <w:r>
        <w:t>Mortgages</w:t>
      </w:r>
      <w:r>
        <w:tab/>
      </w:r>
    </w:p>
    <w:p w14:paraId="78962B77" w14:textId="33146E0F" w:rsidR="006A1041" w:rsidRPr="002C13A8" w:rsidRDefault="006A1041" w:rsidP="006A1041">
      <w:pPr>
        <w:pStyle w:val="BodyText"/>
        <w:tabs>
          <w:tab w:val="right" w:pos="7797"/>
        </w:tabs>
      </w:pPr>
      <w:r w:rsidRPr="002C13A8">
        <w:t>Mortgage</w:t>
      </w:r>
      <w:r w:rsidR="002A4171" w:rsidRPr="002C13A8">
        <w:t>s</w:t>
      </w:r>
      <w:r w:rsidRPr="002C13A8">
        <w:t xml:space="preserve"> create</w:t>
      </w:r>
      <w:r w:rsidR="002A4171" w:rsidRPr="002C13A8">
        <w:t>d</w:t>
      </w:r>
      <w:r w:rsidRPr="002C13A8">
        <w:tab/>
        <w:t>262</w:t>
      </w:r>
    </w:p>
    <w:p w14:paraId="340E7F73" w14:textId="5D39ABA4" w:rsidR="006A1041" w:rsidRPr="002C13A8" w:rsidRDefault="006A1041" w:rsidP="006A1041">
      <w:pPr>
        <w:pStyle w:val="BodyText"/>
        <w:tabs>
          <w:tab w:val="right" w:pos="7797"/>
        </w:tabs>
      </w:pPr>
      <w:r w:rsidRPr="002C13A8">
        <w:t>Mortgage</w:t>
      </w:r>
      <w:r w:rsidR="002A4171" w:rsidRPr="002C13A8">
        <w:t>s</w:t>
      </w:r>
      <w:r w:rsidRPr="002C13A8">
        <w:t xml:space="preserve"> discharge</w:t>
      </w:r>
      <w:r w:rsidR="002A4171" w:rsidRPr="002C13A8">
        <w:t>d</w:t>
      </w:r>
      <w:r w:rsidRPr="002C13A8">
        <w:tab/>
        <w:t>608</w:t>
      </w:r>
    </w:p>
    <w:p w14:paraId="2B3C2523" w14:textId="638FC5B3" w:rsidR="006A1041" w:rsidRDefault="006A1041" w:rsidP="006A1041">
      <w:pPr>
        <w:pStyle w:val="BodyText"/>
        <w:tabs>
          <w:tab w:val="right" w:pos="7797"/>
        </w:tabs>
      </w:pPr>
      <w:r w:rsidRPr="002C13A8">
        <w:t>Mortgage</w:t>
      </w:r>
      <w:r w:rsidR="002A4171" w:rsidRPr="002C13A8">
        <w:t>s</w:t>
      </w:r>
      <w:r w:rsidRPr="002C13A8">
        <w:t xml:space="preserve"> vari</w:t>
      </w:r>
      <w:r w:rsidR="002A4171" w:rsidRPr="002C13A8">
        <w:t>ed</w:t>
      </w:r>
      <w:r w:rsidRPr="002C13A8">
        <w:tab/>
        <w:t>0</w:t>
      </w:r>
    </w:p>
    <w:p w14:paraId="3D6978B2" w14:textId="77777777" w:rsidR="006A1041" w:rsidRDefault="006A1041" w:rsidP="006A1041">
      <w:pPr>
        <w:pStyle w:val="BodyText"/>
        <w:tabs>
          <w:tab w:val="right" w:pos="7797"/>
        </w:tabs>
      </w:pPr>
      <w:r>
        <w:t>Mortgage amendment</w:t>
      </w:r>
      <w:r>
        <w:tab/>
        <w:t>5</w:t>
      </w:r>
    </w:p>
    <w:p w14:paraId="12481B5C" w14:textId="77777777" w:rsidR="006A1041" w:rsidRDefault="006A1041" w:rsidP="006A1041">
      <w:pPr>
        <w:pStyle w:val="BodyText"/>
        <w:tabs>
          <w:tab w:val="right" w:pos="7797"/>
        </w:tabs>
      </w:pPr>
      <w:r>
        <w:t>Mortgage priority</w:t>
      </w:r>
      <w:r>
        <w:tab/>
        <w:t>0</w:t>
      </w:r>
    </w:p>
    <w:p w14:paraId="734E51F7" w14:textId="77777777" w:rsidR="006A1041" w:rsidRDefault="006A1041" w:rsidP="006A1041">
      <w:pPr>
        <w:pStyle w:val="BodyText"/>
        <w:tabs>
          <w:tab w:val="right" w:pos="7797"/>
        </w:tabs>
      </w:pPr>
      <w:r>
        <w:t>Create MCP</w:t>
      </w:r>
      <w:r>
        <w:tab/>
        <w:t>0</w:t>
      </w:r>
    </w:p>
    <w:p w14:paraId="1EAB5DC1" w14:textId="1F78C852" w:rsidR="006A1041" w:rsidRDefault="006A1041" w:rsidP="006A1041">
      <w:pPr>
        <w:pStyle w:val="Heading4"/>
        <w:tabs>
          <w:tab w:val="right" w:pos="7797"/>
        </w:tabs>
      </w:pPr>
      <w:r>
        <w:t>Total Mortgages</w:t>
      </w:r>
      <w:r w:rsidR="002D0FA4">
        <w:tab/>
      </w:r>
      <w:r w:rsidR="002D0FA4">
        <w:tab/>
      </w:r>
      <w:r>
        <w:tab/>
        <w:t>875</w:t>
      </w:r>
    </w:p>
    <w:p w14:paraId="2F3873AE" w14:textId="77777777" w:rsidR="006A1041" w:rsidRDefault="006A1041" w:rsidP="006A1041">
      <w:pPr>
        <w:pStyle w:val="Heading4"/>
        <w:tabs>
          <w:tab w:val="right" w:pos="7797"/>
        </w:tabs>
      </w:pPr>
      <w:r>
        <w:t>Survivorships</w:t>
      </w:r>
    </w:p>
    <w:p w14:paraId="23BAA764" w14:textId="77777777" w:rsidR="006A1041" w:rsidRDefault="006A1041" w:rsidP="006A1041">
      <w:pPr>
        <w:pStyle w:val="BodyText"/>
        <w:tabs>
          <w:tab w:val="right" w:pos="7797"/>
        </w:tabs>
      </w:pPr>
      <w:r>
        <w:t>Recording of LPR</w:t>
      </w:r>
      <w:r>
        <w:tab/>
        <w:t>126</w:t>
      </w:r>
    </w:p>
    <w:p w14:paraId="4AB45E40" w14:textId="77777777" w:rsidR="006A1041" w:rsidRDefault="006A1041" w:rsidP="006A1041">
      <w:pPr>
        <w:pStyle w:val="BodyText"/>
        <w:tabs>
          <w:tab w:val="right" w:pos="7797"/>
        </w:tabs>
      </w:pPr>
      <w:r>
        <w:t>Recording of survivorship</w:t>
      </w:r>
      <w:r>
        <w:tab/>
        <w:t>101</w:t>
      </w:r>
    </w:p>
    <w:p w14:paraId="04909C90" w14:textId="31EC6302" w:rsidR="006A1041" w:rsidRDefault="006A1041" w:rsidP="006A1041">
      <w:pPr>
        <w:pStyle w:val="BodyText"/>
        <w:tabs>
          <w:tab w:val="right" w:pos="7797"/>
        </w:tabs>
      </w:pPr>
      <w:r>
        <w:t xml:space="preserve">Recording of trustee in </w:t>
      </w:r>
      <w:r w:rsidR="00097B51">
        <w:t>bankruptcy</w:t>
      </w:r>
      <w:r>
        <w:tab/>
        <w:t>4</w:t>
      </w:r>
    </w:p>
    <w:p w14:paraId="3AD2F596" w14:textId="53EEF36F" w:rsidR="006A1041" w:rsidRDefault="006A1041" w:rsidP="006A1041">
      <w:pPr>
        <w:pStyle w:val="Heading4"/>
        <w:tabs>
          <w:tab w:val="right" w:pos="7797"/>
        </w:tabs>
      </w:pPr>
      <w:r>
        <w:t>Total survivorships</w:t>
      </w:r>
      <w:r w:rsidR="0094255F">
        <w:tab/>
      </w:r>
      <w:r>
        <w:tab/>
      </w:r>
      <w:r w:rsidR="009B47ED">
        <w:t>231</w:t>
      </w:r>
    </w:p>
    <w:p w14:paraId="4A245AF3" w14:textId="77777777" w:rsidR="006A1041" w:rsidRDefault="006A1041" w:rsidP="006A1041">
      <w:pPr>
        <w:pStyle w:val="Heading4"/>
        <w:tabs>
          <w:tab w:val="right" w:pos="7797"/>
        </w:tabs>
      </w:pPr>
      <w:r>
        <w:t>Registrar notification on water share</w:t>
      </w:r>
    </w:p>
    <w:p w14:paraId="6FC205D9" w14:textId="77777777" w:rsidR="006A1041" w:rsidRDefault="006A1041" w:rsidP="006A1041">
      <w:pPr>
        <w:pStyle w:val="BodyText"/>
        <w:tabs>
          <w:tab w:val="right" w:pos="7797"/>
        </w:tabs>
      </w:pPr>
      <w:r>
        <w:t>Create notification</w:t>
      </w:r>
      <w:r>
        <w:tab/>
        <w:t>0</w:t>
      </w:r>
    </w:p>
    <w:p w14:paraId="0167536A" w14:textId="77777777" w:rsidR="006A1041" w:rsidRDefault="006A1041" w:rsidP="006A1041">
      <w:pPr>
        <w:pStyle w:val="BodyText"/>
        <w:tabs>
          <w:tab w:val="right" w:pos="7797"/>
        </w:tabs>
      </w:pPr>
      <w:r>
        <w:t>Remove notification</w:t>
      </w:r>
      <w:r>
        <w:tab/>
        <w:t>7</w:t>
      </w:r>
    </w:p>
    <w:p w14:paraId="73F7CD77" w14:textId="4F237DE5" w:rsidR="006A1041" w:rsidRDefault="006A1041" w:rsidP="006A1041">
      <w:pPr>
        <w:pStyle w:val="Heading4"/>
        <w:tabs>
          <w:tab w:val="right" w:pos="7797"/>
        </w:tabs>
      </w:pPr>
      <w:r>
        <w:t>Total notifications</w:t>
      </w:r>
      <w:r w:rsidR="0094255F">
        <w:tab/>
      </w:r>
      <w:r>
        <w:tab/>
        <w:t>7</w:t>
      </w:r>
    </w:p>
    <w:p w14:paraId="049244C6" w14:textId="77777777" w:rsidR="006A1041" w:rsidRDefault="006A1041" w:rsidP="006A1041">
      <w:pPr>
        <w:pStyle w:val="BodyText"/>
        <w:tabs>
          <w:tab w:val="left" w:pos="7371"/>
        </w:tabs>
      </w:pPr>
    </w:p>
    <w:p w14:paraId="7A650637" w14:textId="77777777" w:rsidR="006A1041" w:rsidRDefault="006A1041" w:rsidP="006A1041">
      <w:pPr>
        <w:rPr>
          <w:rFonts w:cs="Times New Roman"/>
          <w:lang w:eastAsia="en-US"/>
        </w:rPr>
      </w:pPr>
      <w:r>
        <w:br w:type="page"/>
      </w:r>
    </w:p>
    <w:p w14:paraId="10AC6538" w14:textId="525D408A" w:rsidR="006A1041" w:rsidRDefault="006A1041" w:rsidP="006A1041">
      <w:pPr>
        <w:pStyle w:val="Heading1"/>
        <w:numPr>
          <w:ilvl w:val="0"/>
          <w:numId w:val="7"/>
        </w:numPr>
      </w:pPr>
      <w:bookmarkStart w:id="55" w:name="_Toc46161460"/>
      <w:bookmarkStart w:id="56" w:name="_Toc77672312"/>
      <w:bookmarkStart w:id="57" w:name="_Toc81221857"/>
      <w:r>
        <w:lastRenderedPageBreak/>
        <w:t>Lodgment by specific dealing types</w:t>
      </w:r>
      <w:bookmarkEnd w:id="55"/>
      <w:bookmarkEnd w:id="56"/>
      <w:bookmarkEnd w:id="57"/>
    </w:p>
    <w:p w14:paraId="40B3C4EC" w14:textId="77777777" w:rsidR="006A1041" w:rsidRDefault="006A1041" w:rsidP="006A1041">
      <w:pPr>
        <w:pStyle w:val="Heading2"/>
        <w:numPr>
          <w:ilvl w:val="0"/>
          <w:numId w:val="7"/>
        </w:numPr>
      </w:pPr>
      <w:bookmarkStart w:id="58" w:name="_Toc46161461"/>
      <w:bookmarkStart w:id="59" w:name="_Toc77672313"/>
      <w:bookmarkStart w:id="60" w:name="_Toc81221858"/>
      <w:r>
        <w:t>Discharges of mortgage</w:t>
      </w:r>
      <w:bookmarkEnd w:id="58"/>
      <w:bookmarkEnd w:id="59"/>
      <w:bookmarkEnd w:id="60"/>
    </w:p>
    <w:p w14:paraId="4B9678AF" w14:textId="74CC235E" w:rsidR="006A1041" w:rsidRDefault="006A1041" w:rsidP="006A1041">
      <w:pPr>
        <w:pStyle w:val="BodyText"/>
      </w:pPr>
      <w:r>
        <w:t>For the 2020</w:t>
      </w:r>
      <w:r w:rsidR="003A2ADC">
        <w:t>-</w:t>
      </w:r>
      <w:r>
        <w:t xml:space="preserve">2021 financial year, discharges of mortgage were 33.35 per cent of all dealings lodged </w:t>
      </w:r>
    </w:p>
    <w:p w14:paraId="63AB0102" w14:textId="5C35EAB7" w:rsidR="007712EC" w:rsidRDefault="007712EC" w:rsidP="006A1041">
      <w:pPr>
        <w:pStyle w:val="BodyText"/>
      </w:pPr>
      <w:r>
        <w:rPr>
          <w:noProof/>
        </w:rPr>
        <w:drawing>
          <wp:inline distT="0" distB="0" distL="0" distR="0" wp14:anchorId="2FF12D82" wp14:editId="763F4B6F">
            <wp:extent cx="6120765" cy="3335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3335655"/>
                    </a:xfrm>
                    <a:prstGeom prst="rect">
                      <a:avLst/>
                    </a:prstGeom>
                    <a:noFill/>
                    <a:ln>
                      <a:noFill/>
                    </a:ln>
                  </pic:spPr>
                </pic:pic>
              </a:graphicData>
            </a:graphic>
          </wp:inline>
        </w:drawing>
      </w:r>
    </w:p>
    <w:p w14:paraId="4029ED28" w14:textId="77777777" w:rsidR="006A1041" w:rsidRDefault="006A1041" w:rsidP="006A1041">
      <w:pPr>
        <w:pStyle w:val="Heading2"/>
        <w:numPr>
          <w:ilvl w:val="0"/>
          <w:numId w:val="7"/>
        </w:numPr>
      </w:pPr>
      <w:bookmarkStart w:id="61" w:name="_Toc46161462"/>
      <w:bookmarkStart w:id="62" w:name="_Toc77672314"/>
      <w:bookmarkStart w:id="63" w:name="_Toc81221859"/>
      <w:r>
        <w:t>Transfers of land</w:t>
      </w:r>
      <w:bookmarkEnd w:id="61"/>
      <w:bookmarkEnd w:id="62"/>
      <w:bookmarkEnd w:id="63"/>
    </w:p>
    <w:p w14:paraId="237C00F5" w14:textId="6B93B00B" w:rsidR="006A1041" w:rsidRDefault="006A1041" w:rsidP="006A1041">
      <w:pPr>
        <w:pStyle w:val="BodyText"/>
      </w:pPr>
      <w:r>
        <w:t>For the 2020</w:t>
      </w:r>
      <w:r w:rsidR="00D338D3">
        <w:t>-</w:t>
      </w:r>
      <w:r>
        <w:t>2021 financial year, transfers (45 and 45NM) were 25.75 per cent of all dealings lodged</w:t>
      </w:r>
    </w:p>
    <w:p w14:paraId="6F981AE4" w14:textId="394C953D" w:rsidR="00B71FB1" w:rsidRDefault="00B71FB1" w:rsidP="006A1041">
      <w:pPr>
        <w:pStyle w:val="BodyText"/>
      </w:pPr>
    </w:p>
    <w:p w14:paraId="4A061B1A" w14:textId="0EF6065F" w:rsidR="00B71FB1" w:rsidRDefault="006459A8" w:rsidP="006A1041">
      <w:pPr>
        <w:pStyle w:val="BodyText"/>
      </w:pPr>
      <w:r>
        <w:rPr>
          <w:noProof/>
        </w:rPr>
        <w:drawing>
          <wp:inline distT="0" distB="0" distL="0" distR="0" wp14:anchorId="2D3F6259" wp14:editId="761F9F9A">
            <wp:extent cx="5683443" cy="3225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8972" cy="3229003"/>
                    </a:xfrm>
                    <a:prstGeom prst="rect">
                      <a:avLst/>
                    </a:prstGeom>
                    <a:noFill/>
                    <a:ln>
                      <a:noFill/>
                    </a:ln>
                  </pic:spPr>
                </pic:pic>
              </a:graphicData>
            </a:graphic>
          </wp:inline>
        </w:drawing>
      </w:r>
    </w:p>
    <w:p w14:paraId="3D6F3CB9" w14:textId="25987695" w:rsidR="006A1041" w:rsidRDefault="006A1041" w:rsidP="006A1041">
      <w:pPr>
        <w:pStyle w:val="Heading2"/>
        <w:numPr>
          <w:ilvl w:val="0"/>
          <w:numId w:val="7"/>
        </w:numPr>
      </w:pPr>
      <w:bookmarkStart w:id="64" w:name="_Toc46161463"/>
      <w:bookmarkStart w:id="65" w:name="_Toc77672315"/>
      <w:bookmarkStart w:id="66" w:name="_Toc81221860"/>
      <w:r>
        <w:lastRenderedPageBreak/>
        <w:t>Mortgages</w:t>
      </w:r>
      <w:bookmarkEnd w:id="64"/>
      <w:bookmarkEnd w:id="65"/>
      <w:bookmarkEnd w:id="66"/>
      <w:r>
        <w:t xml:space="preserve"> </w:t>
      </w:r>
    </w:p>
    <w:p w14:paraId="13EBB854" w14:textId="6B579B33" w:rsidR="0015114F" w:rsidRDefault="006A1041" w:rsidP="006A1041">
      <w:pPr>
        <w:pStyle w:val="BodyText"/>
      </w:pPr>
      <w:r>
        <w:t>For the 2020</w:t>
      </w:r>
      <w:r w:rsidR="00D338D3">
        <w:t>-</w:t>
      </w:r>
      <w:r>
        <w:t>2021 financial year, mortgages (includes 74 and 74D) were 33.25 per cent of all dealings lodged.</w:t>
      </w:r>
    </w:p>
    <w:p w14:paraId="05D35278" w14:textId="3874002F" w:rsidR="000421BA" w:rsidRDefault="000421BA" w:rsidP="006A1041">
      <w:pPr>
        <w:pStyle w:val="BodyText"/>
      </w:pPr>
      <w:r>
        <w:rPr>
          <w:noProof/>
        </w:rPr>
        <w:drawing>
          <wp:inline distT="0" distB="0" distL="0" distR="0" wp14:anchorId="22703AD0" wp14:editId="79E64D7A">
            <wp:extent cx="6120765" cy="34372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3437255"/>
                    </a:xfrm>
                    <a:prstGeom prst="rect">
                      <a:avLst/>
                    </a:prstGeom>
                    <a:noFill/>
                    <a:ln>
                      <a:noFill/>
                    </a:ln>
                  </pic:spPr>
                </pic:pic>
              </a:graphicData>
            </a:graphic>
          </wp:inline>
        </w:drawing>
      </w:r>
    </w:p>
    <w:p w14:paraId="5537CD3C" w14:textId="77777777" w:rsidR="00AF0470" w:rsidRDefault="00AF0470" w:rsidP="006A1041">
      <w:pPr>
        <w:pStyle w:val="BodyText"/>
      </w:pPr>
    </w:p>
    <w:p w14:paraId="7244CA85" w14:textId="77777777" w:rsidR="006A1041" w:rsidRDefault="006A1041" w:rsidP="006A1041">
      <w:pPr>
        <w:pStyle w:val="Heading2"/>
      </w:pPr>
      <w:bookmarkStart w:id="67" w:name="_Toc46161464"/>
      <w:bookmarkStart w:id="68" w:name="_Toc77672316"/>
      <w:bookmarkStart w:id="69" w:name="_Toc81221861"/>
      <w:r>
        <w:t>Differences in lodging levels and percentages of discharges, transfers and mortgages</w:t>
      </w:r>
      <w:bookmarkEnd w:id="67"/>
      <w:bookmarkEnd w:id="68"/>
      <w:bookmarkEnd w:id="69"/>
    </w:p>
    <w:p w14:paraId="541A3518" w14:textId="48D79A6C" w:rsidR="006A1041" w:rsidRDefault="006A1041" w:rsidP="006A1041">
      <w:pPr>
        <w:pStyle w:val="BodyText"/>
      </w:pPr>
      <w:r>
        <w:t xml:space="preserve">Over time, the number and relative percentages in the </w:t>
      </w:r>
      <w:r w:rsidR="00D73E12">
        <w:t>lodgment</w:t>
      </w:r>
      <w:r>
        <w:t xml:space="preserve"> levels of the three most common transactions vary.</w:t>
      </w:r>
    </w:p>
    <w:p w14:paraId="0C73BF66" w14:textId="77777777" w:rsidR="006A1041" w:rsidRDefault="006A1041" w:rsidP="006A1041">
      <w:pPr>
        <w:pStyle w:val="BodyText"/>
      </w:pPr>
      <w:r>
        <w:t>These variations are shown below.</w:t>
      </w:r>
    </w:p>
    <w:p w14:paraId="4F827230" w14:textId="22E6C03E" w:rsidR="006A1041" w:rsidRDefault="006A1041" w:rsidP="006A1041">
      <w:pPr>
        <w:pStyle w:val="BodyText"/>
      </w:pPr>
      <w:r>
        <w:t>The average for each of the dealing types for this financial year is as follows:</w:t>
      </w:r>
    </w:p>
    <w:p w14:paraId="0969C32C" w14:textId="77777777" w:rsidR="002A1ECA" w:rsidRDefault="002A1ECA" w:rsidP="00AF0470">
      <w:pPr>
        <w:pStyle w:val="CaptionImageorFigure"/>
        <w:spacing w:before="0" w:after="0"/>
      </w:pPr>
    </w:p>
    <w:tbl>
      <w:tblPr>
        <w:tblStyle w:val="TableGrid"/>
        <w:tblW w:w="0" w:type="auto"/>
        <w:tblLook w:val="00A0" w:firstRow="1" w:lastRow="0" w:firstColumn="1" w:lastColumn="0" w:noHBand="0" w:noVBand="0"/>
      </w:tblPr>
      <w:tblGrid>
        <w:gridCol w:w="1984"/>
        <w:gridCol w:w="1984"/>
      </w:tblGrid>
      <w:tr w:rsidR="006A1041" w:rsidRPr="00050253" w14:paraId="10AD5BC0" w14:textId="77777777" w:rsidTr="006E3CC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84" w:type="dxa"/>
          </w:tcPr>
          <w:p w14:paraId="5A6375E0" w14:textId="483A9B12" w:rsidR="006A1041" w:rsidRPr="00050253" w:rsidRDefault="002A1ECA" w:rsidP="006A1041">
            <w:pPr>
              <w:pStyle w:val="TableHeadingLeft"/>
            </w:pPr>
            <w:r>
              <w:t>Dealing type</w:t>
            </w:r>
          </w:p>
        </w:tc>
        <w:tc>
          <w:tcPr>
            <w:cnfStyle w:val="000010000000" w:firstRow="0" w:lastRow="0" w:firstColumn="0" w:lastColumn="0" w:oddVBand="1" w:evenVBand="0" w:oddHBand="0" w:evenHBand="0" w:firstRowFirstColumn="0" w:firstRowLastColumn="0" w:lastRowFirstColumn="0" w:lastRowLastColumn="0"/>
            <w:tcW w:w="1984" w:type="dxa"/>
          </w:tcPr>
          <w:p w14:paraId="34ADF56E" w14:textId="243F13C9" w:rsidR="006A1041" w:rsidRPr="00050253" w:rsidRDefault="002A1ECA" w:rsidP="006E3CCF">
            <w:pPr>
              <w:pStyle w:val="TableHeadingLeft"/>
              <w:jc w:val="center"/>
            </w:pPr>
            <w:r>
              <w:t>Percentage</w:t>
            </w:r>
          </w:p>
        </w:tc>
      </w:tr>
      <w:tr w:rsidR="006A1041" w:rsidRPr="00050253" w14:paraId="1603C2FD" w14:textId="77777777" w:rsidTr="006E3CCF">
        <w:tc>
          <w:tcPr>
            <w:tcW w:w="1984" w:type="dxa"/>
          </w:tcPr>
          <w:p w14:paraId="65A57F9B" w14:textId="77777777" w:rsidR="006A1041" w:rsidRPr="00FC134F" w:rsidRDefault="006A1041" w:rsidP="006A1041">
            <w:r w:rsidRPr="00FC134F">
              <w:t>Transfers</w:t>
            </w:r>
          </w:p>
        </w:tc>
        <w:tc>
          <w:tcPr>
            <w:cnfStyle w:val="000010000000" w:firstRow="0" w:lastRow="0" w:firstColumn="0" w:lastColumn="0" w:oddVBand="1" w:evenVBand="0" w:oddHBand="0" w:evenHBand="0" w:firstRowFirstColumn="0" w:firstRowLastColumn="0" w:lastRowFirstColumn="0" w:lastRowLastColumn="0"/>
            <w:tcW w:w="1984" w:type="dxa"/>
          </w:tcPr>
          <w:p w14:paraId="191D599E" w14:textId="58927CF4" w:rsidR="006A1041" w:rsidRPr="00FC134F" w:rsidRDefault="006A1041" w:rsidP="006E3CCF">
            <w:pPr>
              <w:jc w:val="center"/>
            </w:pPr>
            <w:r>
              <w:t>25.75</w:t>
            </w:r>
          </w:p>
        </w:tc>
      </w:tr>
      <w:tr w:rsidR="006A1041" w:rsidRPr="00050253" w14:paraId="53219C75" w14:textId="77777777" w:rsidTr="006E3CCF">
        <w:tc>
          <w:tcPr>
            <w:tcW w:w="1984" w:type="dxa"/>
          </w:tcPr>
          <w:p w14:paraId="295C2D6B" w14:textId="77777777" w:rsidR="006A1041" w:rsidRPr="00FC134F" w:rsidRDefault="006A1041" w:rsidP="006A1041">
            <w:r w:rsidRPr="00FC134F">
              <w:t>Discharges</w:t>
            </w:r>
          </w:p>
        </w:tc>
        <w:tc>
          <w:tcPr>
            <w:cnfStyle w:val="000010000000" w:firstRow="0" w:lastRow="0" w:firstColumn="0" w:lastColumn="0" w:oddVBand="1" w:evenVBand="0" w:oddHBand="0" w:evenHBand="0" w:firstRowFirstColumn="0" w:firstRowLastColumn="0" w:lastRowFirstColumn="0" w:lastRowLastColumn="0"/>
            <w:tcW w:w="1984" w:type="dxa"/>
          </w:tcPr>
          <w:p w14:paraId="50471C9D" w14:textId="5EB5F66C" w:rsidR="006A1041" w:rsidRPr="00FC134F" w:rsidRDefault="006A1041" w:rsidP="006E3CCF">
            <w:pPr>
              <w:jc w:val="center"/>
            </w:pPr>
            <w:r>
              <w:t>33.35</w:t>
            </w:r>
          </w:p>
        </w:tc>
      </w:tr>
      <w:tr w:rsidR="006A1041" w:rsidRPr="00050253" w14:paraId="76852626" w14:textId="77777777" w:rsidTr="006E3CCF">
        <w:tc>
          <w:tcPr>
            <w:tcW w:w="1984" w:type="dxa"/>
          </w:tcPr>
          <w:p w14:paraId="4B7C2426" w14:textId="77777777" w:rsidR="006A1041" w:rsidRPr="00FC134F" w:rsidRDefault="006A1041" w:rsidP="006A1041">
            <w:r w:rsidRPr="00FC134F">
              <w:t>Mortgages</w:t>
            </w:r>
          </w:p>
        </w:tc>
        <w:tc>
          <w:tcPr>
            <w:cnfStyle w:val="000010000000" w:firstRow="0" w:lastRow="0" w:firstColumn="0" w:lastColumn="0" w:oddVBand="1" w:evenVBand="0" w:oddHBand="0" w:evenHBand="0" w:firstRowFirstColumn="0" w:firstRowLastColumn="0" w:lastRowFirstColumn="0" w:lastRowLastColumn="0"/>
            <w:tcW w:w="1984" w:type="dxa"/>
          </w:tcPr>
          <w:p w14:paraId="74839201" w14:textId="2021FC40" w:rsidR="006A1041" w:rsidRDefault="006A1041" w:rsidP="006E3CCF">
            <w:pPr>
              <w:jc w:val="center"/>
            </w:pPr>
            <w:r>
              <w:t>33.25</w:t>
            </w:r>
          </w:p>
        </w:tc>
      </w:tr>
    </w:tbl>
    <w:p w14:paraId="6D156E52" w14:textId="29BD254E" w:rsidR="006A1041" w:rsidRDefault="006A1041" w:rsidP="006A1041">
      <w:pPr>
        <w:pStyle w:val="BodyText"/>
      </w:pPr>
    </w:p>
    <w:p w14:paraId="584CD99B" w14:textId="4C0FAD30" w:rsidR="00AF0470" w:rsidRDefault="00AF0470" w:rsidP="006A1041">
      <w:pPr>
        <w:pStyle w:val="BodyText"/>
      </w:pPr>
      <w:r>
        <w:br w:type="page"/>
      </w:r>
    </w:p>
    <w:p w14:paraId="1BA8F449" w14:textId="36508142" w:rsidR="006A1041" w:rsidRDefault="006A1041" w:rsidP="006A1041">
      <w:r>
        <w:lastRenderedPageBreak/>
        <w:t xml:space="preserve">The three main dealing types as a percentage of all dealings lodged since </w:t>
      </w:r>
      <w:r w:rsidR="00724212">
        <w:t>1</w:t>
      </w:r>
      <w:r w:rsidR="00C44996">
        <w:t>997</w:t>
      </w:r>
      <w:r w:rsidR="00D338D3">
        <w:t>-19</w:t>
      </w:r>
      <w:r w:rsidR="00C44996">
        <w:t>98</w:t>
      </w:r>
      <w:r>
        <w:t xml:space="preserve"> is shown below.</w:t>
      </w:r>
    </w:p>
    <w:p w14:paraId="33DC3BF8" w14:textId="74642979" w:rsidR="006A1041" w:rsidRDefault="006A1041" w:rsidP="00AF0470">
      <w:pPr>
        <w:pStyle w:val="CaptionImageorFigure"/>
        <w:spacing w:before="0" w:after="0"/>
      </w:pPr>
    </w:p>
    <w:p w14:paraId="41980CB4" w14:textId="77777777" w:rsidR="004B078C" w:rsidRPr="00791AEA" w:rsidRDefault="004B078C" w:rsidP="00AF0470">
      <w:pPr>
        <w:pStyle w:val="CaptionImageorFigure"/>
        <w:spacing w:before="0" w:after="0"/>
      </w:pPr>
    </w:p>
    <w:tbl>
      <w:tblPr>
        <w:tblStyle w:val="TableGrid"/>
        <w:tblpPr w:leftFromText="180" w:rightFromText="180" w:vertAnchor="text" w:tblpY="1"/>
        <w:tblOverlap w:val="never"/>
        <w:tblW w:w="0" w:type="auto"/>
        <w:tblLook w:val="00A0" w:firstRow="1" w:lastRow="0" w:firstColumn="1" w:lastColumn="0" w:noHBand="0" w:noVBand="0"/>
      </w:tblPr>
      <w:tblGrid>
        <w:gridCol w:w="1701"/>
        <w:gridCol w:w="1701"/>
        <w:gridCol w:w="1701"/>
        <w:gridCol w:w="1701"/>
      </w:tblGrid>
      <w:tr w:rsidR="00E37190" w:rsidRPr="00050253" w14:paraId="421E6AFD" w14:textId="77777777" w:rsidTr="00CA20C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7159ED2E" w14:textId="77777777" w:rsidR="00E37190" w:rsidRPr="00050253" w:rsidRDefault="00E37190" w:rsidP="00CA20C5">
            <w:pPr>
              <w:pStyle w:val="TableHeadingLeft"/>
            </w:pPr>
          </w:p>
        </w:tc>
        <w:tc>
          <w:tcPr>
            <w:cnfStyle w:val="000010000000" w:firstRow="0" w:lastRow="0" w:firstColumn="0" w:lastColumn="0" w:oddVBand="1" w:evenVBand="0" w:oddHBand="0" w:evenHBand="0" w:firstRowFirstColumn="0" w:firstRowLastColumn="0" w:lastRowFirstColumn="0" w:lastRowLastColumn="0"/>
            <w:tcW w:w="1701" w:type="dxa"/>
          </w:tcPr>
          <w:p w14:paraId="21ECE63D" w14:textId="193712F7" w:rsidR="00E37190" w:rsidRPr="00050253" w:rsidRDefault="00E37190" w:rsidP="00CA20C5">
            <w:pPr>
              <w:pStyle w:val="TableHeadingLeft"/>
              <w:jc w:val="center"/>
            </w:pPr>
            <w:r>
              <w:t>Transfers</w:t>
            </w:r>
            <w:r w:rsidR="00500AE3">
              <w:t xml:space="preserve"> (%)</w:t>
            </w:r>
          </w:p>
        </w:tc>
        <w:tc>
          <w:tcPr>
            <w:tcW w:w="1701" w:type="dxa"/>
          </w:tcPr>
          <w:p w14:paraId="184974A0" w14:textId="11B68303" w:rsidR="00E37190" w:rsidRPr="00050253" w:rsidRDefault="00E37190" w:rsidP="00CA20C5">
            <w:pPr>
              <w:pStyle w:val="TableHeadingLeft"/>
              <w:jc w:val="center"/>
              <w:cnfStyle w:val="100000000000" w:firstRow="1" w:lastRow="0" w:firstColumn="0" w:lastColumn="0" w:oddVBand="0" w:evenVBand="0" w:oddHBand="0" w:evenHBand="0" w:firstRowFirstColumn="0" w:firstRowLastColumn="0" w:lastRowFirstColumn="0" w:lastRowLastColumn="0"/>
            </w:pPr>
            <w:r>
              <w:t>Discharges</w:t>
            </w:r>
            <w:r w:rsidR="00500AE3">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14:paraId="550BD605" w14:textId="7D624715" w:rsidR="00E37190" w:rsidRPr="00050253" w:rsidRDefault="00E37190" w:rsidP="00CA20C5">
            <w:pPr>
              <w:pStyle w:val="TableHeadingLeft"/>
              <w:jc w:val="center"/>
            </w:pPr>
            <w:r>
              <w:t>Mortgages</w:t>
            </w:r>
            <w:r w:rsidR="00500AE3">
              <w:t xml:space="preserve"> (%)</w:t>
            </w:r>
          </w:p>
        </w:tc>
      </w:tr>
      <w:tr w:rsidR="00381C51" w:rsidRPr="00050253" w14:paraId="63F2EAA2" w14:textId="77777777" w:rsidTr="00CA20C5">
        <w:tc>
          <w:tcPr>
            <w:tcW w:w="1701" w:type="dxa"/>
          </w:tcPr>
          <w:p w14:paraId="19C09349" w14:textId="6A4F86EA" w:rsidR="00381C51" w:rsidRPr="00757DD5" w:rsidRDefault="00381C51" w:rsidP="00381C51">
            <w:r>
              <w:t>2020</w:t>
            </w:r>
            <w:r w:rsidR="00FD0125">
              <w:t>-</w:t>
            </w:r>
            <w:r>
              <w:t>21</w:t>
            </w:r>
          </w:p>
        </w:tc>
        <w:tc>
          <w:tcPr>
            <w:cnfStyle w:val="000010000000" w:firstRow="0" w:lastRow="0" w:firstColumn="0" w:lastColumn="0" w:oddVBand="1" w:evenVBand="0" w:oddHBand="0" w:evenHBand="0" w:firstRowFirstColumn="0" w:firstRowLastColumn="0" w:lastRowFirstColumn="0" w:lastRowLastColumn="0"/>
            <w:tcW w:w="1701" w:type="dxa"/>
          </w:tcPr>
          <w:p w14:paraId="0BDF1CC2" w14:textId="3E4DF46E" w:rsidR="00381C51" w:rsidRPr="00757DD5" w:rsidRDefault="00381C51" w:rsidP="00381C51">
            <w:pPr>
              <w:jc w:val="center"/>
            </w:pPr>
            <w:r>
              <w:t>25.75</w:t>
            </w:r>
          </w:p>
        </w:tc>
        <w:tc>
          <w:tcPr>
            <w:tcW w:w="1701" w:type="dxa"/>
          </w:tcPr>
          <w:p w14:paraId="095EEBA9" w14:textId="21DD2DF2"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t>33.35</w:t>
            </w:r>
          </w:p>
        </w:tc>
        <w:tc>
          <w:tcPr>
            <w:cnfStyle w:val="000010000000" w:firstRow="0" w:lastRow="0" w:firstColumn="0" w:lastColumn="0" w:oddVBand="1" w:evenVBand="0" w:oddHBand="0" w:evenHBand="0" w:firstRowFirstColumn="0" w:firstRowLastColumn="0" w:lastRowFirstColumn="0" w:lastRowLastColumn="0"/>
            <w:tcW w:w="1701" w:type="dxa"/>
          </w:tcPr>
          <w:p w14:paraId="19837A2E" w14:textId="12649AFE" w:rsidR="00381C51" w:rsidRPr="00757DD5" w:rsidRDefault="00381C51" w:rsidP="00381C51">
            <w:pPr>
              <w:jc w:val="center"/>
            </w:pPr>
            <w:r>
              <w:t>33.25</w:t>
            </w:r>
          </w:p>
        </w:tc>
      </w:tr>
      <w:tr w:rsidR="00381C51" w:rsidRPr="00050253" w14:paraId="4685FEC5" w14:textId="77777777" w:rsidTr="00CA20C5">
        <w:tc>
          <w:tcPr>
            <w:tcW w:w="1701" w:type="dxa"/>
          </w:tcPr>
          <w:p w14:paraId="79204455" w14:textId="412C98EA" w:rsidR="00381C51" w:rsidRPr="00757DD5" w:rsidRDefault="00381C51" w:rsidP="00381C51">
            <w:r>
              <w:t>2019</w:t>
            </w:r>
            <w:r w:rsidR="00FD0125">
              <w:t>-</w:t>
            </w:r>
            <w:r>
              <w:t>20</w:t>
            </w:r>
          </w:p>
        </w:tc>
        <w:tc>
          <w:tcPr>
            <w:cnfStyle w:val="000010000000" w:firstRow="0" w:lastRow="0" w:firstColumn="0" w:lastColumn="0" w:oddVBand="1" w:evenVBand="0" w:oddHBand="0" w:evenHBand="0" w:firstRowFirstColumn="0" w:firstRowLastColumn="0" w:lastRowFirstColumn="0" w:lastRowLastColumn="0"/>
            <w:tcW w:w="1701" w:type="dxa"/>
          </w:tcPr>
          <w:p w14:paraId="65EA57E7" w14:textId="4FA6E6EB" w:rsidR="00381C51" w:rsidRPr="00757DD5" w:rsidRDefault="00381C51" w:rsidP="00381C51">
            <w:pPr>
              <w:jc w:val="center"/>
            </w:pPr>
            <w:r>
              <w:t>23.72</w:t>
            </w:r>
          </w:p>
        </w:tc>
        <w:tc>
          <w:tcPr>
            <w:tcW w:w="1701" w:type="dxa"/>
          </w:tcPr>
          <w:p w14:paraId="6A3B2FD4" w14:textId="3D385EA0"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t>31.98</w:t>
            </w:r>
          </w:p>
        </w:tc>
        <w:tc>
          <w:tcPr>
            <w:cnfStyle w:val="000010000000" w:firstRow="0" w:lastRow="0" w:firstColumn="0" w:lastColumn="0" w:oddVBand="1" w:evenVBand="0" w:oddHBand="0" w:evenHBand="0" w:firstRowFirstColumn="0" w:firstRowLastColumn="0" w:lastRowFirstColumn="0" w:lastRowLastColumn="0"/>
            <w:tcW w:w="1701" w:type="dxa"/>
          </w:tcPr>
          <w:p w14:paraId="7BA6BBF7" w14:textId="389AB35A" w:rsidR="00381C51" w:rsidRPr="00757DD5" w:rsidRDefault="00381C51" w:rsidP="00381C51">
            <w:pPr>
              <w:jc w:val="center"/>
            </w:pPr>
            <w:r>
              <w:t>30.80</w:t>
            </w:r>
          </w:p>
        </w:tc>
      </w:tr>
      <w:tr w:rsidR="00381C51" w:rsidRPr="00050253" w14:paraId="08F582DB" w14:textId="77777777" w:rsidTr="00CA20C5">
        <w:tc>
          <w:tcPr>
            <w:tcW w:w="1701" w:type="dxa"/>
          </w:tcPr>
          <w:p w14:paraId="1D8BB824" w14:textId="1AE2959B" w:rsidR="00381C51" w:rsidRPr="00757DD5" w:rsidRDefault="00381C51" w:rsidP="00381C51">
            <w:r>
              <w:t>2018</w:t>
            </w:r>
            <w:r w:rsidR="00FD0125">
              <w:t>-</w:t>
            </w:r>
            <w:r>
              <w:t>19</w:t>
            </w:r>
          </w:p>
        </w:tc>
        <w:tc>
          <w:tcPr>
            <w:cnfStyle w:val="000010000000" w:firstRow="0" w:lastRow="0" w:firstColumn="0" w:lastColumn="0" w:oddVBand="1" w:evenVBand="0" w:oddHBand="0" w:evenHBand="0" w:firstRowFirstColumn="0" w:firstRowLastColumn="0" w:lastRowFirstColumn="0" w:lastRowLastColumn="0"/>
            <w:tcW w:w="1701" w:type="dxa"/>
          </w:tcPr>
          <w:p w14:paraId="1423F820" w14:textId="50F59FBC" w:rsidR="00381C51" w:rsidRPr="00757DD5" w:rsidRDefault="00381C51" w:rsidP="00381C51">
            <w:pPr>
              <w:jc w:val="center"/>
            </w:pPr>
            <w:r>
              <w:t>23.03</w:t>
            </w:r>
          </w:p>
        </w:tc>
        <w:tc>
          <w:tcPr>
            <w:tcW w:w="1701" w:type="dxa"/>
          </w:tcPr>
          <w:p w14:paraId="42F29C32" w14:textId="3693056E"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t>29.22</w:t>
            </w:r>
          </w:p>
        </w:tc>
        <w:tc>
          <w:tcPr>
            <w:cnfStyle w:val="000010000000" w:firstRow="0" w:lastRow="0" w:firstColumn="0" w:lastColumn="0" w:oddVBand="1" w:evenVBand="0" w:oddHBand="0" w:evenHBand="0" w:firstRowFirstColumn="0" w:firstRowLastColumn="0" w:lastRowFirstColumn="0" w:lastRowLastColumn="0"/>
            <w:tcW w:w="1701" w:type="dxa"/>
          </w:tcPr>
          <w:p w14:paraId="705F0952" w14:textId="21DF5C90" w:rsidR="00381C51" w:rsidRPr="00757DD5" w:rsidRDefault="00381C51" w:rsidP="00381C51">
            <w:pPr>
              <w:jc w:val="center"/>
            </w:pPr>
            <w:r>
              <w:t>27.72</w:t>
            </w:r>
          </w:p>
        </w:tc>
      </w:tr>
      <w:tr w:rsidR="00381C51" w:rsidRPr="00050253" w14:paraId="62425ED4" w14:textId="77777777" w:rsidTr="00CA20C5">
        <w:tc>
          <w:tcPr>
            <w:tcW w:w="1701" w:type="dxa"/>
          </w:tcPr>
          <w:p w14:paraId="4DA9CCF8" w14:textId="5F029C03" w:rsidR="00381C51" w:rsidRPr="00757DD5" w:rsidRDefault="00381C51" w:rsidP="00381C51">
            <w:r>
              <w:t>2017</w:t>
            </w:r>
            <w:r w:rsidR="00FD0125">
              <w:t>-</w:t>
            </w:r>
            <w:r>
              <w:t>18</w:t>
            </w:r>
          </w:p>
        </w:tc>
        <w:tc>
          <w:tcPr>
            <w:cnfStyle w:val="000010000000" w:firstRow="0" w:lastRow="0" w:firstColumn="0" w:lastColumn="0" w:oddVBand="1" w:evenVBand="0" w:oddHBand="0" w:evenHBand="0" w:firstRowFirstColumn="0" w:firstRowLastColumn="0" w:lastRowFirstColumn="0" w:lastRowLastColumn="0"/>
            <w:tcW w:w="1701" w:type="dxa"/>
          </w:tcPr>
          <w:p w14:paraId="062935E4" w14:textId="79FDCB61" w:rsidR="00381C51" w:rsidRPr="00757DD5" w:rsidRDefault="00381C51" w:rsidP="00381C51">
            <w:pPr>
              <w:jc w:val="center"/>
            </w:pPr>
            <w:r>
              <w:t>25.90</w:t>
            </w:r>
          </w:p>
        </w:tc>
        <w:tc>
          <w:tcPr>
            <w:tcW w:w="1701" w:type="dxa"/>
          </w:tcPr>
          <w:p w14:paraId="76051F9A" w14:textId="4144169E"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t>30.57</w:t>
            </w:r>
          </w:p>
        </w:tc>
        <w:tc>
          <w:tcPr>
            <w:cnfStyle w:val="000010000000" w:firstRow="0" w:lastRow="0" w:firstColumn="0" w:lastColumn="0" w:oddVBand="1" w:evenVBand="0" w:oddHBand="0" w:evenHBand="0" w:firstRowFirstColumn="0" w:firstRowLastColumn="0" w:lastRowFirstColumn="0" w:lastRowLastColumn="0"/>
            <w:tcW w:w="1701" w:type="dxa"/>
          </w:tcPr>
          <w:p w14:paraId="3D9A447E" w14:textId="10EEC420" w:rsidR="00381C51" w:rsidRPr="00757DD5" w:rsidRDefault="00381C51" w:rsidP="00381C51">
            <w:pPr>
              <w:jc w:val="center"/>
            </w:pPr>
            <w:r>
              <w:t>28.66</w:t>
            </w:r>
          </w:p>
        </w:tc>
      </w:tr>
      <w:tr w:rsidR="00381C51" w:rsidRPr="00050253" w14:paraId="7F100A4E" w14:textId="77777777" w:rsidTr="00CA20C5">
        <w:tc>
          <w:tcPr>
            <w:tcW w:w="1701" w:type="dxa"/>
          </w:tcPr>
          <w:p w14:paraId="273CC8AE" w14:textId="559EFBE7" w:rsidR="00381C51" w:rsidRPr="00757DD5" w:rsidRDefault="00381C51" w:rsidP="00381C51">
            <w:r>
              <w:t>2016</w:t>
            </w:r>
            <w:r w:rsidR="00FD0125">
              <w:t>-</w:t>
            </w:r>
            <w:r>
              <w:t>17</w:t>
            </w:r>
          </w:p>
        </w:tc>
        <w:tc>
          <w:tcPr>
            <w:cnfStyle w:val="000010000000" w:firstRow="0" w:lastRow="0" w:firstColumn="0" w:lastColumn="0" w:oddVBand="1" w:evenVBand="0" w:oddHBand="0" w:evenHBand="0" w:firstRowFirstColumn="0" w:firstRowLastColumn="0" w:lastRowFirstColumn="0" w:lastRowLastColumn="0"/>
            <w:tcW w:w="1701" w:type="dxa"/>
          </w:tcPr>
          <w:p w14:paraId="61EB70A2" w14:textId="18705182" w:rsidR="00381C51" w:rsidRPr="00757DD5" w:rsidRDefault="00381C51" w:rsidP="00381C51">
            <w:pPr>
              <w:jc w:val="center"/>
            </w:pPr>
            <w:r>
              <w:t>28.05</w:t>
            </w:r>
          </w:p>
        </w:tc>
        <w:tc>
          <w:tcPr>
            <w:tcW w:w="1701" w:type="dxa"/>
          </w:tcPr>
          <w:p w14:paraId="204CE440" w14:textId="6C247414"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t>30.60</w:t>
            </w:r>
          </w:p>
        </w:tc>
        <w:tc>
          <w:tcPr>
            <w:cnfStyle w:val="000010000000" w:firstRow="0" w:lastRow="0" w:firstColumn="0" w:lastColumn="0" w:oddVBand="1" w:evenVBand="0" w:oddHBand="0" w:evenHBand="0" w:firstRowFirstColumn="0" w:firstRowLastColumn="0" w:lastRowFirstColumn="0" w:lastRowLastColumn="0"/>
            <w:tcW w:w="1701" w:type="dxa"/>
          </w:tcPr>
          <w:p w14:paraId="40DD2638" w14:textId="32E6C1DD" w:rsidR="00381C51" w:rsidRPr="00757DD5" w:rsidRDefault="00381C51" w:rsidP="00381C51">
            <w:pPr>
              <w:jc w:val="center"/>
            </w:pPr>
            <w:r>
              <w:t>28.69</w:t>
            </w:r>
          </w:p>
        </w:tc>
      </w:tr>
      <w:tr w:rsidR="00381C51" w:rsidRPr="00050253" w14:paraId="706B880E" w14:textId="77777777" w:rsidTr="00CA20C5">
        <w:tc>
          <w:tcPr>
            <w:tcW w:w="1701" w:type="dxa"/>
          </w:tcPr>
          <w:p w14:paraId="25685BFB" w14:textId="65F4E07C" w:rsidR="00381C51" w:rsidRPr="00757DD5" w:rsidRDefault="00381C51" w:rsidP="00381C51">
            <w:r w:rsidRPr="00910668">
              <w:t>2015</w:t>
            </w:r>
            <w:r w:rsidR="00FD0125">
              <w:t>-</w:t>
            </w:r>
            <w:r w:rsidRPr="00910668">
              <w:t>16</w:t>
            </w:r>
          </w:p>
        </w:tc>
        <w:tc>
          <w:tcPr>
            <w:cnfStyle w:val="000010000000" w:firstRow="0" w:lastRow="0" w:firstColumn="0" w:lastColumn="0" w:oddVBand="1" w:evenVBand="0" w:oddHBand="0" w:evenHBand="0" w:firstRowFirstColumn="0" w:firstRowLastColumn="0" w:lastRowFirstColumn="0" w:lastRowLastColumn="0"/>
            <w:tcW w:w="1701" w:type="dxa"/>
          </w:tcPr>
          <w:p w14:paraId="2F9D7996" w14:textId="27F3B913" w:rsidR="00381C51" w:rsidRPr="00757DD5" w:rsidRDefault="00381C51" w:rsidP="00381C51">
            <w:pPr>
              <w:jc w:val="center"/>
            </w:pPr>
            <w:r w:rsidRPr="00910668">
              <w:t>23.90</w:t>
            </w:r>
          </w:p>
        </w:tc>
        <w:tc>
          <w:tcPr>
            <w:tcW w:w="1701" w:type="dxa"/>
          </w:tcPr>
          <w:p w14:paraId="474E3B52" w14:textId="4D860472"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910668">
              <w:t>29.90</w:t>
            </w:r>
          </w:p>
        </w:tc>
        <w:tc>
          <w:tcPr>
            <w:cnfStyle w:val="000010000000" w:firstRow="0" w:lastRow="0" w:firstColumn="0" w:lastColumn="0" w:oddVBand="1" w:evenVBand="0" w:oddHBand="0" w:evenHBand="0" w:firstRowFirstColumn="0" w:firstRowLastColumn="0" w:lastRowFirstColumn="0" w:lastRowLastColumn="0"/>
            <w:tcW w:w="1701" w:type="dxa"/>
          </w:tcPr>
          <w:p w14:paraId="1F468BBD" w14:textId="59A804A4" w:rsidR="00381C51" w:rsidRPr="00757DD5" w:rsidRDefault="00381C51" w:rsidP="00381C51">
            <w:pPr>
              <w:jc w:val="center"/>
            </w:pPr>
            <w:r w:rsidRPr="00910668">
              <w:t>29.20</w:t>
            </w:r>
          </w:p>
        </w:tc>
      </w:tr>
      <w:tr w:rsidR="00381C51" w:rsidRPr="00050253" w14:paraId="52566BF6" w14:textId="77777777" w:rsidTr="00CA20C5">
        <w:tc>
          <w:tcPr>
            <w:tcW w:w="1701" w:type="dxa"/>
          </w:tcPr>
          <w:p w14:paraId="684F7C57" w14:textId="19C20769" w:rsidR="00381C51" w:rsidRPr="00757DD5" w:rsidRDefault="00381C51" w:rsidP="00381C51">
            <w:r w:rsidRPr="00757DD5">
              <w:t>2014</w:t>
            </w:r>
            <w:r w:rsidR="00FD0125">
              <w:t>-</w:t>
            </w:r>
            <w:r w:rsidRPr="00757DD5">
              <w:t>15</w:t>
            </w:r>
          </w:p>
        </w:tc>
        <w:tc>
          <w:tcPr>
            <w:cnfStyle w:val="000010000000" w:firstRow="0" w:lastRow="0" w:firstColumn="0" w:lastColumn="0" w:oddVBand="1" w:evenVBand="0" w:oddHBand="0" w:evenHBand="0" w:firstRowFirstColumn="0" w:firstRowLastColumn="0" w:lastRowFirstColumn="0" w:lastRowLastColumn="0"/>
            <w:tcW w:w="1701" w:type="dxa"/>
          </w:tcPr>
          <w:p w14:paraId="4C620E2A" w14:textId="4C0FE75E" w:rsidR="00381C51" w:rsidRPr="00757DD5" w:rsidRDefault="00381C51" w:rsidP="00381C51">
            <w:pPr>
              <w:jc w:val="center"/>
            </w:pPr>
            <w:r w:rsidRPr="00757DD5">
              <w:t>25.44</w:t>
            </w:r>
          </w:p>
        </w:tc>
        <w:tc>
          <w:tcPr>
            <w:tcW w:w="1701" w:type="dxa"/>
          </w:tcPr>
          <w:p w14:paraId="68C6450F" w14:textId="296579E2"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29.15</w:t>
            </w:r>
          </w:p>
        </w:tc>
        <w:tc>
          <w:tcPr>
            <w:cnfStyle w:val="000010000000" w:firstRow="0" w:lastRow="0" w:firstColumn="0" w:lastColumn="0" w:oddVBand="1" w:evenVBand="0" w:oddHBand="0" w:evenHBand="0" w:firstRowFirstColumn="0" w:firstRowLastColumn="0" w:lastRowFirstColumn="0" w:lastRowLastColumn="0"/>
            <w:tcW w:w="1701" w:type="dxa"/>
          </w:tcPr>
          <w:p w14:paraId="19544E8E" w14:textId="1DC6DAC0" w:rsidR="00381C51" w:rsidRPr="00757DD5" w:rsidRDefault="00381C51" w:rsidP="00381C51">
            <w:pPr>
              <w:jc w:val="center"/>
            </w:pPr>
            <w:r w:rsidRPr="00757DD5">
              <w:t>28.25</w:t>
            </w:r>
          </w:p>
        </w:tc>
      </w:tr>
      <w:tr w:rsidR="00381C51" w:rsidRPr="00050253" w14:paraId="2B14943B" w14:textId="77777777" w:rsidTr="00CA20C5">
        <w:tc>
          <w:tcPr>
            <w:tcW w:w="1701" w:type="dxa"/>
          </w:tcPr>
          <w:p w14:paraId="5878960E" w14:textId="613E575C" w:rsidR="00381C51" w:rsidRPr="00757DD5" w:rsidRDefault="00381C51" w:rsidP="00381C51">
            <w:r w:rsidRPr="00757DD5">
              <w:t>2013</w:t>
            </w:r>
            <w:r w:rsidR="00FD0125">
              <w:t>-</w:t>
            </w:r>
            <w:r w:rsidRPr="00757DD5">
              <w:t>14</w:t>
            </w:r>
          </w:p>
        </w:tc>
        <w:tc>
          <w:tcPr>
            <w:cnfStyle w:val="000010000000" w:firstRow="0" w:lastRow="0" w:firstColumn="0" w:lastColumn="0" w:oddVBand="1" w:evenVBand="0" w:oddHBand="0" w:evenHBand="0" w:firstRowFirstColumn="0" w:firstRowLastColumn="0" w:lastRowFirstColumn="0" w:lastRowLastColumn="0"/>
            <w:tcW w:w="1701" w:type="dxa"/>
          </w:tcPr>
          <w:p w14:paraId="25218130" w14:textId="192BD658" w:rsidR="00381C51" w:rsidRPr="00757DD5" w:rsidRDefault="00381C51" w:rsidP="00381C51">
            <w:pPr>
              <w:jc w:val="center"/>
            </w:pPr>
            <w:r w:rsidRPr="00757DD5">
              <w:t>25.76</w:t>
            </w:r>
          </w:p>
        </w:tc>
        <w:tc>
          <w:tcPr>
            <w:tcW w:w="1701" w:type="dxa"/>
          </w:tcPr>
          <w:p w14:paraId="1165C9B5" w14:textId="35019F3B"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28.54</w:t>
            </w:r>
          </w:p>
        </w:tc>
        <w:tc>
          <w:tcPr>
            <w:cnfStyle w:val="000010000000" w:firstRow="0" w:lastRow="0" w:firstColumn="0" w:lastColumn="0" w:oddVBand="1" w:evenVBand="0" w:oddHBand="0" w:evenHBand="0" w:firstRowFirstColumn="0" w:firstRowLastColumn="0" w:lastRowFirstColumn="0" w:lastRowLastColumn="0"/>
            <w:tcW w:w="1701" w:type="dxa"/>
          </w:tcPr>
          <w:p w14:paraId="08F7F23C" w14:textId="70C2C30D" w:rsidR="00381C51" w:rsidRPr="00757DD5" w:rsidRDefault="00381C51" w:rsidP="00381C51">
            <w:pPr>
              <w:jc w:val="center"/>
            </w:pPr>
            <w:r w:rsidRPr="00757DD5">
              <w:t>27.74</w:t>
            </w:r>
          </w:p>
        </w:tc>
      </w:tr>
      <w:tr w:rsidR="00381C51" w:rsidRPr="00050253" w14:paraId="1B7E8B9B" w14:textId="77777777" w:rsidTr="00CA20C5">
        <w:tc>
          <w:tcPr>
            <w:tcW w:w="1701" w:type="dxa"/>
          </w:tcPr>
          <w:p w14:paraId="4F876A42" w14:textId="33230AFE" w:rsidR="00381C51" w:rsidRPr="00757DD5" w:rsidRDefault="00381C51" w:rsidP="00381C51">
            <w:r w:rsidRPr="00757DD5">
              <w:t>2012</w:t>
            </w:r>
            <w:r w:rsidR="00FD0125">
              <w:t>-</w:t>
            </w:r>
            <w:r w:rsidRPr="00757DD5">
              <w:t>13</w:t>
            </w:r>
          </w:p>
        </w:tc>
        <w:tc>
          <w:tcPr>
            <w:cnfStyle w:val="000010000000" w:firstRow="0" w:lastRow="0" w:firstColumn="0" w:lastColumn="0" w:oddVBand="1" w:evenVBand="0" w:oddHBand="0" w:evenHBand="0" w:firstRowFirstColumn="0" w:firstRowLastColumn="0" w:lastRowFirstColumn="0" w:lastRowLastColumn="0"/>
            <w:tcW w:w="1701" w:type="dxa"/>
          </w:tcPr>
          <w:p w14:paraId="1904431D" w14:textId="41CAB59A" w:rsidR="00381C51" w:rsidRPr="00757DD5" w:rsidRDefault="00381C51" w:rsidP="00381C51">
            <w:pPr>
              <w:jc w:val="center"/>
            </w:pPr>
            <w:r w:rsidRPr="00757DD5">
              <w:t>25.04</w:t>
            </w:r>
          </w:p>
        </w:tc>
        <w:tc>
          <w:tcPr>
            <w:tcW w:w="1701" w:type="dxa"/>
          </w:tcPr>
          <w:p w14:paraId="538F80E8" w14:textId="1A4662E4"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28.15</w:t>
            </w:r>
          </w:p>
        </w:tc>
        <w:tc>
          <w:tcPr>
            <w:cnfStyle w:val="000010000000" w:firstRow="0" w:lastRow="0" w:firstColumn="0" w:lastColumn="0" w:oddVBand="1" w:evenVBand="0" w:oddHBand="0" w:evenHBand="0" w:firstRowFirstColumn="0" w:firstRowLastColumn="0" w:lastRowFirstColumn="0" w:lastRowLastColumn="0"/>
            <w:tcW w:w="1701" w:type="dxa"/>
          </w:tcPr>
          <w:p w14:paraId="43512829" w14:textId="7AC1B89D" w:rsidR="00381C51" w:rsidRPr="00757DD5" w:rsidRDefault="00381C51" w:rsidP="00381C51">
            <w:pPr>
              <w:jc w:val="center"/>
            </w:pPr>
            <w:r w:rsidRPr="00757DD5">
              <w:t>27.80</w:t>
            </w:r>
          </w:p>
        </w:tc>
      </w:tr>
      <w:tr w:rsidR="00381C51" w:rsidRPr="00050253" w14:paraId="6E2FBDF8" w14:textId="77777777" w:rsidTr="00CA20C5">
        <w:tc>
          <w:tcPr>
            <w:tcW w:w="1701" w:type="dxa"/>
          </w:tcPr>
          <w:p w14:paraId="60BE8390" w14:textId="056D8F01" w:rsidR="00381C51" w:rsidRPr="00757DD5" w:rsidRDefault="00381C51" w:rsidP="00381C51">
            <w:r w:rsidRPr="00757DD5">
              <w:t>2011</w:t>
            </w:r>
            <w:r w:rsidR="00FD0125">
              <w:t>-</w:t>
            </w:r>
            <w:r w:rsidRPr="00757DD5">
              <w:t>12</w:t>
            </w:r>
          </w:p>
        </w:tc>
        <w:tc>
          <w:tcPr>
            <w:cnfStyle w:val="000010000000" w:firstRow="0" w:lastRow="0" w:firstColumn="0" w:lastColumn="0" w:oddVBand="1" w:evenVBand="0" w:oddHBand="0" w:evenHBand="0" w:firstRowFirstColumn="0" w:firstRowLastColumn="0" w:lastRowFirstColumn="0" w:lastRowLastColumn="0"/>
            <w:tcW w:w="1701" w:type="dxa"/>
          </w:tcPr>
          <w:p w14:paraId="07CA0561" w14:textId="18A5A14D" w:rsidR="00381C51" w:rsidRPr="00757DD5" w:rsidRDefault="00381C51" w:rsidP="00381C51">
            <w:pPr>
              <w:jc w:val="center"/>
            </w:pPr>
            <w:r w:rsidRPr="00757DD5">
              <w:t>25.24</w:t>
            </w:r>
          </w:p>
        </w:tc>
        <w:tc>
          <w:tcPr>
            <w:tcW w:w="1701" w:type="dxa"/>
          </w:tcPr>
          <w:p w14:paraId="6C3D1A73" w14:textId="194C911C"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28.28</w:t>
            </w:r>
          </w:p>
        </w:tc>
        <w:tc>
          <w:tcPr>
            <w:cnfStyle w:val="000010000000" w:firstRow="0" w:lastRow="0" w:firstColumn="0" w:lastColumn="0" w:oddVBand="1" w:evenVBand="0" w:oddHBand="0" w:evenHBand="0" w:firstRowFirstColumn="0" w:firstRowLastColumn="0" w:lastRowFirstColumn="0" w:lastRowLastColumn="0"/>
            <w:tcW w:w="1701" w:type="dxa"/>
          </w:tcPr>
          <w:p w14:paraId="7F2CA12A" w14:textId="74D458A4" w:rsidR="00381C51" w:rsidRPr="00757DD5" w:rsidRDefault="00381C51" w:rsidP="00381C51">
            <w:pPr>
              <w:jc w:val="center"/>
            </w:pPr>
            <w:r w:rsidRPr="00757DD5">
              <w:t>28.05</w:t>
            </w:r>
          </w:p>
        </w:tc>
      </w:tr>
      <w:tr w:rsidR="00381C51" w:rsidRPr="00050253" w14:paraId="1F03C2EB" w14:textId="77777777" w:rsidTr="00CA20C5">
        <w:tc>
          <w:tcPr>
            <w:tcW w:w="1701" w:type="dxa"/>
          </w:tcPr>
          <w:p w14:paraId="3897BAB8" w14:textId="2F555261" w:rsidR="00381C51" w:rsidRPr="00757DD5" w:rsidRDefault="00381C51" w:rsidP="00381C51">
            <w:r w:rsidRPr="00757DD5">
              <w:t>2010</w:t>
            </w:r>
            <w:r w:rsidR="00FD0125">
              <w:t>-</w:t>
            </w:r>
            <w:r w:rsidRPr="00757DD5">
              <w:t>11</w:t>
            </w:r>
          </w:p>
        </w:tc>
        <w:tc>
          <w:tcPr>
            <w:cnfStyle w:val="000010000000" w:firstRow="0" w:lastRow="0" w:firstColumn="0" w:lastColumn="0" w:oddVBand="1" w:evenVBand="0" w:oddHBand="0" w:evenHBand="0" w:firstRowFirstColumn="0" w:firstRowLastColumn="0" w:lastRowFirstColumn="0" w:lastRowLastColumn="0"/>
            <w:tcW w:w="1701" w:type="dxa"/>
          </w:tcPr>
          <w:p w14:paraId="2FE306C7" w14:textId="2529BDF9" w:rsidR="00381C51" w:rsidRPr="00757DD5" w:rsidRDefault="00381C51" w:rsidP="00381C51">
            <w:pPr>
              <w:jc w:val="center"/>
            </w:pPr>
            <w:r w:rsidRPr="00757DD5">
              <w:t>26.22</w:t>
            </w:r>
          </w:p>
        </w:tc>
        <w:tc>
          <w:tcPr>
            <w:tcW w:w="1701" w:type="dxa"/>
          </w:tcPr>
          <w:p w14:paraId="3387C348" w14:textId="29678F34"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27.20</w:t>
            </w:r>
          </w:p>
        </w:tc>
        <w:tc>
          <w:tcPr>
            <w:cnfStyle w:val="000010000000" w:firstRow="0" w:lastRow="0" w:firstColumn="0" w:lastColumn="0" w:oddVBand="1" w:evenVBand="0" w:oddHBand="0" w:evenHBand="0" w:firstRowFirstColumn="0" w:firstRowLastColumn="0" w:lastRowFirstColumn="0" w:lastRowLastColumn="0"/>
            <w:tcW w:w="1701" w:type="dxa"/>
          </w:tcPr>
          <w:p w14:paraId="7A5B6377" w14:textId="1159844A" w:rsidR="00381C51" w:rsidRPr="00757DD5" w:rsidRDefault="00381C51" w:rsidP="00381C51">
            <w:pPr>
              <w:jc w:val="center"/>
            </w:pPr>
            <w:r w:rsidRPr="00757DD5">
              <w:t>27.68</w:t>
            </w:r>
          </w:p>
        </w:tc>
      </w:tr>
      <w:tr w:rsidR="00381C51" w:rsidRPr="00050253" w14:paraId="72483E5F" w14:textId="77777777" w:rsidTr="00CA20C5">
        <w:tc>
          <w:tcPr>
            <w:tcW w:w="1701" w:type="dxa"/>
          </w:tcPr>
          <w:p w14:paraId="6E59806B" w14:textId="59843237" w:rsidR="00381C51" w:rsidRPr="00757DD5" w:rsidRDefault="00381C51" w:rsidP="00381C51">
            <w:r w:rsidRPr="00757DD5">
              <w:t>2009</w:t>
            </w:r>
            <w:r w:rsidR="00FD0125">
              <w:t>-</w:t>
            </w:r>
            <w:r w:rsidRPr="00757DD5">
              <w:t>10</w:t>
            </w:r>
          </w:p>
        </w:tc>
        <w:tc>
          <w:tcPr>
            <w:cnfStyle w:val="000010000000" w:firstRow="0" w:lastRow="0" w:firstColumn="0" w:lastColumn="0" w:oddVBand="1" w:evenVBand="0" w:oddHBand="0" w:evenHBand="0" w:firstRowFirstColumn="0" w:firstRowLastColumn="0" w:lastRowFirstColumn="0" w:lastRowLastColumn="0"/>
            <w:tcW w:w="1701" w:type="dxa"/>
          </w:tcPr>
          <w:p w14:paraId="7AA07AE9" w14:textId="4D69B95F" w:rsidR="00381C51" w:rsidRPr="00757DD5" w:rsidRDefault="00381C51" w:rsidP="00381C51">
            <w:pPr>
              <w:jc w:val="center"/>
            </w:pPr>
            <w:r w:rsidRPr="00757DD5">
              <w:t>26.87</w:t>
            </w:r>
          </w:p>
        </w:tc>
        <w:tc>
          <w:tcPr>
            <w:tcW w:w="1701" w:type="dxa"/>
          </w:tcPr>
          <w:p w14:paraId="7998282A" w14:textId="04ED81EE"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27.16</w:t>
            </w:r>
          </w:p>
        </w:tc>
        <w:tc>
          <w:tcPr>
            <w:cnfStyle w:val="000010000000" w:firstRow="0" w:lastRow="0" w:firstColumn="0" w:lastColumn="0" w:oddVBand="1" w:evenVBand="0" w:oddHBand="0" w:evenHBand="0" w:firstRowFirstColumn="0" w:firstRowLastColumn="0" w:lastRowFirstColumn="0" w:lastRowLastColumn="0"/>
            <w:tcW w:w="1701" w:type="dxa"/>
          </w:tcPr>
          <w:p w14:paraId="5D49C645" w14:textId="3234D656" w:rsidR="00381C51" w:rsidRPr="00757DD5" w:rsidRDefault="00381C51" w:rsidP="00381C51">
            <w:pPr>
              <w:jc w:val="center"/>
            </w:pPr>
            <w:r w:rsidRPr="00757DD5">
              <w:t>28.62</w:t>
            </w:r>
          </w:p>
        </w:tc>
      </w:tr>
      <w:tr w:rsidR="00381C51" w:rsidRPr="00050253" w14:paraId="58E156E5" w14:textId="77777777" w:rsidTr="00CA20C5">
        <w:tc>
          <w:tcPr>
            <w:tcW w:w="1701" w:type="dxa"/>
          </w:tcPr>
          <w:p w14:paraId="588DC5A3" w14:textId="42316FC1" w:rsidR="00381C51" w:rsidRPr="00757DD5" w:rsidRDefault="00381C51" w:rsidP="00381C51">
            <w:r w:rsidRPr="00757DD5">
              <w:t>2008</w:t>
            </w:r>
            <w:r w:rsidR="00FD0125">
              <w:t>-</w:t>
            </w:r>
            <w:r w:rsidRPr="00757DD5">
              <w:t>09</w:t>
            </w:r>
          </w:p>
        </w:tc>
        <w:tc>
          <w:tcPr>
            <w:cnfStyle w:val="000010000000" w:firstRow="0" w:lastRow="0" w:firstColumn="0" w:lastColumn="0" w:oddVBand="1" w:evenVBand="0" w:oddHBand="0" w:evenHBand="0" w:firstRowFirstColumn="0" w:firstRowLastColumn="0" w:lastRowFirstColumn="0" w:lastRowLastColumn="0"/>
            <w:tcW w:w="1701" w:type="dxa"/>
          </w:tcPr>
          <w:p w14:paraId="51E3D342" w14:textId="6BF94907" w:rsidR="00381C51" w:rsidRPr="00757DD5" w:rsidRDefault="00381C51" w:rsidP="00381C51">
            <w:pPr>
              <w:jc w:val="center"/>
            </w:pPr>
            <w:r w:rsidRPr="00757DD5">
              <w:t>25.95</w:t>
            </w:r>
          </w:p>
        </w:tc>
        <w:tc>
          <w:tcPr>
            <w:tcW w:w="1701" w:type="dxa"/>
          </w:tcPr>
          <w:p w14:paraId="2C2C6B09" w14:textId="269E383E"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27.21</w:t>
            </w:r>
          </w:p>
        </w:tc>
        <w:tc>
          <w:tcPr>
            <w:cnfStyle w:val="000010000000" w:firstRow="0" w:lastRow="0" w:firstColumn="0" w:lastColumn="0" w:oddVBand="1" w:evenVBand="0" w:oddHBand="0" w:evenHBand="0" w:firstRowFirstColumn="0" w:firstRowLastColumn="0" w:lastRowFirstColumn="0" w:lastRowLastColumn="0"/>
            <w:tcW w:w="1701" w:type="dxa"/>
          </w:tcPr>
          <w:p w14:paraId="3F130CDD" w14:textId="300F77B6" w:rsidR="00381C51" w:rsidRPr="00757DD5" w:rsidRDefault="00381C51" w:rsidP="00381C51">
            <w:pPr>
              <w:jc w:val="center"/>
            </w:pPr>
            <w:r w:rsidRPr="00757DD5">
              <w:t>28.42</w:t>
            </w:r>
          </w:p>
        </w:tc>
      </w:tr>
      <w:tr w:rsidR="00381C51" w:rsidRPr="00050253" w14:paraId="6446022B" w14:textId="77777777" w:rsidTr="00CA20C5">
        <w:tc>
          <w:tcPr>
            <w:tcW w:w="1701" w:type="dxa"/>
          </w:tcPr>
          <w:p w14:paraId="57CF7C83" w14:textId="770E46E9" w:rsidR="00381C51" w:rsidRPr="00757DD5" w:rsidRDefault="00381C51" w:rsidP="00381C51">
            <w:r w:rsidRPr="00757DD5">
              <w:t>2007</w:t>
            </w:r>
            <w:r w:rsidR="00FD0125">
              <w:t>-</w:t>
            </w:r>
            <w:r w:rsidRPr="00757DD5">
              <w:t>08</w:t>
            </w:r>
          </w:p>
        </w:tc>
        <w:tc>
          <w:tcPr>
            <w:cnfStyle w:val="000010000000" w:firstRow="0" w:lastRow="0" w:firstColumn="0" w:lastColumn="0" w:oddVBand="1" w:evenVBand="0" w:oddHBand="0" w:evenHBand="0" w:firstRowFirstColumn="0" w:firstRowLastColumn="0" w:lastRowFirstColumn="0" w:lastRowLastColumn="0"/>
            <w:tcW w:w="1701" w:type="dxa"/>
          </w:tcPr>
          <w:p w14:paraId="4DE887F4" w14:textId="55737160" w:rsidR="00381C51" w:rsidRPr="00757DD5" w:rsidRDefault="00381C51" w:rsidP="00381C51">
            <w:pPr>
              <w:jc w:val="center"/>
            </w:pPr>
            <w:r w:rsidRPr="00757DD5">
              <w:t>26.27</w:t>
            </w:r>
          </w:p>
        </w:tc>
        <w:tc>
          <w:tcPr>
            <w:tcW w:w="1701" w:type="dxa"/>
          </w:tcPr>
          <w:p w14:paraId="6CB477BA" w14:textId="1EE05F84"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27.59</w:t>
            </w:r>
          </w:p>
        </w:tc>
        <w:tc>
          <w:tcPr>
            <w:cnfStyle w:val="000010000000" w:firstRow="0" w:lastRow="0" w:firstColumn="0" w:lastColumn="0" w:oddVBand="1" w:evenVBand="0" w:oddHBand="0" w:evenHBand="0" w:firstRowFirstColumn="0" w:firstRowLastColumn="0" w:lastRowFirstColumn="0" w:lastRowLastColumn="0"/>
            <w:tcW w:w="1701" w:type="dxa"/>
          </w:tcPr>
          <w:p w14:paraId="6261FD79" w14:textId="5C704C1E" w:rsidR="00381C51" w:rsidRPr="00757DD5" w:rsidRDefault="00381C51" w:rsidP="00381C51">
            <w:pPr>
              <w:jc w:val="center"/>
            </w:pPr>
            <w:r w:rsidRPr="00757DD5">
              <w:t>29.19</w:t>
            </w:r>
          </w:p>
        </w:tc>
      </w:tr>
      <w:tr w:rsidR="00381C51" w:rsidRPr="00050253" w14:paraId="1F9B7315" w14:textId="77777777" w:rsidTr="00CA20C5">
        <w:tc>
          <w:tcPr>
            <w:tcW w:w="1701" w:type="dxa"/>
          </w:tcPr>
          <w:p w14:paraId="6CCE0515" w14:textId="557C56DB" w:rsidR="00381C51" w:rsidRPr="00757DD5" w:rsidRDefault="00381C51" w:rsidP="00381C51">
            <w:r w:rsidRPr="00757DD5">
              <w:t>2006</w:t>
            </w:r>
            <w:r w:rsidR="00FD0125">
              <w:t>-</w:t>
            </w:r>
            <w:r w:rsidRPr="00757DD5">
              <w:t>07</w:t>
            </w:r>
          </w:p>
        </w:tc>
        <w:tc>
          <w:tcPr>
            <w:cnfStyle w:val="000010000000" w:firstRow="0" w:lastRow="0" w:firstColumn="0" w:lastColumn="0" w:oddVBand="1" w:evenVBand="0" w:oddHBand="0" w:evenHBand="0" w:firstRowFirstColumn="0" w:firstRowLastColumn="0" w:lastRowFirstColumn="0" w:lastRowLastColumn="0"/>
            <w:tcW w:w="1701" w:type="dxa"/>
          </w:tcPr>
          <w:p w14:paraId="36A5F230" w14:textId="48D15601" w:rsidR="00381C51" w:rsidRPr="00757DD5" w:rsidRDefault="00381C51" w:rsidP="00381C51">
            <w:pPr>
              <w:jc w:val="center"/>
            </w:pPr>
            <w:r w:rsidRPr="00757DD5">
              <w:t>25.87</w:t>
            </w:r>
          </w:p>
        </w:tc>
        <w:tc>
          <w:tcPr>
            <w:tcW w:w="1701" w:type="dxa"/>
          </w:tcPr>
          <w:p w14:paraId="1748E326" w14:textId="20BD1F40"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28.13</w:t>
            </w:r>
          </w:p>
        </w:tc>
        <w:tc>
          <w:tcPr>
            <w:cnfStyle w:val="000010000000" w:firstRow="0" w:lastRow="0" w:firstColumn="0" w:lastColumn="0" w:oddVBand="1" w:evenVBand="0" w:oddHBand="0" w:evenHBand="0" w:firstRowFirstColumn="0" w:firstRowLastColumn="0" w:lastRowFirstColumn="0" w:lastRowLastColumn="0"/>
            <w:tcW w:w="1701" w:type="dxa"/>
          </w:tcPr>
          <w:p w14:paraId="623ED5C3" w14:textId="5B251448" w:rsidR="00381C51" w:rsidRPr="00757DD5" w:rsidRDefault="00381C51" w:rsidP="00381C51">
            <w:pPr>
              <w:jc w:val="center"/>
            </w:pPr>
            <w:r w:rsidRPr="00757DD5">
              <w:t>29.85</w:t>
            </w:r>
          </w:p>
        </w:tc>
      </w:tr>
      <w:tr w:rsidR="00381C51" w:rsidRPr="00050253" w14:paraId="544BBDD7" w14:textId="77777777" w:rsidTr="00CA20C5">
        <w:tc>
          <w:tcPr>
            <w:tcW w:w="1701" w:type="dxa"/>
          </w:tcPr>
          <w:p w14:paraId="299AACEB" w14:textId="00EE8B65" w:rsidR="00381C51" w:rsidRPr="00757DD5" w:rsidRDefault="00381C51" w:rsidP="00381C51">
            <w:r w:rsidRPr="00757DD5">
              <w:t>2005</w:t>
            </w:r>
            <w:r w:rsidR="004B078C">
              <w:t>-</w:t>
            </w:r>
            <w:r w:rsidRPr="00757DD5">
              <w:t>06</w:t>
            </w:r>
          </w:p>
        </w:tc>
        <w:tc>
          <w:tcPr>
            <w:cnfStyle w:val="000010000000" w:firstRow="0" w:lastRow="0" w:firstColumn="0" w:lastColumn="0" w:oddVBand="1" w:evenVBand="0" w:oddHBand="0" w:evenHBand="0" w:firstRowFirstColumn="0" w:firstRowLastColumn="0" w:lastRowFirstColumn="0" w:lastRowLastColumn="0"/>
            <w:tcW w:w="1701" w:type="dxa"/>
          </w:tcPr>
          <w:p w14:paraId="2DE8875E" w14:textId="3887F1E3" w:rsidR="00381C51" w:rsidRPr="00757DD5" w:rsidRDefault="00381C51" w:rsidP="00381C51">
            <w:pPr>
              <w:jc w:val="center"/>
            </w:pPr>
            <w:r w:rsidRPr="00757DD5">
              <w:t>25.49</w:t>
            </w:r>
          </w:p>
        </w:tc>
        <w:tc>
          <w:tcPr>
            <w:tcW w:w="1701" w:type="dxa"/>
          </w:tcPr>
          <w:p w14:paraId="4C9DEC60" w14:textId="3C654A50"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28.36</w:t>
            </w:r>
          </w:p>
        </w:tc>
        <w:tc>
          <w:tcPr>
            <w:cnfStyle w:val="000010000000" w:firstRow="0" w:lastRow="0" w:firstColumn="0" w:lastColumn="0" w:oddVBand="1" w:evenVBand="0" w:oddHBand="0" w:evenHBand="0" w:firstRowFirstColumn="0" w:firstRowLastColumn="0" w:lastRowFirstColumn="0" w:lastRowLastColumn="0"/>
            <w:tcW w:w="1701" w:type="dxa"/>
          </w:tcPr>
          <w:p w14:paraId="618206CC" w14:textId="5680B612" w:rsidR="00381C51" w:rsidRPr="00757DD5" w:rsidRDefault="00381C51" w:rsidP="00381C51">
            <w:pPr>
              <w:jc w:val="center"/>
            </w:pPr>
            <w:r w:rsidRPr="00757DD5">
              <w:t>30.51</w:t>
            </w:r>
          </w:p>
        </w:tc>
      </w:tr>
      <w:tr w:rsidR="00381C51" w:rsidRPr="00050253" w14:paraId="39E91F4E" w14:textId="77777777" w:rsidTr="00CA20C5">
        <w:tc>
          <w:tcPr>
            <w:tcW w:w="1701" w:type="dxa"/>
          </w:tcPr>
          <w:p w14:paraId="78BEB300" w14:textId="2018243D" w:rsidR="00381C51" w:rsidRPr="00757DD5" w:rsidRDefault="00381C51" w:rsidP="00381C51">
            <w:r w:rsidRPr="00757DD5">
              <w:t>2004</w:t>
            </w:r>
            <w:r w:rsidR="004B078C">
              <w:t>-</w:t>
            </w:r>
            <w:r w:rsidRPr="00757DD5">
              <w:t>05</w:t>
            </w:r>
          </w:p>
        </w:tc>
        <w:tc>
          <w:tcPr>
            <w:cnfStyle w:val="000010000000" w:firstRow="0" w:lastRow="0" w:firstColumn="0" w:lastColumn="0" w:oddVBand="1" w:evenVBand="0" w:oddHBand="0" w:evenHBand="0" w:firstRowFirstColumn="0" w:firstRowLastColumn="0" w:lastRowFirstColumn="0" w:lastRowLastColumn="0"/>
            <w:tcW w:w="1701" w:type="dxa"/>
          </w:tcPr>
          <w:p w14:paraId="46E5F54B" w14:textId="5257623D" w:rsidR="00381C51" w:rsidRPr="00757DD5" w:rsidRDefault="00381C51" w:rsidP="00381C51">
            <w:pPr>
              <w:jc w:val="center"/>
            </w:pPr>
            <w:r w:rsidRPr="00757DD5">
              <w:t>25.05</w:t>
            </w:r>
          </w:p>
        </w:tc>
        <w:tc>
          <w:tcPr>
            <w:tcW w:w="1701" w:type="dxa"/>
          </w:tcPr>
          <w:p w14:paraId="7F002678" w14:textId="14E0A725" w:rsidR="00381C51" w:rsidRPr="00757DD5"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29.53</w:t>
            </w:r>
          </w:p>
        </w:tc>
        <w:tc>
          <w:tcPr>
            <w:cnfStyle w:val="000010000000" w:firstRow="0" w:lastRow="0" w:firstColumn="0" w:lastColumn="0" w:oddVBand="1" w:evenVBand="0" w:oddHBand="0" w:evenHBand="0" w:firstRowFirstColumn="0" w:firstRowLastColumn="0" w:lastRowFirstColumn="0" w:lastRowLastColumn="0"/>
            <w:tcW w:w="1701" w:type="dxa"/>
          </w:tcPr>
          <w:p w14:paraId="43D0BCD5" w14:textId="22D5A1F3" w:rsidR="00381C51" w:rsidRPr="00757DD5" w:rsidRDefault="00381C51" w:rsidP="00381C51">
            <w:pPr>
              <w:jc w:val="center"/>
            </w:pPr>
            <w:r w:rsidRPr="00757DD5">
              <w:t>26.75</w:t>
            </w:r>
          </w:p>
        </w:tc>
      </w:tr>
      <w:tr w:rsidR="00381C51" w:rsidRPr="00050253" w14:paraId="39EF2843" w14:textId="77777777" w:rsidTr="00CA20C5">
        <w:tc>
          <w:tcPr>
            <w:tcW w:w="1701" w:type="dxa"/>
          </w:tcPr>
          <w:p w14:paraId="3F62CAB4" w14:textId="163DE793" w:rsidR="00381C51" w:rsidRPr="00910668" w:rsidRDefault="00381C51" w:rsidP="00381C51">
            <w:r w:rsidRPr="00757DD5">
              <w:t>2003</w:t>
            </w:r>
            <w:r w:rsidR="004B078C">
              <w:t>-</w:t>
            </w:r>
            <w:r w:rsidRPr="00757DD5">
              <w:t>04</w:t>
            </w:r>
          </w:p>
        </w:tc>
        <w:tc>
          <w:tcPr>
            <w:cnfStyle w:val="000010000000" w:firstRow="0" w:lastRow="0" w:firstColumn="0" w:lastColumn="0" w:oddVBand="1" w:evenVBand="0" w:oddHBand="0" w:evenHBand="0" w:firstRowFirstColumn="0" w:firstRowLastColumn="0" w:lastRowFirstColumn="0" w:lastRowLastColumn="0"/>
            <w:tcW w:w="1701" w:type="dxa"/>
          </w:tcPr>
          <w:p w14:paraId="4C072D49" w14:textId="7D6090A7" w:rsidR="00381C51" w:rsidRPr="00910668" w:rsidRDefault="00381C51" w:rsidP="00381C51">
            <w:pPr>
              <w:jc w:val="center"/>
            </w:pPr>
            <w:r w:rsidRPr="00757DD5">
              <w:t>27.15</w:t>
            </w:r>
          </w:p>
        </w:tc>
        <w:tc>
          <w:tcPr>
            <w:tcW w:w="1701" w:type="dxa"/>
          </w:tcPr>
          <w:p w14:paraId="4A6137D0" w14:textId="0979063E" w:rsidR="00381C51" w:rsidRPr="00910668"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30.63</w:t>
            </w:r>
          </w:p>
        </w:tc>
        <w:tc>
          <w:tcPr>
            <w:cnfStyle w:val="000010000000" w:firstRow="0" w:lastRow="0" w:firstColumn="0" w:lastColumn="0" w:oddVBand="1" w:evenVBand="0" w:oddHBand="0" w:evenHBand="0" w:firstRowFirstColumn="0" w:firstRowLastColumn="0" w:lastRowFirstColumn="0" w:lastRowLastColumn="0"/>
            <w:tcW w:w="1701" w:type="dxa"/>
          </w:tcPr>
          <w:p w14:paraId="0EA70ECB" w14:textId="78B2BB7E" w:rsidR="00381C51" w:rsidRDefault="00381C51" w:rsidP="00381C51">
            <w:pPr>
              <w:jc w:val="center"/>
            </w:pPr>
            <w:r w:rsidRPr="00757DD5">
              <w:t>27.79</w:t>
            </w:r>
          </w:p>
        </w:tc>
      </w:tr>
      <w:tr w:rsidR="00381C51" w:rsidRPr="00050253" w14:paraId="6388DFF5" w14:textId="77777777" w:rsidTr="00CA20C5">
        <w:tc>
          <w:tcPr>
            <w:tcW w:w="1701" w:type="dxa"/>
          </w:tcPr>
          <w:p w14:paraId="26E853C1" w14:textId="20CFC2F3" w:rsidR="00381C51" w:rsidRPr="00910668" w:rsidRDefault="00381C51" w:rsidP="00381C51">
            <w:r w:rsidRPr="00757DD5">
              <w:t>2002</w:t>
            </w:r>
            <w:r w:rsidR="004B078C">
              <w:t>-</w:t>
            </w:r>
            <w:r w:rsidRPr="00757DD5">
              <w:t>03</w:t>
            </w:r>
          </w:p>
        </w:tc>
        <w:tc>
          <w:tcPr>
            <w:cnfStyle w:val="000010000000" w:firstRow="0" w:lastRow="0" w:firstColumn="0" w:lastColumn="0" w:oddVBand="1" w:evenVBand="0" w:oddHBand="0" w:evenHBand="0" w:firstRowFirstColumn="0" w:firstRowLastColumn="0" w:lastRowFirstColumn="0" w:lastRowLastColumn="0"/>
            <w:tcW w:w="1701" w:type="dxa"/>
          </w:tcPr>
          <w:p w14:paraId="39E1DC8B" w14:textId="7C9A5658" w:rsidR="00381C51" w:rsidRPr="00910668" w:rsidRDefault="00381C51" w:rsidP="00381C51">
            <w:pPr>
              <w:jc w:val="center"/>
            </w:pPr>
            <w:r w:rsidRPr="00757DD5">
              <w:t>27.93</w:t>
            </w:r>
          </w:p>
        </w:tc>
        <w:tc>
          <w:tcPr>
            <w:tcW w:w="1701" w:type="dxa"/>
          </w:tcPr>
          <w:p w14:paraId="28D69AA3" w14:textId="02F13D29" w:rsidR="00381C51" w:rsidRPr="00910668"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30.33</w:t>
            </w:r>
          </w:p>
        </w:tc>
        <w:tc>
          <w:tcPr>
            <w:cnfStyle w:val="000010000000" w:firstRow="0" w:lastRow="0" w:firstColumn="0" w:lastColumn="0" w:oddVBand="1" w:evenVBand="0" w:oddHBand="0" w:evenHBand="0" w:firstRowFirstColumn="0" w:firstRowLastColumn="0" w:lastRowFirstColumn="0" w:lastRowLastColumn="0"/>
            <w:tcW w:w="1701" w:type="dxa"/>
          </w:tcPr>
          <w:p w14:paraId="4BF72665" w14:textId="7BCFD744" w:rsidR="00381C51" w:rsidRPr="00910668" w:rsidRDefault="00381C51" w:rsidP="00381C51">
            <w:pPr>
              <w:jc w:val="center"/>
            </w:pPr>
            <w:r w:rsidRPr="00757DD5">
              <w:t>27.29</w:t>
            </w:r>
          </w:p>
        </w:tc>
      </w:tr>
      <w:tr w:rsidR="00381C51" w:rsidRPr="00050253" w14:paraId="0A6FD3E6" w14:textId="77777777" w:rsidTr="00CA20C5">
        <w:tc>
          <w:tcPr>
            <w:tcW w:w="1701" w:type="dxa"/>
          </w:tcPr>
          <w:p w14:paraId="1504B018" w14:textId="2A1B939D" w:rsidR="00381C51" w:rsidRDefault="00381C51" w:rsidP="00381C51">
            <w:r w:rsidRPr="00757DD5">
              <w:t>2001</w:t>
            </w:r>
            <w:r w:rsidR="004B078C">
              <w:t>-</w:t>
            </w:r>
            <w:r w:rsidRPr="00757DD5">
              <w:t>02</w:t>
            </w:r>
          </w:p>
        </w:tc>
        <w:tc>
          <w:tcPr>
            <w:cnfStyle w:val="000010000000" w:firstRow="0" w:lastRow="0" w:firstColumn="0" w:lastColumn="0" w:oddVBand="1" w:evenVBand="0" w:oddHBand="0" w:evenHBand="0" w:firstRowFirstColumn="0" w:firstRowLastColumn="0" w:lastRowFirstColumn="0" w:lastRowLastColumn="0"/>
            <w:tcW w:w="1701" w:type="dxa"/>
          </w:tcPr>
          <w:p w14:paraId="6FE44662" w14:textId="47EF5B97" w:rsidR="00381C51" w:rsidRDefault="00381C51" w:rsidP="00381C51">
            <w:pPr>
              <w:jc w:val="center"/>
            </w:pPr>
            <w:r w:rsidRPr="00757DD5">
              <w:t>28.42</w:t>
            </w:r>
          </w:p>
        </w:tc>
        <w:tc>
          <w:tcPr>
            <w:tcW w:w="1701" w:type="dxa"/>
          </w:tcPr>
          <w:p w14:paraId="236D0A40" w14:textId="7BC4100E" w:rsidR="00381C51"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29.41</w:t>
            </w:r>
          </w:p>
        </w:tc>
        <w:tc>
          <w:tcPr>
            <w:cnfStyle w:val="000010000000" w:firstRow="0" w:lastRow="0" w:firstColumn="0" w:lastColumn="0" w:oddVBand="1" w:evenVBand="0" w:oddHBand="0" w:evenHBand="0" w:firstRowFirstColumn="0" w:firstRowLastColumn="0" w:lastRowFirstColumn="0" w:lastRowLastColumn="0"/>
            <w:tcW w:w="1701" w:type="dxa"/>
          </w:tcPr>
          <w:p w14:paraId="292EFB6A" w14:textId="6F824DB3" w:rsidR="00381C51" w:rsidRDefault="00381C51" w:rsidP="00381C51">
            <w:pPr>
              <w:jc w:val="center"/>
            </w:pPr>
            <w:r w:rsidRPr="00757DD5">
              <w:t>26.30</w:t>
            </w:r>
          </w:p>
        </w:tc>
      </w:tr>
      <w:tr w:rsidR="00381C51" w:rsidRPr="00050253" w14:paraId="424464AF" w14:textId="77777777" w:rsidTr="00CA20C5">
        <w:tc>
          <w:tcPr>
            <w:tcW w:w="1701" w:type="dxa"/>
          </w:tcPr>
          <w:p w14:paraId="7F20CF7B" w14:textId="740C827A" w:rsidR="00381C51" w:rsidRDefault="00381C51" w:rsidP="00381C51">
            <w:r w:rsidRPr="00757DD5">
              <w:t>2000</w:t>
            </w:r>
            <w:r w:rsidR="004B078C">
              <w:t>-</w:t>
            </w:r>
            <w:r w:rsidRPr="00757DD5">
              <w:t>01</w:t>
            </w:r>
          </w:p>
        </w:tc>
        <w:tc>
          <w:tcPr>
            <w:cnfStyle w:val="000010000000" w:firstRow="0" w:lastRow="0" w:firstColumn="0" w:lastColumn="0" w:oddVBand="1" w:evenVBand="0" w:oddHBand="0" w:evenHBand="0" w:firstRowFirstColumn="0" w:firstRowLastColumn="0" w:lastRowFirstColumn="0" w:lastRowLastColumn="0"/>
            <w:tcW w:w="1701" w:type="dxa"/>
          </w:tcPr>
          <w:p w14:paraId="28C492FA" w14:textId="44997FCE" w:rsidR="00381C51" w:rsidRDefault="00381C51" w:rsidP="00381C51">
            <w:pPr>
              <w:jc w:val="center"/>
            </w:pPr>
            <w:r w:rsidRPr="00757DD5">
              <w:t>28.81</w:t>
            </w:r>
          </w:p>
        </w:tc>
        <w:tc>
          <w:tcPr>
            <w:tcW w:w="1701" w:type="dxa"/>
          </w:tcPr>
          <w:p w14:paraId="18474CE0" w14:textId="2BA8D1D7" w:rsidR="00381C51" w:rsidRDefault="00381C51" w:rsidP="00381C51">
            <w:pPr>
              <w:jc w:val="center"/>
              <w:cnfStyle w:val="000000000000" w:firstRow="0" w:lastRow="0" w:firstColumn="0" w:lastColumn="0" w:oddVBand="0" w:evenVBand="0" w:oddHBand="0" w:evenHBand="0" w:firstRowFirstColumn="0" w:firstRowLastColumn="0" w:lastRowFirstColumn="0" w:lastRowLastColumn="0"/>
            </w:pPr>
            <w:r w:rsidRPr="00757DD5">
              <w:t>29.74</w:t>
            </w:r>
          </w:p>
        </w:tc>
        <w:tc>
          <w:tcPr>
            <w:cnfStyle w:val="000010000000" w:firstRow="0" w:lastRow="0" w:firstColumn="0" w:lastColumn="0" w:oddVBand="1" w:evenVBand="0" w:oddHBand="0" w:evenHBand="0" w:firstRowFirstColumn="0" w:firstRowLastColumn="0" w:lastRowFirstColumn="0" w:lastRowLastColumn="0"/>
            <w:tcW w:w="1701" w:type="dxa"/>
          </w:tcPr>
          <w:p w14:paraId="025CEEDE" w14:textId="74EBD1EC" w:rsidR="00381C51" w:rsidRDefault="00381C51" w:rsidP="00381C51">
            <w:pPr>
              <w:jc w:val="center"/>
            </w:pPr>
            <w:r w:rsidRPr="00757DD5">
              <w:t>26.14</w:t>
            </w:r>
          </w:p>
        </w:tc>
      </w:tr>
      <w:tr w:rsidR="00381C51" w:rsidRPr="00050253" w14:paraId="4384A8AB" w14:textId="77777777" w:rsidTr="00CA20C5">
        <w:tc>
          <w:tcPr>
            <w:tcW w:w="1701" w:type="dxa"/>
          </w:tcPr>
          <w:p w14:paraId="54D76398" w14:textId="71C0A303" w:rsidR="00381C51" w:rsidRDefault="00381C51" w:rsidP="00381C51">
            <w:r>
              <w:t>1999</w:t>
            </w:r>
            <w:r w:rsidR="004B078C">
              <w:t>-</w:t>
            </w:r>
            <w:r>
              <w:t>00</w:t>
            </w:r>
          </w:p>
        </w:tc>
        <w:tc>
          <w:tcPr>
            <w:cnfStyle w:val="000010000000" w:firstRow="0" w:lastRow="0" w:firstColumn="0" w:lastColumn="0" w:oddVBand="1" w:evenVBand="0" w:oddHBand="0" w:evenHBand="0" w:firstRowFirstColumn="0" w:firstRowLastColumn="0" w:lastRowFirstColumn="0" w:lastRowLastColumn="0"/>
            <w:tcW w:w="1701" w:type="dxa"/>
          </w:tcPr>
          <w:p w14:paraId="66149CC7" w14:textId="4FC8D468" w:rsidR="00381C51" w:rsidRDefault="00381C51" w:rsidP="00381C51">
            <w:pPr>
              <w:ind w:left="0"/>
              <w:jc w:val="center"/>
            </w:pPr>
            <w:r>
              <w:t>30.79</w:t>
            </w:r>
          </w:p>
        </w:tc>
        <w:tc>
          <w:tcPr>
            <w:tcW w:w="1701" w:type="dxa"/>
          </w:tcPr>
          <w:p w14:paraId="3FCF60F9" w14:textId="0686ED1E" w:rsidR="00381C51" w:rsidRDefault="00381C51" w:rsidP="00381C51">
            <w:pPr>
              <w:jc w:val="center"/>
              <w:cnfStyle w:val="000000000000" w:firstRow="0" w:lastRow="0" w:firstColumn="0" w:lastColumn="0" w:oddVBand="0" w:evenVBand="0" w:oddHBand="0" w:evenHBand="0" w:firstRowFirstColumn="0" w:firstRowLastColumn="0" w:lastRowFirstColumn="0" w:lastRowLastColumn="0"/>
            </w:pPr>
            <w:r>
              <w:t>25.91</w:t>
            </w:r>
          </w:p>
        </w:tc>
        <w:tc>
          <w:tcPr>
            <w:cnfStyle w:val="000010000000" w:firstRow="0" w:lastRow="0" w:firstColumn="0" w:lastColumn="0" w:oddVBand="1" w:evenVBand="0" w:oddHBand="0" w:evenHBand="0" w:firstRowFirstColumn="0" w:firstRowLastColumn="0" w:lastRowFirstColumn="0" w:lastRowLastColumn="0"/>
            <w:tcW w:w="1701" w:type="dxa"/>
          </w:tcPr>
          <w:p w14:paraId="11C812C4" w14:textId="15E13B5B" w:rsidR="00381C51" w:rsidRDefault="00381C51" w:rsidP="00381C51">
            <w:pPr>
              <w:jc w:val="center"/>
            </w:pPr>
            <w:r>
              <w:t>29.63</w:t>
            </w:r>
          </w:p>
        </w:tc>
      </w:tr>
      <w:tr w:rsidR="00381C51" w:rsidRPr="00050253" w14:paraId="2E5E9B1F" w14:textId="77777777" w:rsidTr="00CA20C5">
        <w:tc>
          <w:tcPr>
            <w:tcW w:w="1701" w:type="dxa"/>
          </w:tcPr>
          <w:p w14:paraId="53477C31" w14:textId="0FB89E35" w:rsidR="00381C51" w:rsidRDefault="00381C51" w:rsidP="00381C51">
            <w:r>
              <w:t>1998</w:t>
            </w:r>
            <w:r w:rsidR="004B078C">
              <w:t>-</w:t>
            </w:r>
            <w:r>
              <w:t>99</w:t>
            </w:r>
          </w:p>
        </w:tc>
        <w:tc>
          <w:tcPr>
            <w:cnfStyle w:val="000010000000" w:firstRow="0" w:lastRow="0" w:firstColumn="0" w:lastColumn="0" w:oddVBand="1" w:evenVBand="0" w:oddHBand="0" w:evenHBand="0" w:firstRowFirstColumn="0" w:firstRowLastColumn="0" w:lastRowFirstColumn="0" w:lastRowLastColumn="0"/>
            <w:tcW w:w="1701" w:type="dxa"/>
          </w:tcPr>
          <w:p w14:paraId="787435FE" w14:textId="66897A10" w:rsidR="00381C51" w:rsidRDefault="00381C51" w:rsidP="00381C51">
            <w:pPr>
              <w:jc w:val="center"/>
            </w:pPr>
            <w:r>
              <w:t>30.46</w:t>
            </w:r>
          </w:p>
        </w:tc>
        <w:tc>
          <w:tcPr>
            <w:tcW w:w="1701" w:type="dxa"/>
          </w:tcPr>
          <w:p w14:paraId="1D485B72" w14:textId="01433A5F" w:rsidR="00381C51" w:rsidRDefault="00381C51" w:rsidP="00381C51">
            <w:pPr>
              <w:jc w:val="center"/>
              <w:cnfStyle w:val="000000000000" w:firstRow="0" w:lastRow="0" w:firstColumn="0" w:lastColumn="0" w:oddVBand="0" w:evenVBand="0" w:oddHBand="0" w:evenHBand="0" w:firstRowFirstColumn="0" w:firstRowLastColumn="0" w:lastRowFirstColumn="0" w:lastRowLastColumn="0"/>
            </w:pPr>
            <w:r>
              <w:t>25.50</w:t>
            </w:r>
          </w:p>
        </w:tc>
        <w:tc>
          <w:tcPr>
            <w:cnfStyle w:val="000010000000" w:firstRow="0" w:lastRow="0" w:firstColumn="0" w:lastColumn="0" w:oddVBand="1" w:evenVBand="0" w:oddHBand="0" w:evenHBand="0" w:firstRowFirstColumn="0" w:firstRowLastColumn="0" w:lastRowFirstColumn="0" w:lastRowLastColumn="0"/>
            <w:tcW w:w="1701" w:type="dxa"/>
          </w:tcPr>
          <w:p w14:paraId="7BE8D5CA" w14:textId="7CAEC5D5" w:rsidR="00381C51" w:rsidRDefault="00381C51" w:rsidP="00381C51">
            <w:pPr>
              <w:jc w:val="center"/>
            </w:pPr>
            <w:r>
              <w:t>29.20</w:t>
            </w:r>
          </w:p>
        </w:tc>
      </w:tr>
      <w:tr w:rsidR="00381C51" w:rsidRPr="00050253" w14:paraId="051D15FF" w14:textId="77777777" w:rsidTr="00CA20C5">
        <w:tc>
          <w:tcPr>
            <w:tcW w:w="1701" w:type="dxa"/>
          </w:tcPr>
          <w:p w14:paraId="41F9BB94" w14:textId="07B1A416" w:rsidR="00381C51" w:rsidRDefault="00381C51" w:rsidP="00381C51">
            <w:r>
              <w:t>1997</w:t>
            </w:r>
            <w:r w:rsidR="004B078C">
              <w:t>-</w:t>
            </w:r>
            <w:r>
              <w:t>98</w:t>
            </w:r>
          </w:p>
        </w:tc>
        <w:tc>
          <w:tcPr>
            <w:cnfStyle w:val="000010000000" w:firstRow="0" w:lastRow="0" w:firstColumn="0" w:lastColumn="0" w:oddVBand="1" w:evenVBand="0" w:oddHBand="0" w:evenHBand="0" w:firstRowFirstColumn="0" w:firstRowLastColumn="0" w:lastRowFirstColumn="0" w:lastRowLastColumn="0"/>
            <w:tcW w:w="1701" w:type="dxa"/>
          </w:tcPr>
          <w:p w14:paraId="249DE560" w14:textId="431CA150" w:rsidR="00381C51" w:rsidRDefault="00381C51" w:rsidP="00381C51">
            <w:pPr>
              <w:jc w:val="center"/>
            </w:pPr>
            <w:r>
              <w:t>30.66</w:t>
            </w:r>
          </w:p>
        </w:tc>
        <w:tc>
          <w:tcPr>
            <w:tcW w:w="1701" w:type="dxa"/>
          </w:tcPr>
          <w:p w14:paraId="587547B9" w14:textId="0B22F0E8" w:rsidR="00381C51" w:rsidRDefault="00381C51" w:rsidP="00381C51">
            <w:pPr>
              <w:jc w:val="center"/>
              <w:cnfStyle w:val="000000000000" w:firstRow="0" w:lastRow="0" w:firstColumn="0" w:lastColumn="0" w:oddVBand="0" w:evenVBand="0" w:oddHBand="0" w:evenHBand="0" w:firstRowFirstColumn="0" w:firstRowLastColumn="0" w:lastRowFirstColumn="0" w:lastRowLastColumn="0"/>
            </w:pPr>
            <w:r>
              <w:t>27.30</w:t>
            </w:r>
          </w:p>
        </w:tc>
        <w:tc>
          <w:tcPr>
            <w:cnfStyle w:val="000010000000" w:firstRow="0" w:lastRow="0" w:firstColumn="0" w:lastColumn="0" w:oddVBand="1" w:evenVBand="0" w:oddHBand="0" w:evenHBand="0" w:firstRowFirstColumn="0" w:firstRowLastColumn="0" w:lastRowFirstColumn="0" w:lastRowLastColumn="0"/>
            <w:tcW w:w="1701" w:type="dxa"/>
          </w:tcPr>
          <w:p w14:paraId="264D78B9" w14:textId="57E869EC" w:rsidR="00381C51" w:rsidRDefault="00381C51" w:rsidP="00381C51">
            <w:pPr>
              <w:jc w:val="center"/>
            </w:pPr>
            <w:r>
              <w:t>30.57</w:t>
            </w:r>
          </w:p>
        </w:tc>
      </w:tr>
    </w:tbl>
    <w:p w14:paraId="6F1A9A13" w14:textId="77777777" w:rsidR="00381C51" w:rsidRPr="00791AEA" w:rsidRDefault="00381C51" w:rsidP="006A1041">
      <w:pPr>
        <w:rPr>
          <w:lang w:eastAsia="en-US"/>
        </w:rPr>
      </w:pPr>
    </w:p>
    <w:p w14:paraId="1200CD4B" w14:textId="4849E478" w:rsidR="006A1041" w:rsidRPr="00664D55" w:rsidRDefault="00637309" w:rsidP="002F1A5D">
      <w:pPr>
        <w:rPr>
          <w:rFonts w:cstheme="minorHAnsi"/>
          <w:b/>
          <w:bCs/>
          <w:sz w:val="24"/>
          <w:szCs w:val="24"/>
        </w:rPr>
      </w:pPr>
      <w:r>
        <w:rPr>
          <w:noProof/>
          <w:lang w:eastAsia="en-US"/>
        </w:rPr>
        <w:lastRenderedPageBreak/>
        <w:drawing>
          <wp:inline distT="0" distB="0" distL="0" distR="0" wp14:anchorId="32AC180C" wp14:editId="543F8094">
            <wp:extent cx="6334523" cy="3286539"/>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8874" cy="3293985"/>
                    </a:xfrm>
                    <a:prstGeom prst="rect">
                      <a:avLst/>
                    </a:prstGeom>
                    <a:noFill/>
                    <a:ln>
                      <a:noFill/>
                    </a:ln>
                  </pic:spPr>
                </pic:pic>
              </a:graphicData>
            </a:graphic>
          </wp:inline>
        </w:drawing>
      </w:r>
      <w:r w:rsidR="006A1041" w:rsidRPr="002F1A5D">
        <w:rPr>
          <w:rStyle w:val="Heading2Char"/>
        </w:rPr>
        <w:t>Plans of subdivisions</w:t>
      </w:r>
      <w:r w:rsidR="006A1041" w:rsidRPr="00664D55">
        <w:rPr>
          <w:rFonts w:cstheme="minorHAnsi"/>
          <w:b/>
          <w:bCs/>
          <w:sz w:val="24"/>
          <w:szCs w:val="24"/>
        </w:rPr>
        <w:t xml:space="preserve"> </w:t>
      </w:r>
    </w:p>
    <w:p w14:paraId="2DC54343" w14:textId="77777777" w:rsidR="002F1A5D" w:rsidRDefault="002F1A5D" w:rsidP="002F1A5D">
      <w:pPr>
        <w:rPr>
          <w:rFonts w:cstheme="minorHAnsi"/>
          <w:b/>
          <w:bCs/>
          <w:sz w:val="24"/>
          <w:szCs w:val="24"/>
        </w:rPr>
      </w:pPr>
    </w:p>
    <w:p w14:paraId="50673F05" w14:textId="7CCBD0C2" w:rsidR="006A1041" w:rsidRPr="002F1A5D" w:rsidRDefault="000E4D0C" w:rsidP="002F1A5D">
      <w:pPr>
        <w:rPr>
          <w:rFonts w:cs="Times New Roman"/>
          <w:lang w:eastAsia="en-US"/>
        </w:rPr>
      </w:pPr>
      <w:r>
        <w:t>There were 8,220 plans</w:t>
      </w:r>
      <w:r w:rsidR="006A1041">
        <w:t xml:space="preserve"> of subdivision </w:t>
      </w:r>
      <w:r>
        <w:t>lodged</w:t>
      </w:r>
      <w:r w:rsidR="000308DB">
        <w:t xml:space="preserve"> in the 2020-2021 financial year</w:t>
      </w:r>
      <w:r>
        <w:t xml:space="preserve">, representing </w:t>
      </w:r>
      <w:r w:rsidR="006A1041">
        <w:t>0.86 per cent of all dealings lodged.</w:t>
      </w:r>
      <w:r w:rsidR="00836F06">
        <w:t xml:space="preserve">  </w:t>
      </w:r>
      <w:r w:rsidR="006A1041">
        <w:t>These plans of subdivision are captured in the Victorian Online Title</w:t>
      </w:r>
      <w:r w:rsidR="006238E1">
        <w:t>s</w:t>
      </w:r>
      <w:r w:rsidR="006A1041">
        <w:t xml:space="preserve"> System (VOTS) as ‘PS’ transaction types.</w:t>
      </w:r>
    </w:p>
    <w:p w14:paraId="44B80B43" w14:textId="240EBF45" w:rsidR="00FA4388" w:rsidRDefault="00FA4388" w:rsidP="006A1041">
      <w:pPr>
        <w:pStyle w:val="BodyText"/>
        <w:keepNext/>
      </w:pPr>
    </w:p>
    <w:p w14:paraId="64CC6F7D" w14:textId="1A75EEA5" w:rsidR="008048CA" w:rsidRDefault="008048CA" w:rsidP="006A1041">
      <w:pPr>
        <w:pStyle w:val="BodyText"/>
        <w:keepNext/>
      </w:pPr>
      <w:r>
        <w:rPr>
          <w:noProof/>
        </w:rPr>
        <w:drawing>
          <wp:inline distT="0" distB="0" distL="0" distR="0" wp14:anchorId="3B861DE8" wp14:editId="4096F4C5">
            <wp:extent cx="6120765" cy="34372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3437255"/>
                    </a:xfrm>
                    <a:prstGeom prst="rect">
                      <a:avLst/>
                    </a:prstGeom>
                    <a:noFill/>
                    <a:ln>
                      <a:noFill/>
                    </a:ln>
                  </pic:spPr>
                </pic:pic>
              </a:graphicData>
            </a:graphic>
          </wp:inline>
        </w:drawing>
      </w:r>
    </w:p>
    <w:p w14:paraId="3950E2E5" w14:textId="4E2535A6" w:rsidR="00C54973" w:rsidRDefault="00C54973" w:rsidP="006A1041">
      <w:pPr>
        <w:pStyle w:val="BodyText"/>
        <w:keepNext/>
      </w:pPr>
      <w:r>
        <w:br w:type="page"/>
      </w:r>
    </w:p>
    <w:p w14:paraId="4F2F2CE7" w14:textId="32149066" w:rsidR="006A1041" w:rsidRDefault="006A1041" w:rsidP="006A1041">
      <w:pPr>
        <w:pStyle w:val="BodyText"/>
        <w:keepNext/>
      </w:pPr>
      <w:r>
        <w:lastRenderedPageBreak/>
        <w:t xml:space="preserve">Another plan type of transaction is captured as a ‘PS35’. In the 2020-2021 </w:t>
      </w:r>
      <w:r w:rsidR="006238E1">
        <w:t>f</w:t>
      </w:r>
      <w:r>
        <w:t>inancial year there were 138 of this transaction lodged</w:t>
      </w:r>
      <w:r w:rsidR="00B4278D">
        <w:t xml:space="preserve">, </w:t>
      </w:r>
      <w:r w:rsidR="00E66E4B">
        <w:t xml:space="preserve">a decrease of </w:t>
      </w:r>
      <w:r w:rsidR="00DC5EFA">
        <w:t>39.5</w:t>
      </w:r>
      <w:r w:rsidR="00495F36">
        <w:t xml:space="preserve"> per</w:t>
      </w:r>
      <w:r w:rsidR="00542828">
        <w:t xml:space="preserve"> </w:t>
      </w:r>
      <w:r w:rsidR="00495F36">
        <w:t>cent from 2019-2020 financial year when 228 of this transaction were lodged</w:t>
      </w:r>
      <w:r>
        <w:t xml:space="preserve">. These are for compulsory acquisitions of property to assist with, for example, the building of major roads. </w:t>
      </w:r>
    </w:p>
    <w:p w14:paraId="5FDA6CA3" w14:textId="2C58A6E8" w:rsidR="006A1041" w:rsidRDefault="006A1041" w:rsidP="006A1041">
      <w:pPr>
        <w:pStyle w:val="BodyText"/>
        <w:keepNext/>
      </w:pPr>
      <w:r>
        <w:t>A further plan type of transaction is a ‘SA32PS’. This plan type transaction occurs typically in the redevelopment of a plan with an owners corporation. In the 2020-2021 financial year there were 207 of this transaction lodged, a</w:t>
      </w:r>
      <w:r w:rsidR="00874454">
        <w:t>n</w:t>
      </w:r>
      <w:r>
        <w:t xml:space="preserve"> increase </w:t>
      </w:r>
      <w:r w:rsidR="00595785">
        <w:t>of 4.</w:t>
      </w:r>
      <w:r w:rsidR="00EC66FA">
        <w:t>4 per</w:t>
      </w:r>
      <w:r w:rsidR="00542828">
        <w:t xml:space="preserve"> </w:t>
      </w:r>
      <w:r w:rsidR="00EC66FA">
        <w:t>cent</w:t>
      </w:r>
      <w:r>
        <w:t xml:space="preserve"> from 2019-2020 financial year, when 198 of this transaction were lodged. </w:t>
      </w:r>
    </w:p>
    <w:p w14:paraId="59B26A3C" w14:textId="77777777" w:rsidR="00372398" w:rsidRDefault="00372398" w:rsidP="006A1041">
      <w:pPr>
        <w:pStyle w:val="Heading2"/>
        <w:numPr>
          <w:ilvl w:val="0"/>
          <w:numId w:val="7"/>
        </w:numPr>
      </w:pPr>
      <w:bookmarkStart w:id="70" w:name="_Toc46161465"/>
      <w:bookmarkStart w:id="71" w:name="_Toc77672317"/>
    </w:p>
    <w:p w14:paraId="1B6C5E95" w14:textId="41D313FB" w:rsidR="006A1041" w:rsidRDefault="006A1041" w:rsidP="006A1041">
      <w:pPr>
        <w:pStyle w:val="Heading2"/>
        <w:numPr>
          <w:ilvl w:val="0"/>
          <w:numId w:val="7"/>
        </w:numPr>
      </w:pPr>
      <w:bookmarkStart w:id="72" w:name="_Toc81221862"/>
      <w:r>
        <w:t>Number of plans of subdivision lodged</w:t>
      </w:r>
      <w:bookmarkEnd w:id="70"/>
      <w:bookmarkEnd w:id="71"/>
      <w:bookmarkEnd w:id="72"/>
    </w:p>
    <w:p w14:paraId="27754B21" w14:textId="77777777" w:rsidR="006A1041" w:rsidRDefault="006A1041" w:rsidP="006A1041">
      <w:pPr>
        <w:pStyle w:val="BodyText"/>
        <w:keepNext/>
      </w:pPr>
      <w:r>
        <w:t>The number of plans of subdivision lodged for the 2020–2021 financial year was 8,220</w:t>
      </w:r>
    </w:p>
    <w:p w14:paraId="59CFF206" w14:textId="59F45E83" w:rsidR="006A1041" w:rsidRDefault="006A1041" w:rsidP="006A1041">
      <w:pPr>
        <w:pStyle w:val="BodyText"/>
        <w:keepNext/>
      </w:pPr>
      <w:r>
        <w:t>Recent financial year’s lodg</w:t>
      </w:r>
      <w:r w:rsidR="00477168">
        <w:t>ments</w:t>
      </w:r>
      <w:r>
        <w:t xml:space="preserve"> have been:</w:t>
      </w:r>
    </w:p>
    <w:p w14:paraId="79852915" w14:textId="77777777" w:rsidR="00056C06" w:rsidRDefault="00056C06" w:rsidP="00C54973">
      <w:pPr>
        <w:pStyle w:val="CaptionImageorFigure"/>
        <w:spacing w:before="0" w:after="0"/>
      </w:pPr>
    </w:p>
    <w:tbl>
      <w:tblPr>
        <w:tblStyle w:val="TableGrid"/>
        <w:tblW w:w="0" w:type="auto"/>
        <w:tblLook w:val="00A0" w:firstRow="1" w:lastRow="0" w:firstColumn="1" w:lastColumn="0" w:noHBand="0" w:noVBand="0"/>
      </w:tblPr>
      <w:tblGrid>
        <w:gridCol w:w="1701"/>
        <w:gridCol w:w="1984"/>
      </w:tblGrid>
      <w:tr w:rsidR="006A1041" w:rsidRPr="00050253" w14:paraId="38C35EA0" w14:textId="77777777" w:rsidTr="006E3CC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1984C37F" w14:textId="79675793" w:rsidR="006A1041" w:rsidRPr="00050253" w:rsidRDefault="00E53783"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4" w:type="dxa"/>
          </w:tcPr>
          <w:p w14:paraId="154CA785" w14:textId="72355E71" w:rsidR="006A1041" w:rsidRPr="00050253" w:rsidRDefault="00E53783" w:rsidP="006E3CCF">
            <w:pPr>
              <w:pStyle w:val="TableHeadingLeft"/>
              <w:jc w:val="center"/>
            </w:pPr>
            <w:r>
              <w:t>Quantity</w:t>
            </w:r>
          </w:p>
        </w:tc>
      </w:tr>
      <w:tr w:rsidR="006A1041" w:rsidRPr="00050253" w14:paraId="663FE3D2" w14:textId="77777777" w:rsidTr="006E3CCF">
        <w:tc>
          <w:tcPr>
            <w:tcW w:w="1701" w:type="dxa"/>
          </w:tcPr>
          <w:p w14:paraId="3A11FAA4" w14:textId="77777777" w:rsidR="006A1041" w:rsidRDefault="006A1041" w:rsidP="006E3CCF">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4" w:type="dxa"/>
          </w:tcPr>
          <w:p w14:paraId="5EC9293D" w14:textId="77777777" w:rsidR="006A1041" w:rsidRDefault="006A1041" w:rsidP="006E3CCF">
            <w:pPr>
              <w:pStyle w:val="BodyText"/>
              <w:spacing w:after="60"/>
              <w:jc w:val="center"/>
            </w:pPr>
            <w:r>
              <w:t>8,220</w:t>
            </w:r>
          </w:p>
        </w:tc>
      </w:tr>
      <w:tr w:rsidR="006A1041" w:rsidRPr="00050253" w14:paraId="7C0C1CD4" w14:textId="77777777" w:rsidTr="006E3CCF">
        <w:tc>
          <w:tcPr>
            <w:tcW w:w="1701" w:type="dxa"/>
          </w:tcPr>
          <w:p w14:paraId="3C13E740" w14:textId="77777777" w:rsidR="006A1041" w:rsidRDefault="006A1041" w:rsidP="006E3CCF">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4" w:type="dxa"/>
          </w:tcPr>
          <w:p w14:paraId="629B54AB" w14:textId="77777777" w:rsidR="006A1041" w:rsidRDefault="006A1041" w:rsidP="006E3CCF">
            <w:pPr>
              <w:pStyle w:val="BodyText"/>
              <w:spacing w:after="60"/>
              <w:jc w:val="center"/>
            </w:pPr>
            <w:r>
              <w:t>8,541</w:t>
            </w:r>
          </w:p>
        </w:tc>
      </w:tr>
      <w:tr w:rsidR="006A1041" w:rsidRPr="00050253" w14:paraId="496A34C3" w14:textId="77777777" w:rsidTr="006E3CCF">
        <w:tc>
          <w:tcPr>
            <w:tcW w:w="1701" w:type="dxa"/>
          </w:tcPr>
          <w:p w14:paraId="77BAE2C1" w14:textId="77777777" w:rsidR="006A1041" w:rsidRPr="00050253" w:rsidRDefault="006A1041" w:rsidP="006E3CCF">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4" w:type="dxa"/>
          </w:tcPr>
          <w:p w14:paraId="5799FC20" w14:textId="77777777" w:rsidR="006A1041" w:rsidRPr="00050253" w:rsidRDefault="006A1041" w:rsidP="006E3CCF">
            <w:pPr>
              <w:pStyle w:val="BodyText"/>
              <w:spacing w:after="60"/>
              <w:jc w:val="center"/>
            </w:pPr>
            <w:r>
              <w:t>8,249</w:t>
            </w:r>
          </w:p>
        </w:tc>
      </w:tr>
      <w:tr w:rsidR="006A1041" w:rsidRPr="00050253" w14:paraId="2617F3D9" w14:textId="77777777" w:rsidTr="006E3CCF">
        <w:tc>
          <w:tcPr>
            <w:tcW w:w="1701" w:type="dxa"/>
          </w:tcPr>
          <w:p w14:paraId="0A76EE37"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4" w:type="dxa"/>
          </w:tcPr>
          <w:p w14:paraId="0F9D7180" w14:textId="77777777" w:rsidR="006A1041" w:rsidRDefault="006A1041" w:rsidP="006E3CCF">
            <w:pPr>
              <w:jc w:val="center"/>
            </w:pPr>
            <w:r>
              <w:t>8,340</w:t>
            </w:r>
          </w:p>
        </w:tc>
      </w:tr>
      <w:tr w:rsidR="006A1041" w:rsidRPr="00050253" w14:paraId="4DC693D0" w14:textId="77777777" w:rsidTr="006E3CCF">
        <w:tc>
          <w:tcPr>
            <w:tcW w:w="1701" w:type="dxa"/>
          </w:tcPr>
          <w:p w14:paraId="7FF29615" w14:textId="77777777" w:rsidR="006A1041" w:rsidRPr="0053110B"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4" w:type="dxa"/>
          </w:tcPr>
          <w:p w14:paraId="1874A40F" w14:textId="77777777" w:rsidR="006A1041" w:rsidRPr="0053110B" w:rsidRDefault="006A1041" w:rsidP="006E3CCF">
            <w:pPr>
              <w:jc w:val="center"/>
            </w:pPr>
            <w:r>
              <w:t>8,376</w:t>
            </w:r>
          </w:p>
        </w:tc>
      </w:tr>
      <w:tr w:rsidR="006A1041" w:rsidRPr="00050253" w14:paraId="7D13E91A" w14:textId="77777777" w:rsidTr="006E3CCF">
        <w:tc>
          <w:tcPr>
            <w:tcW w:w="1701" w:type="dxa"/>
          </w:tcPr>
          <w:p w14:paraId="56216D86" w14:textId="77777777" w:rsidR="006A1041" w:rsidRPr="0053110B" w:rsidRDefault="006A1041" w:rsidP="006A1041">
            <w:r w:rsidRPr="0053110B">
              <w:t>2015-2016</w:t>
            </w:r>
          </w:p>
        </w:tc>
        <w:tc>
          <w:tcPr>
            <w:cnfStyle w:val="000010000000" w:firstRow="0" w:lastRow="0" w:firstColumn="0" w:lastColumn="0" w:oddVBand="1" w:evenVBand="0" w:oddHBand="0" w:evenHBand="0" w:firstRowFirstColumn="0" w:firstRowLastColumn="0" w:lastRowFirstColumn="0" w:lastRowLastColumn="0"/>
            <w:tcW w:w="1984" w:type="dxa"/>
          </w:tcPr>
          <w:p w14:paraId="5B739B26" w14:textId="77777777" w:rsidR="006A1041" w:rsidRPr="0053110B" w:rsidRDefault="006A1041" w:rsidP="006E3CCF">
            <w:pPr>
              <w:jc w:val="center"/>
            </w:pPr>
            <w:r w:rsidRPr="0053110B">
              <w:t>8</w:t>
            </w:r>
            <w:r>
              <w:t>,</w:t>
            </w:r>
            <w:r w:rsidRPr="0053110B">
              <w:t>970</w:t>
            </w:r>
          </w:p>
        </w:tc>
      </w:tr>
      <w:tr w:rsidR="006A1041" w:rsidRPr="00050253" w14:paraId="38EBBFE7" w14:textId="77777777" w:rsidTr="006E3CCF">
        <w:tc>
          <w:tcPr>
            <w:tcW w:w="1701" w:type="dxa"/>
          </w:tcPr>
          <w:p w14:paraId="7FE284A6" w14:textId="77777777" w:rsidR="006A1041" w:rsidRPr="0053110B" w:rsidRDefault="006A1041" w:rsidP="006A1041">
            <w:r w:rsidRPr="0053110B">
              <w:t>2014-2015</w:t>
            </w:r>
          </w:p>
        </w:tc>
        <w:tc>
          <w:tcPr>
            <w:cnfStyle w:val="000010000000" w:firstRow="0" w:lastRow="0" w:firstColumn="0" w:lastColumn="0" w:oddVBand="1" w:evenVBand="0" w:oddHBand="0" w:evenHBand="0" w:firstRowFirstColumn="0" w:firstRowLastColumn="0" w:lastRowFirstColumn="0" w:lastRowLastColumn="0"/>
            <w:tcW w:w="1984" w:type="dxa"/>
          </w:tcPr>
          <w:p w14:paraId="3007DE66" w14:textId="77777777" w:rsidR="006A1041" w:rsidRPr="0053110B" w:rsidRDefault="006A1041" w:rsidP="006E3CCF">
            <w:pPr>
              <w:jc w:val="center"/>
            </w:pPr>
            <w:r w:rsidRPr="0053110B">
              <w:t>8</w:t>
            </w:r>
            <w:r>
              <w:t>,</w:t>
            </w:r>
            <w:r w:rsidRPr="0053110B">
              <w:t>252</w:t>
            </w:r>
          </w:p>
        </w:tc>
      </w:tr>
      <w:tr w:rsidR="006A1041" w:rsidRPr="00050253" w14:paraId="6CB477BD" w14:textId="77777777" w:rsidTr="006E3CCF">
        <w:tc>
          <w:tcPr>
            <w:tcW w:w="1701" w:type="dxa"/>
          </w:tcPr>
          <w:p w14:paraId="472DDA62" w14:textId="77777777" w:rsidR="006A1041" w:rsidRPr="0053110B" w:rsidRDefault="006A1041" w:rsidP="006A1041">
            <w:r w:rsidRPr="0053110B">
              <w:t>2013–2014</w:t>
            </w:r>
          </w:p>
        </w:tc>
        <w:tc>
          <w:tcPr>
            <w:cnfStyle w:val="000010000000" w:firstRow="0" w:lastRow="0" w:firstColumn="0" w:lastColumn="0" w:oddVBand="1" w:evenVBand="0" w:oddHBand="0" w:evenHBand="0" w:firstRowFirstColumn="0" w:firstRowLastColumn="0" w:lastRowFirstColumn="0" w:lastRowLastColumn="0"/>
            <w:tcW w:w="1984" w:type="dxa"/>
          </w:tcPr>
          <w:p w14:paraId="451FB6CC" w14:textId="77777777" w:rsidR="006A1041" w:rsidRPr="0053110B" w:rsidRDefault="006A1041" w:rsidP="006E3CCF">
            <w:pPr>
              <w:jc w:val="center"/>
            </w:pPr>
            <w:r w:rsidRPr="0053110B">
              <w:t>8</w:t>
            </w:r>
            <w:r>
              <w:t>,</w:t>
            </w:r>
            <w:r w:rsidRPr="0053110B">
              <w:t>001</w:t>
            </w:r>
          </w:p>
        </w:tc>
      </w:tr>
      <w:tr w:rsidR="006A1041" w:rsidRPr="00050253" w14:paraId="775583F1" w14:textId="77777777" w:rsidTr="006E3CCF">
        <w:tc>
          <w:tcPr>
            <w:tcW w:w="1701" w:type="dxa"/>
          </w:tcPr>
          <w:p w14:paraId="62628060" w14:textId="77777777" w:rsidR="006A1041" w:rsidRPr="0053110B" w:rsidRDefault="006A1041" w:rsidP="006A1041">
            <w:r w:rsidRPr="0053110B">
              <w:t>2012–2013</w:t>
            </w:r>
          </w:p>
        </w:tc>
        <w:tc>
          <w:tcPr>
            <w:cnfStyle w:val="000010000000" w:firstRow="0" w:lastRow="0" w:firstColumn="0" w:lastColumn="0" w:oddVBand="1" w:evenVBand="0" w:oddHBand="0" w:evenHBand="0" w:firstRowFirstColumn="0" w:firstRowLastColumn="0" w:lastRowFirstColumn="0" w:lastRowLastColumn="0"/>
            <w:tcW w:w="1984" w:type="dxa"/>
          </w:tcPr>
          <w:p w14:paraId="77E3C04F" w14:textId="77777777" w:rsidR="006A1041" w:rsidRPr="0053110B" w:rsidRDefault="006A1041" w:rsidP="006E3CCF">
            <w:pPr>
              <w:jc w:val="center"/>
            </w:pPr>
            <w:r w:rsidRPr="0053110B">
              <w:t>7</w:t>
            </w:r>
            <w:r>
              <w:t>,</w:t>
            </w:r>
            <w:r w:rsidRPr="0053110B">
              <w:t>896</w:t>
            </w:r>
          </w:p>
        </w:tc>
      </w:tr>
      <w:tr w:rsidR="006A1041" w:rsidRPr="00050253" w14:paraId="57471676" w14:textId="77777777" w:rsidTr="006E3CCF">
        <w:tc>
          <w:tcPr>
            <w:tcW w:w="1701" w:type="dxa"/>
          </w:tcPr>
          <w:p w14:paraId="26B3AE76" w14:textId="77777777" w:rsidR="006A1041" w:rsidRPr="0053110B" w:rsidRDefault="006A1041" w:rsidP="006A1041">
            <w:r w:rsidRPr="0053110B">
              <w:t>2011–2012</w:t>
            </w:r>
          </w:p>
        </w:tc>
        <w:tc>
          <w:tcPr>
            <w:cnfStyle w:val="000010000000" w:firstRow="0" w:lastRow="0" w:firstColumn="0" w:lastColumn="0" w:oddVBand="1" w:evenVBand="0" w:oddHBand="0" w:evenHBand="0" w:firstRowFirstColumn="0" w:firstRowLastColumn="0" w:lastRowFirstColumn="0" w:lastRowLastColumn="0"/>
            <w:tcW w:w="1984" w:type="dxa"/>
          </w:tcPr>
          <w:p w14:paraId="5638ACB9" w14:textId="77777777" w:rsidR="006A1041" w:rsidRPr="0053110B" w:rsidRDefault="006A1041" w:rsidP="006E3CCF">
            <w:pPr>
              <w:jc w:val="center"/>
            </w:pPr>
            <w:r w:rsidRPr="0053110B">
              <w:t>8</w:t>
            </w:r>
            <w:r>
              <w:t>,</w:t>
            </w:r>
            <w:r w:rsidRPr="0053110B">
              <w:t>088</w:t>
            </w:r>
          </w:p>
        </w:tc>
      </w:tr>
      <w:tr w:rsidR="006A1041" w:rsidRPr="00050253" w14:paraId="4BB8EAE8" w14:textId="77777777" w:rsidTr="006E3CCF">
        <w:tc>
          <w:tcPr>
            <w:tcW w:w="1701" w:type="dxa"/>
          </w:tcPr>
          <w:p w14:paraId="5D35A43A" w14:textId="77777777" w:rsidR="006A1041" w:rsidRPr="0053110B" w:rsidRDefault="006A1041" w:rsidP="006A1041">
            <w:r w:rsidRPr="0053110B">
              <w:t>2010–2011</w:t>
            </w:r>
          </w:p>
        </w:tc>
        <w:tc>
          <w:tcPr>
            <w:cnfStyle w:val="000010000000" w:firstRow="0" w:lastRow="0" w:firstColumn="0" w:lastColumn="0" w:oddVBand="1" w:evenVBand="0" w:oddHBand="0" w:evenHBand="0" w:firstRowFirstColumn="0" w:firstRowLastColumn="0" w:lastRowFirstColumn="0" w:lastRowLastColumn="0"/>
            <w:tcW w:w="1984" w:type="dxa"/>
          </w:tcPr>
          <w:p w14:paraId="6DEA2C78" w14:textId="77777777" w:rsidR="006A1041" w:rsidRPr="0053110B" w:rsidRDefault="006A1041" w:rsidP="006E3CCF">
            <w:pPr>
              <w:jc w:val="center"/>
            </w:pPr>
            <w:r w:rsidRPr="0053110B">
              <w:t>7</w:t>
            </w:r>
            <w:r>
              <w:t>,</w:t>
            </w:r>
            <w:r w:rsidRPr="0053110B">
              <w:t>699</w:t>
            </w:r>
          </w:p>
        </w:tc>
      </w:tr>
      <w:tr w:rsidR="006A1041" w:rsidRPr="00050253" w14:paraId="5685F999" w14:textId="77777777" w:rsidTr="006E3CCF">
        <w:tc>
          <w:tcPr>
            <w:tcW w:w="1701" w:type="dxa"/>
          </w:tcPr>
          <w:p w14:paraId="1018B51A" w14:textId="77777777" w:rsidR="006A1041" w:rsidRPr="0053110B" w:rsidRDefault="006A1041" w:rsidP="006A1041">
            <w:r w:rsidRPr="0053110B">
              <w:t>2009–2010</w:t>
            </w:r>
          </w:p>
        </w:tc>
        <w:tc>
          <w:tcPr>
            <w:cnfStyle w:val="000010000000" w:firstRow="0" w:lastRow="0" w:firstColumn="0" w:lastColumn="0" w:oddVBand="1" w:evenVBand="0" w:oddHBand="0" w:evenHBand="0" w:firstRowFirstColumn="0" w:firstRowLastColumn="0" w:lastRowFirstColumn="0" w:lastRowLastColumn="0"/>
            <w:tcW w:w="1984" w:type="dxa"/>
          </w:tcPr>
          <w:p w14:paraId="1EE872BA" w14:textId="77777777" w:rsidR="006A1041" w:rsidRPr="0053110B" w:rsidRDefault="006A1041" w:rsidP="006E3CCF">
            <w:pPr>
              <w:jc w:val="center"/>
            </w:pPr>
            <w:r w:rsidRPr="0053110B">
              <w:t>7</w:t>
            </w:r>
            <w:r>
              <w:t>,</w:t>
            </w:r>
            <w:r w:rsidRPr="0053110B">
              <w:t>988</w:t>
            </w:r>
          </w:p>
        </w:tc>
      </w:tr>
      <w:tr w:rsidR="006A1041" w:rsidRPr="00050253" w14:paraId="3DAA2395" w14:textId="77777777" w:rsidTr="006E3CCF">
        <w:tc>
          <w:tcPr>
            <w:tcW w:w="1701" w:type="dxa"/>
          </w:tcPr>
          <w:p w14:paraId="6CC54CFA" w14:textId="77777777" w:rsidR="006A1041" w:rsidRPr="0053110B" w:rsidRDefault="006A1041" w:rsidP="006A1041">
            <w:r w:rsidRPr="0053110B">
              <w:t>2008–2009</w:t>
            </w:r>
          </w:p>
        </w:tc>
        <w:tc>
          <w:tcPr>
            <w:cnfStyle w:val="000010000000" w:firstRow="0" w:lastRow="0" w:firstColumn="0" w:lastColumn="0" w:oddVBand="1" w:evenVBand="0" w:oddHBand="0" w:evenHBand="0" w:firstRowFirstColumn="0" w:firstRowLastColumn="0" w:lastRowFirstColumn="0" w:lastRowLastColumn="0"/>
            <w:tcW w:w="1984" w:type="dxa"/>
          </w:tcPr>
          <w:p w14:paraId="68271053" w14:textId="77777777" w:rsidR="006A1041" w:rsidRPr="0053110B" w:rsidRDefault="006A1041" w:rsidP="006E3CCF">
            <w:pPr>
              <w:jc w:val="center"/>
            </w:pPr>
            <w:r w:rsidRPr="0053110B">
              <w:t>7</w:t>
            </w:r>
            <w:r>
              <w:t>,</w:t>
            </w:r>
            <w:r w:rsidRPr="0053110B">
              <w:t>719</w:t>
            </w:r>
          </w:p>
        </w:tc>
      </w:tr>
      <w:tr w:rsidR="006A1041" w:rsidRPr="00050253" w14:paraId="69504783" w14:textId="77777777" w:rsidTr="006E3CCF">
        <w:tc>
          <w:tcPr>
            <w:tcW w:w="1701" w:type="dxa"/>
          </w:tcPr>
          <w:p w14:paraId="4323E664" w14:textId="77777777" w:rsidR="006A1041" w:rsidRPr="0053110B" w:rsidRDefault="006A1041" w:rsidP="006A1041">
            <w:r w:rsidRPr="0053110B">
              <w:t>2007–2008</w:t>
            </w:r>
          </w:p>
        </w:tc>
        <w:tc>
          <w:tcPr>
            <w:cnfStyle w:val="000010000000" w:firstRow="0" w:lastRow="0" w:firstColumn="0" w:lastColumn="0" w:oddVBand="1" w:evenVBand="0" w:oddHBand="0" w:evenHBand="0" w:firstRowFirstColumn="0" w:firstRowLastColumn="0" w:lastRowFirstColumn="0" w:lastRowLastColumn="0"/>
            <w:tcW w:w="1984" w:type="dxa"/>
          </w:tcPr>
          <w:p w14:paraId="534A6D4F" w14:textId="77777777" w:rsidR="006A1041" w:rsidRPr="0053110B" w:rsidRDefault="006A1041" w:rsidP="006E3CCF">
            <w:pPr>
              <w:jc w:val="center"/>
            </w:pPr>
            <w:r w:rsidRPr="0053110B">
              <w:t>8</w:t>
            </w:r>
            <w:r>
              <w:t>,</w:t>
            </w:r>
            <w:r w:rsidRPr="0053110B">
              <w:t>048</w:t>
            </w:r>
          </w:p>
        </w:tc>
      </w:tr>
      <w:tr w:rsidR="006A1041" w:rsidRPr="00050253" w14:paraId="59E405D2" w14:textId="77777777" w:rsidTr="006E3CCF">
        <w:tc>
          <w:tcPr>
            <w:tcW w:w="1701" w:type="dxa"/>
          </w:tcPr>
          <w:p w14:paraId="47D4684C" w14:textId="77777777" w:rsidR="006A1041" w:rsidRPr="0053110B" w:rsidRDefault="006A1041" w:rsidP="006A1041">
            <w:r w:rsidRPr="0053110B">
              <w:t>2006–2007</w:t>
            </w:r>
          </w:p>
        </w:tc>
        <w:tc>
          <w:tcPr>
            <w:cnfStyle w:val="000010000000" w:firstRow="0" w:lastRow="0" w:firstColumn="0" w:lastColumn="0" w:oddVBand="1" w:evenVBand="0" w:oddHBand="0" w:evenHBand="0" w:firstRowFirstColumn="0" w:firstRowLastColumn="0" w:lastRowFirstColumn="0" w:lastRowLastColumn="0"/>
            <w:tcW w:w="1984" w:type="dxa"/>
          </w:tcPr>
          <w:p w14:paraId="3AB2012E" w14:textId="77777777" w:rsidR="006A1041" w:rsidRPr="0053110B" w:rsidRDefault="006A1041" w:rsidP="006E3CCF">
            <w:pPr>
              <w:jc w:val="center"/>
            </w:pPr>
            <w:r w:rsidRPr="0053110B">
              <w:t>8</w:t>
            </w:r>
            <w:r>
              <w:t>,</w:t>
            </w:r>
            <w:r w:rsidRPr="0053110B">
              <w:t>304</w:t>
            </w:r>
          </w:p>
        </w:tc>
      </w:tr>
      <w:tr w:rsidR="006A1041" w:rsidRPr="00050253" w14:paraId="61EC128D" w14:textId="77777777" w:rsidTr="006E3CCF">
        <w:tc>
          <w:tcPr>
            <w:tcW w:w="1701" w:type="dxa"/>
          </w:tcPr>
          <w:p w14:paraId="1BC02767" w14:textId="77777777" w:rsidR="006A1041" w:rsidRPr="0053110B" w:rsidRDefault="006A1041" w:rsidP="006A1041">
            <w:r w:rsidRPr="0053110B">
              <w:t>2005–2006</w:t>
            </w:r>
          </w:p>
        </w:tc>
        <w:tc>
          <w:tcPr>
            <w:cnfStyle w:val="000010000000" w:firstRow="0" w:lastRow="0" w:firstColumn="0" w:lastColumn="0" w:oddVBand="1" w:evenVBand="0" w:oddHBand="0" w:evenHBand="0" w:firstRowFirstColumn="0" w:firstRowLastColumn="0" w:lastRowFirstColumn="0" w:lastRowLastColumn="0"/>
            <w:tcW w:w="1984" w:type="dxa"/>
          </w:tcPr>
          <w:p w14:paraId="35B4534A" w14:textId="77777777" w:rsidR="006A1041" w:rsidRPr="0053110B" w:rsidRDefault="006A1041" w:rsidP="006E3CCF">
            <w:pPr>
              <w:jc w:val="center"/>
            </w:pPr>
            <w:r w:rsidRPr="0053110B">
              <w:t>8</w:t>
            </w:r>
            <w:r>
              <w:t>,</w:t>
            </w:r>
            <w:r w:rsidRPr="0053110B">
              <w:t>547</w:t>
            </w:r>
          </w:p>
        </w:tc>
      </w:tr>
      <w:tr w:rsidR="006A1041" w:rsidRPr="00050253" w14:paraId="083B9C3A" w14:textId="77777777" w:rsidTr="006E3CCF">
        <w:tc>
          <w:tcPr>
            <w:tcW w:w="1701" w:type="dxa"/>
          </w:tcPr>
          <w:p w14:paraId="38908ECE" w14:textId="77777777" w:rsidR="006A1041" w:rsidRPr="0053110B" w:rsidRDefault="006A1041" w:rsidP="006A1041">
            <w:r w:rsidRPr="0053110B">
              <w:t>2004–2005</w:t>
            </w:r>
          </w:p>
        </w:tc>
        <w:tc>
          <w:tcPr>
            <w:cnfStyle w:val="000010000000" w:firstRow="0" w:lastRow="0" w:firstColumn="0" w:lastColumn="0" w:oddVBand="1" w:evenVBand="0" w:oddHBand="0" w:evenHBand="0" w:firstRowFirstColumn="0" w:firstRowLastColumn="0" w:lastRowFirstColumn="0" w:lastRowLastColumn="0"/>
            <w:tcW w:w="1984" w:type="dxa"/>
          </w:tcPr>
          <w:p w14:paraId="1CC337AD" w14:textId="77777777" w:rsidR="006A1041" w:rsidRPr="0053110B" w:rsidRDefault="006A1041" w:rsidP="006E3CCF">
            <w:pPr>
              <w:jc w:val="center"/>
            </w:pPr>
            <w:r w:rsidRPr="0053110B">
              <w:t>8</w:t>
            </w:r>
            <w:r>
              <w:t>,</w:t>
            </w:r>
            <w:r w:rsidRPr="0053110B">
              <w:t>349</w:t>
            </w:r>
          </w:p>
        </w:tc>
      </w:tr>
      <w:tr w:rsidR="006A1041" w:rsidRPr="00050253" w14:paraId="21ACDEBB" w14:textId="77777777" w:rsidTr="006E3CCF">
        <w:tc>
          <w:tcPr>
            <w:tcW w:w="1701" w:type="dxa"/>
          </w:tcPr>
          <w:p w14:paraId="71E50F45" w14:textId="77777777" w:rsidR="006A1041" w:rsidRPr="0053110B" w:rsidRDefault="006A1041" w:rsidP="006A1041">
            <w:r w:rsidRPr="0053110B">
              <w:t>2003–2004</w:t>
            </w:r>
          </w:p>
        </w:tc>
        <w:tc>
          <w:tcPr>
            <w:cnfStyle w:val="000010000000" w:firstRow="0" w:lastRow="0" w:firstColumn="0" w:lastColumn="0" w:oddVBand="1" w:evenVBand="0" w:oddHBand="0" w:evenHBand="0" w:firstRowFirstColumn="0" w:firstRowLastColumn="0" w:lastRowFirstColumn="0" w:lastRowLastColumn="0"/>
            <w:tcW w:w="1984" w:type="dxa"/>
          </w:tcPr>
          <w:p w14:paraId="7B87BEBA" w14:textId="77777777" w:rsidR="006A1041" w:rsidRPr="0053110B" w:rsidRDefault="006A1041" w:rsidP="006E3CCF">
            <w:pPr>
              <w:jc w:val="center"/>
            </w:pPr>
            <w:r w:rsidRPr="0053110B">
              <w:t>8</w:t>
            </w:r>
            <w:r>
              <w:t>,</w:t>
            </w:r>
            <w:r w:rsidRPr="0053110B">
              <w:t>052</w:t>
            </w:r>
          </w:p>
        </w:tc>
      </w:tr>
      <w:tr w:rsidR="006A1041" w:rsidRPr="00050253" w14:paraId="74835F4C" w14:textId="77777777" w:rsidTr="006E3CCF">
        <w:tc>
          <w:tcPr>
            <w:tcW w:w="1701" w:type="dxa"/>
          </w:tcPr>
          <w:p w14:paraId="7FE97AD4" w14:textId="77777777" w:rsidR="006A1041" w:rsidRPr="0053110B" w:rsidRDefault="006A1041" w:rsidP="006A1041">
            <w:r w:rsidRPr="0053110B">
              <w:t>2002–2003</w:t>
            </w:r>
          </w:p>
        </w:tc>
        <w:tc>
          <w:tcPr>
            <w:cnfStyle w:val="000010000000" w:firstRow="0" w:lastRow="0" w:firstColumn="0" w:lastColumn="0" w:oddVBand="1" w:evenVBand="0" w:oddHBand="0" w:evenHBand="0" w:firstRowFirstColumn="0" w:firstRowLastColumn="0" w:lastRowFirstColumn="0" w:lastRowLastColumn="0"/>
            <w:tcW w:w="1984" w:type="dxa"/>
          </w:tcPr>
          <w:p w14:paraId="3B1A217C" w14:textId="77777777" w:rsidR="006A1041" w:rsidRPr="0053110B" w:rsidRDefault="006A1041" w:rsidP="006E3CCF">
            <w:pPr>
              <w:jc w:val="center"/>
            </w:pPr>
            <w:r w:rsidRPr="0053110B">
              <w:t>7</w:t>
            </w:r>
            <w:r>
              <w:t>,</w:t>
            </w:r>
            <w:r w:rsidRPr="0053110B">
              <w:t>962</w:t>
            </w:r>
          </w:p>
        </w:tc>
      </w:tr>
      <w:tr w:rsidR="006A1041" w:rsidRPr="00050253" w14:paraId="2F11CCC9" w14:textId="77777777" w:rsidTr="006E3CCF">
        <w:tc>
          <w:tcPr>
            <w:tcW w:w="1701" w:type="dxa"/>
          </w:tcPr>
          <w:p w14:paraId="6EEBCADC" w14:textId="77777777" w:rsidR="006A1041" w:rsidRPr="0053110B" w:rsidRDefault="006A1041" w:rsidP="006A1041">
            <w:r w:rsidRPr="0053110B">
              <w:t>2001–2002</w:t>
            </w:r>
          </w:p>
        </w:tc>
        <w:tc>
          <w:tcPr>
            <w:cnfStyle w:val="000010000000" w:firstRow="0" w:lastRow="0" w:firstColumn="0" w:lastColumn="0" w:oddVBand="1" w:evenVBand="0" w:oddHBand="0" w:evenHBand="0" w:firstRowFirstColumn="0" w:firstRowLastColumn="0" w:lastRowFirstColumn="0" w:lastRowLastColumn="0"/>
            <w:tcW w:w="1984" w:type="dxa"/>
          </w:tcPr>
          <w:p w14:paraId="66D25B9F" w14:textId="77777777" w:rsidR="006A1041" w:rsidRPr="0053110B" w:rsidRDefault="006A1041" w:rsidP="006E3CCF">
            <w:pPr>
              <w:jc w:val="center"/>
            </w:pPr>
            <w:r w:rsidRPr="0053110B">
              <w:t>8</w:t>
            </w:r>
            <w:r>
              <w:t>,</w:t>
            </w:r>
            <w:r w:rsidRPr="0053110B">
              <w:t>477</w:t>
            </w:r>
          </w:p>
        </w:tc>
      </w:tr>
      <w:tr w:rsidR="006A1041" w:rsidRPr="00050253" w14:paraId="102FE669" w14:textId="77777777" w:rsidTr="006E3CCF">
        <w:tc>
          <w:tcPr>
            <w:tcW w:w="1701" w:type="dxa"/>
          </w:tcPr>
          <w:p w14:paraId="58EA15AE" w14:textId="77777777" w:rsidR="006A1041" w:rsidRPr="0053110B" w:rsidRDefault="006A1041" w:rsidP="006A1041">
            <w:r w:rsidRPr="0053110B">
              <w:t>2000–2001</w:t>
            </w:r>
          </w:p>
        </w:tc>
        <w:tc>
          <w:tcPr>
            <w:cnfStyle w:val="000010000000" w:firstRow="0" w:lastRow="0" w:firstColumn="0" w:lastColumn="0" w:oddVBand="1" w:evenVBand="0" w:oddHBand="0" w:evenHBand="0" w:firstRowFirstColumn="0" w:firstRowLastColumn="0" w:lastRowFirstColumn="0" w:lastRowLastColumn="0"/>
            <w:tcW w:w="1984" w:type="dxa"/>
          </w:tcPr>
          <w:p w14:paraId="274EAC2C" w14:textId="77777777" w:rsidR="006A1041" w:rsidRDefault="006A1041" w:rsidP="006E3CCF">
            <w:pPr>
              <w:jc w:val="center"/>
            </w:pPr>
            <w:r w:rsidRPr="0053110B">
              <w:t>8</w:t>
            </w:r>
            <w:r>
              <w:t>,</w:t>
            </w:r>
            <w:r w:rsidRPr="0053110B">
              <w:t>126</w:t>
            </w:r>
          </w:p>
        </w:tc>
      </w:tr>
    </w:tbl>
    <w:p w14:paraId="6664D8D5" w14:textId="77777777" w:rsidR="006A1041" w:rsidRDefault="006A1041" w:rsidP="00C54973">
      <w:pPr>
        <w:pStyle w:val="CaptionImageorFigure"/>
        <w:spacing w:before="0" w:after="0"/>
      </w:pPr>
    </w:p>
    <w:p w14:paraId="1892673A" w14:textId="77777777" w:rsidR="00055A47" w:rsidRDefault="00055A47" w:rsidP="006A1041">
      <w:pPr>
        <w:pStyle w:val="Heading2"/>
        <w:numPr>
          <w:ilvl w:val="0"/>
          <w:numId w:val="7"/>
        </w:numPr>
      </w:pPr>
      <w:bookmarkStart w:id="73" w:name="_Toc77672318"/>
      <w:bookmarkStart w:id="74" w:name="_Toc81221863"/>
      <w:r>
        <w:br w:type="page"/>
      </w:r>
    </w:p>
    <w:p w14:paraId="583D1B5D" w14:textId="53357F9C" w:rsidR="006A1041" w:rsidRDefault="006A1041" w:rsidP="006A1041">
      <w:pPr>
        <w:pStyle w:val="Heading2"/>
        <w:numPr>
          <w:ilvl w:val="0"/>
          <w:numId w:val="7"/>
        </w:numPr>
      </w:pPr>
      <w:r>
        <w:lastRenderedPageBreak/>
        <w:t>Number of new parcels created from plans of subdivision</w:t>
      </w:r>
      <w:bookmarkEnd w:id="73"/>
      <w:bookmarkEnd w:id="74"/>
    </w:p>
    <w:p w14:paraId="26DCAE2D" w14:textId="2785EC46" w:rsidR="004B3A3A" w:rsidRDefault="004B3A3A" w:rsidP="004B3A3A">
      <w:pPr>
        <w:pStyle w:val="BodyText"/>
        <w:keepNext/>
        <w:numPr>
          <w:ilvl w:val="0"/>
          <w:numId w:val="7"/>
        </w:numPr>
      </w:pPr>
      <w:r>
        <w:t xml:space="preserve">The number of parcels created from </w:t>
      </w:r>
      <w:r w:rsidR="00986544">
        <w:t>plans of subdivision</w:t>
      </w:r>
      <w:r>
        <w:t xml:space="preserve"> for the 2020–2021 financial year was </w:t>
      </w:r>
      <w:r w:rsidR="00986544">
        <w:t>7</w:t>
      </w:r>
      <w:r>
        <w:t>4</w:t>
      </w:r>
      <w:r w:rsidR="00986544">
        <w:t>,35</w:t>
      </w:r>
      <w:r>
        <w:t>2. This compares to previous financial years as follows:</w:t>
      </w:r>
    </w:p>
    <w:p w14:paraId="0A00111A" w14:textId="77777777" w:rsidR="00F77901" w:rsidRPr="00F77901" w:rsidRDefault="00F77901" w:rsidP="00055A47">
      <w:pPr>
        <w:pStyle w:val="CaptionImageorFigure"/>
        <w:spacing w:before="0" w:after="0"/>
      </w:pPr>
    </w:p>
    <w:tbl>
      <w:tblPr>
        <w:tblStyle w:val="TableGrid"/>
        <w:tblW w:w="0" w:type="auto"/>
        <w:tblLook w:val="00A0" w:firstRow="1" w:lastRow="0" w:firstColumn="1" w:lastColumn="0" w:noHBand="0" w:noVBand="0"/>
      </w:tblPr>
      <w:tblGrid>
        <w:gridCol w:w="1701"/>
        <w:gridCol w:w="1984"/>
      </w:tblGrid>
      <w:tr w:rsidR="006A1041" w:rsidRPr="00050253" w14:paraId="4B5562A2" w14:textId="77777777" w:rsidTr="006E3CC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7BD2136D" w14:textId="524E9CEC" w:rsidR="006A1041" w:rsidRPr="00050253" w:rsidRDefault="00E53783"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4" w:type="dxa"/>
          </w:tcPr>
          <w:p w14:paraId="4540359B" w14:textId="4974D3F7" w:rsidR="006A1041" w:rsidRPr="00050253" w:rsidRDefault="00E53783" w:rsidP="006E3CCF">
            <w:pPr>
              <w:pStyle w:val="TableHeadingLeft"/>
              <w:jc w:val="center"/>
            </w:pPr>
            <w:r>
              <w:t>Quantity</w:t>
            </w:r>
          </w:p>
        </w:tc>
      </w:tr>
      <w:tr w:rsidR="006A1041" w14:paraId="4157F9D7" w14:textId="77777777" w:rsidTr="006E3CCF">
        <w:tc>
          <w:tcPr>
            <w:tcW w:w="1701" w:type="dxa"/>
          </w:tcPr>
          <w:p w14:paraId="25B5CD33" w14:textId="77777777" w:rsidR="006A1041" w:rsidRDefault="006A1041" w:rsidP="006E3CCF">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4" w:type="dxa"/>
          </w:tcPr>
          <w:p w14:paraId="4A8DEA07" w14:textId="77777777" w:rsidR="006A1041" w:rsidRDefault="006A1041" w:rsidP="006E3CCF">
            <w:pPr>
              <w:pStyle w:val="BodyText"/>
              <w:spacing w:after="60"/>
              <w:jc w:val="center"/>
            </w:pPr>
            <w:r>
              <w:t>74,352</w:t>
            </w:r>
          </w:p>
        </w:tc>
      </w:tr>
      <w:tr w:rsidR="006A1041" w14:paraId="6BAC54C2" w14:textId="77777777" w:rsidTr="006E3CCF">
        <w:tc>
          <w:tcPr>
            <w:tcW w:w="1701" w:type="dxa"/>
          </w:tcPr>
          <w:p w14:paraId="67188B23" w14:textId="77777777" w:rsidR="006A1041" w:rsidRDefault="006A1041" w:rsidP="006E3CCF">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4" w:type="dxa"/>
          </w:tcPr>
          <w:p w14:paraId="339EBC58" w14:textId="77777777" w:rsidR="006A1041" w:rsidRDefault="006A1041" w:rsidP="006E3CCF">
            <w:pPr>
              <w:pStyle w:val="BodyText"/>
              <w:spacing w:after="60"/>
              <w:jc w:val="center"/>
            </w:pPr>
            <w:r>
              <w:t>82,898</w:t>
            </w:r>
          </w:p>
        </w:tc>
      </w:tr>
      <w:tr w:rsidR="006A1041" w:rsidRPr="00050253" w14:paraId="53053DCE" w14:textId="77777777" w:rsidTr="006E3CCF">
        <w:tc>
          <w:tcPr>
            <w:tcW w:w="1701" w:type="dxa"/>
          </w:tcPr>
          <w:p w14:paraId="4D3C79AE" w14:textId="77777777" w:rsidR="006A1041" w:rsidRPr="00050253" w:rsidRDefault="006A1041" w:rsidP="006E3CCF">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4" w:type="dxa"/>
          </w:tcPr>
          <w:p w14:paraId="2414F4EF" w14:textId="77777777" w:rsidR="006A1041" w:rsidRPr="00050253" w:rsidRDefault="006A1041" w:rsidP="006E3CCF">
            <w:pPr>
              <w:pStyle w:val="BodyText"/>
              <w:spacing w:after="60"/>
              <w:jc w:val="center"/>
            </w:pPr>
            <w:r>
              <w:t>77,602</w:t>
            </w:r>
          </w:p>
        </w:tc>
      </w:tr>
      <w:tr w:rsidR="006A1041" w14:paraId="02C8174D" w14:textId="77777777" w:rsidTr="006E3CCF">
        <w:tc>
          <w:tcPr>
            <w:tcW w:w="1701" w:type="dxa"/>
          </w:tcPr>
          <w:p w14:paraId="0B20DE88"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4" w:type="dxa"/>
          </w:tcPr>
          <w:p w14:paraId="0705C0F4" w14:textId="77777777" w:rsidR="006A1041" w:rsidRDefault="006A1041" w:rsidP="006E3CCF">
            <w:pPr>
              <w:jc w:val="center"/>
            </w:pPr>
            <w:r>
              <w:t>77,014</w:t>
            </w:r>
          </w:p>
        </w:tc>
      </w:tr>
      <w:tr w:rsidR="006A1041" w:rsidRPr="0053110B" w14:paraId="40570B19" w14:textId="77777777" w:rsidTr="006E3CCF">
        <w:tc>
          <w:tcPr>
            <w:tcW w:w="1701" w:type="dxa"/>
          </w:tcPr>
          <w:p w14:paraId="5132A376" w14:textId="77777777" w:rsidR="006A1041" w:rsidRPr="0053110B"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4" w:type="dxa"/>
          </w:tcPr>
          <w:p w14:paraId="1EB5D271" w14:textId="77777777" w:rsidR="006A1041" w:rsidRPr="0053110B" w:rsidRDefault="006A1041" w:rsidP="006E3CCF">
            <w:pPr>
              <w:jc w:val="center"/>
            </w:pPr>
            <w:r>
              <w:t>79,034</w:t>
            </w:r>
          </w:p>
        </w:tc>
      </w:tr>
      <w:tr w:rsidR="006A1041" w:rsidRPr="0053110B" w14:paraId="098E24F8" w14:textId="77777777" w:rsidTr="006E3CCF">
        <w:tc>
          <w:tcPr>
            <w:tcW w:w="1701" w:type="dxa"/>
          </w:tcPr>
          <w:p w14:paraId="665193F3" w14:textId="77777777" w:rsidR="006A1041" w:rsidRPr="0053110B" w:rsidRDefault="006A1041" w:rsidP="006A1041">
            <w:r w:rsidRPr="0053110B">
              <w:t>2015-2016</w:t>
            </w:r>
          </w:p>
        </w:tc>
        <w:tc>
          <w:tcPr>
            <w:cnfStyle w:val="000010000000" w:firstRow="0" w:lastRow="0" w:firstColumn="0" w:lastColumn="0" w:oddVBand="1" w:evenVBand="0" w:oddHBand="0" w:evenHBand="0" w:firstRowFirstColumn="0" w:firstRowLastColumn="0" w:lastRowFirstColumn="0" w:lastRowLastColumn="0"/>
            <w:tcW w:w="1984" w:type="dxa"/>
          </w:tcPr>
          <w:p w14:paraId="62A5B142" w14:textId="77777777" w:rsidR="006A1041" w:rsidRPr="0053110B" w:rsidRDefault="006A1041" w:rsidP="006E3CCF">
            <w:pPr>
              <w:jc w:val="center"/>
            </w:pPr>
            <w:r>
              <w:t>75,351</w:t>
            </w:r>
          </w:p>
        </w:tc>
      </w:tr>
      <w:tr w:rsidR="00314A09" w:rsidRPr="0053110B" w14:paraId="62E80EE5" w14:textId="77777777" w:rsidTr="006E3CCF">
        <w:tc>
          <w:tcPr>
            <w:tcW w:w="1701" w:type="dxa"/>
          </w:tcPr>
          <w:p w14:paraId="55832BDE" w14:textId="610BA1FF" w:rsidR="00314A09" w:rsidRPr="0053110B" w:rsidRDefault="00314A09" w:rsidP="00314A09">
            <w:r w:rsidRPr="0053110B">
              <w:t>2014-2015</w:t>
            </w:r>
          </w:p>
        </w:tc>
        <w:tc>
          <w:tcPr>
            <w:cnfStyle w:val="000010000000" w:firstRow="0" w:lastRow="0" w:firstColumn="0" w:lastColumn="0" w:oddVBand="1" w:evenVBand="0" w:oddHBand="0" w:evenHBand="0" w:firstRowFirstColumn="0" w:firstRowLastColumn="0" w:lastRowFirstColumn="0" w:lastRowLastColumn="0"/>
            <w:tcW w:w="1984" w:type="dxa"/>
          </w:tcPr>
          <w:p w14:paraId="2436BC71" w14:textId="16528EAD" w:rsidR="00314A09" w:rsidRDefault="00314A09" w:rsidP="006E3CCF">
            <w:pPr>
              <w:jc w:val="center"/>
            </w:pPr>
            <w:r>
              <w:t>61,669</w:t>
            </w:r>
          </w:p>
        </w:tc>
      </w:tr>
    </w:tbl>
    <w:p w14:paraId="6D684475" w14:textId="77777777" w:rsidR="00495F36" w:rsidRDefault="00495F36" w:rsidP="006A1041">
      <w:pPr>
        <w:pStyle w:val="Heading2"/>
        <w:numPr>
          <w:ilvl w:val="0"/>
          <w:numId w:val="7"/>
        </w:numPr>
      </w:pPr>
      <w:bookmarkStart w:id="75" w:name="_Toc46161466"/>
      <w:bookmarkStart w:id="76" w:name="_Toc77672319"/>
    </w:p>
    <w:p w14:paraId="3144B3D0" w14:textId="1074D6FC" w:rsidR="006A1041" w:rsidRDefault="006A1041" w:rsidP="006A1041">
      <w:pPr>
        <w:pStyle w:val="Heading2"/>
        <w:numPr>
          <w:ilvl w:val="0"/>
          <w:numId w:val="7"/>
        </w:numPr>
      </w:pPr>
      <w:bookmarkStart w:id="77" w:name="_Toc81221864"/>
      <w:r>
        <w:t>General law conversion</w:t>
      </w:r>
      <w:bookmarkEnd w:id="75"/>
      <w:bookmarkEnd w:id="76"/>
      <w:bookmarkEnd w:id="77"/>
    </w:p>
    <w:p w14:paraId="33B31073" w14:textId="7655A59B" w:rsidR="006A1041" w:rsidRDefault="006A1041" w:rsidP="006A1041">
      <w:pPr>
        <w:pStyle w:val="BodyText"/>
        <w:keepNext/>
      </w:pPr>
      <w:r>
        <w:t>The number of parcels created from General law conversions for the 2020–2021 financial year was 482. This compares to previous financial years as follows:</w:t>
      </w:r>
    </w:p>
    <w:p w14:paraId="4EBF291D" w14:textId="77777777" w:rsidR="00F77901" w:rsidRDefault="00F77901" w:rsidP="00F77901">
      <w:pPr>
        <w:pStyle w:val="CaptionImageorFigure"/>
        <w:spacing w:before="0" w:after="0"/>
      </w:pPr>
    </w:p>
    <w:tbl>
      <w:tblPr>
        <w:tblStyle w:val="TableGrid"/>
        <w:tblW w:w="0" w:type="auto"/>
        <w:tblLook w:val="00A0" w:firstRow="1" w:lastRow="0" w:firstColumn="1" w:lastColumn="0" w:noHBand="0" w:noVBand="0"/>
      </w:tblPr>
      <w:tblGrid>
        <w:gridCol w:w="1701"/>
        <w:gridCol w:w="1984"/>
      </w:tblGrid>
      <w:tr w:rsidR="006A1041" w:rsidRPr="00050253" w14:paraId="795ADCA2" w14:textId="77777777" w:rsidTr="006E3CC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Pr>
          <w:p w14:paraId="778AD61A" w14:textId="0075386F" w:rsidR="006A1041" w:rsidRPr="00050253" w:rsidRDefault="00E53783" w:rsidP="006A1041">
            <w:pPr>
              <w:pStyle w:val="TableHeadingLeft"/>
            </w:pPr>
            <w:r>
              <w:t>Year</w:t>
            </w:r>
          </w:p>
        </w:tc>
        <w:tc>
          <w:tcPr>
            <w:cnfStyle w:val="000010000000" w:firstRow="0" w:lastRow="0" w:firstColumn="0" w:lastColumn="0" w:oddVBand="1" w:evenVBand="0" w:oddHBand="0" w:evenHBand="0" w:firstRowFirstColumn="0" w:firstRowLastColumn="0" w:lastRowFirstColumn="0" w:lastRowLastColumn="0"/>
            <w:tcW w:w="1984" w:type="dxa"/>
          </w:tcPr>
          <w:p w14:paraId="2444AAD8" w14:textId="21F493B5" w:rsidR="006A1041" w:rsidRPr="00050253" w:rsidRDefault="00E53783" w:rsidP="006E3CCF">
            <w:pPr>
              <w:pStyle w:val="TableHeadingLeft"/>
              <w:jc w:val="center"/>
            </w:pPr>
            <w:r>
              <w:t>Quantity</w:t>
            </w:r>
          </w:p>
        </w:tc>
      </w:tr>
      <w:tr w:rsidR="006A1041" w:rsidRPr="00050253" w14:paraId="31988697" w14:textId="77777777" w:rsidTr="006E3CCF">
        <w:tc>
          <w:tcPr>
            <w:tcW w:w="1701" w:type="dxa"/>
          </w:tcPr>
          <w:p w14:paraId="2DCF2D96" w14:textId="77777777" w:rsidR="006A1041" w:rsidRDefault="006A1041" w:rsidP="006E3CCF">
            <w:pPr>
              <w:pStyle w:val="BodyText"/>
              <w:spacing w:after="60"/>
            </w:pPr>
            <w:r>
              <w:t>2020-2021</w:t>
            </w:r>
          </w:p>
        </w:tc>
        <w:tc>
          <w:tcPr>
            <w:cnfStyle w:val="000010000000" w:firstRow="0" w:lastRow="0" w:firstColumn="0" w:lastColumn="0" w:oddVBand="1" w:evenVBand="0" w:oddHBand="0" w:evenHBand="0" w:firstRowFirstColumn="0" w:firstRowLastColumn="0" w:lastRowFirstColumn="0" w:lastRowLastColumn="0"/>
            <w:tcW w:w="1984" w:type="dxa"/>
          </w:tcPr>
          <w:p w14:paraId="00149B5A" w14:textId="77777777" w:rsidR="006A1041" w:rsidRDefault="006A1041" w:rsidP="006E3CCF">
            <w:pPr>
              <w:pStyle w:val="BodyText"/>
              <w:spacing w:after="60"/>
              <w:jc w:val="center"/>
            </w:pPr>
            <w:r>
              <w:t>482</w:t>
            </w:r>
          </w:p>
        </w:tc>
      </w:tr>
      <w:tr w:rsidR="006A1041" w:rsidRPr="00050253" w14:paraId="1B544400" w14:textId="77777777" w:rsidTr="006E3CCF">
        <w:tc>
          <w:tcPr>
            <w:tcW w:w="1701" w:type="dxa"/>
          </w:tcPr>
          <w:p w14:paraId="43701FDB" w14:textId="77777777" w:rsidR="006A1041" w:rsidRDefault="006A1041" w:rsidP="006E3CCF">
            <w:pPr>
              <w:pStyle w:val="BodyText"/>
              <w:spacing w:after="60"/>
            </w:pPr>
            <w:r>
              <w:t>2019-2020</w:t>
            </w:r>
          </w:p>
        </w:tc>
        <w:tc>
          <w:tcPr>
            <w:cnfStyle w:val="000010000000" w:firstRow="0" w:lastRow="0" w:firstColumn="0" w:lastColumn="0" w:oddVBand="1" w:evenVBand="0" w:oddHBand="0" w:evenHBand="0" w:firstRowFirstColumn="0" w:firstRowLastColumn="0" w:lastRowFirstColumn="0" w:lastRowLastColumn="0"/>
            <w:tcW w:w="1984" w:type="dxa"/>
          </w:tcPr>
          <w:p w14:paraId="3F82E33C" w14:textId="77777777" w:rsidR="006A1041" w:rsidRDefault="006A1041" w:rsidP="006E3CCF">
            <w:pPr>
              <w:pStyle w:val="BodyText"/>
              <w:spacing w:after="60"/>
              <w:jc w:val="center"/>
            </w:pPr>
            <w:r>
              <w:t>1,468</w:t>
            </w:r>
          </w:p>
        </w:tc>
      </w:tr>
      <w:tr w:rsidR="006A1041" w:rsidRPr="00050253" w14:paraId="5C469FFD" w14:textId="77777777" w:rsidTr="006E3CCF">
        <w:tc>
          <w:tcPr>
            <w:tcW w:w="1701" w:type="dxa"/>
          </w:tcPr>
          <w:p w14:paraId="0AC16741" w14:textId="77777777" w:rsidR="006A1041" w:rsidRPr="00050253" w:rsidRDefault="006A1041" w:rsidP="006E3CCF">
            <w:pPr>
              <w:pStyle w:val="BodyText"/>
              <w:spacing w:after="60"/>
            </w:pPr>
            <w:r>
              <w:t>2018-2019</w:t>
            </w:r>
          </w:p>
        </w:tc>
        <w:tc>
          <w:tcPr>
            <w:cnfStyle w:val="000010000000" w:firstRow="0" w:lastRow="0" w:firstColumn="0" w:lastColumn="0" w:oddVBand="1" w:evenVBand="0" w:oddHBand="0" w:evenHBand="0" w:firstRowFirstColumn="0" w:firstRowLastColumn="0" w:lastRowFirstColumn="0" w:lastRowLastColumn="0"/>
            <w:tcW w:w="1984" w:type="dxa"/>
          </w:tcPr>
          <w:p w14:paraId="38A2E562" w14:textId="77777777" w:rsidR="006A1041" w:rsidRPr="00050253" w:rsidRDefault="006A1041" w:rsidP="006E3CCF">
            <w:pPr>
              <w:pStyle w:val="BodyText"/>
              <w:spacing w:after="60"/>
              <w:jc w:val="center"/>
            </w:pPr>
            <w:r>
              <w:t>1,575</w:t>
            </w:r>
          </w:p>
        </w:tc>
      </w:tr>
      <w:tr w:rsidR="006A1041" w:rsidRPr="00050253" w14:paraId="501F903B" w14:textId="77777777" w:rsidTr="006E3CCF">
        <w:tc>
          <w:tcPr>
            <w:tcW w:w="1701" w:type="dxa"/>
          </w:tcPr>
          <w:p w14:paraId="1C74A061" w14:textId="77777777" w:rsidR="006A1041" w:rsidRDefault="006A1041" w:rsidP="006A1041">
            <w:r>
              <w:t>2017-2018</w:t>
            </w:r>
          </w:p>
        </w:tc>
        <w:tc>
          <w:tcPr>
            <w:cnfStyle w:val="000010000000" w:firstRow="0" w:lastRow="0" w:firstColumn="0" w:lastColumn="0" w:oddVBand="1" w:evenVBand="0" w:oddHBand="0" w:evenHBand="0" w:firstRowFirstColumn="0" w:firstRowLastColumn="0" w:lastRowFirstColumn="0" w:lastRowLastColumn="0"/>
            <w:tcW w:w="1984" w:type="dxa"/>
          </w:tcPr>
          <w:p w14:paraId="41395931" w14:textId="77777777" w:rsidR="006A1041" w:rsidRDefault="006A1041" w:rsidP="006E3CCF">
            <w:pPr>
              <w:jc w:val="center"/>
            </w:pPr>
            <w:r>
              <w:t>1,922</w:t>
            </w:r>
          </w:p>
        </w:tc>
      </w:tr>
      <w:tr w:rsidR="006A1041" w:rsidRPr="00050253" w14:paraId="574F16C2" w14:textId="77777777" w:rsidTr="006E3CCF">
        <w:tc>
          <w:tcPr>
            <w:tcW w:w="1701" w:type="dxa"/>
          </w:tcPr>
          <w:p w14:paraId="65ED02B2" w14:textId="77777777" w:rsidR="006A1041" w:rsidRPr="001F137C" w:rsidRDefault="006A1041" w:rsidP="006A1041">
            <w:r>
              <w:t>2016-2017</w:t>
            </w:r>
          </w:p>
        </w:tc>
        <w:tc>
          <w:tcPr>
            <w:cnfStyle w:val="000010000000" w:firstRow="0" w:lastRow="0" w:firstColumn="0" w:lastColumn="0" w:oddVBand="1" w:evenVBand="0" w:oddHBand="0" w:evenHBand="0" w:firstRowFirstColumn="0" w:firstRowLastColumn="0" w:lastRowFirstColumn="0" w:lastRowLastColumn="0"/>
            <w:tcW w:w="1984" w:type="dxa"/>
          </w:tcPr>
          <w:p w14:paraId="508D49A5" w14:textId="77777777" w:rsidR="006A1041" w:rsidRPr="001F137C" w:rsidRDefault="006A1041" w:rsidP="006E3CCF">
            <w:pPr>
              <w:jc w:val="center"/>
            </w:pPr>
            <w:r>
              <w:t>3,228</w:t>
            </w:r>
          </w:p>
        </w:tc>
      </w:tr>
      <w:tr w:rsidR="006A1041" w:rsidRPr="00050253" w14:paraId="49E08208" w14:textId="77777777" w:rsidTr="006E3CCF">
        <w:tc>
          <w:tcPr>
            <w:tcW w:w="1701" w:type="dxa"/>
          </w:tcPr>
          <w:p w14:paraId="1028E5D3" w14:textId="77777777" w:rsidR="006A1041" w:rsidRDefault="006A1041" w:rsidP="006A1041">
            <w:r>
              <w:t>2015-2016</w:t>
            </w:r>
          </w:p>
        </w:tc>
        <w:tc>
          <w:tcPr>
            <w:cnfStyle w:val="000010000000" w:firstRow="0" w:lastRow="0" w:firstColumn="0" w:lastColumn="0" w:oddVBand="1" w:evenVBand="0" w:oddHBand="0" w:evenHBand="0" w:firstRowFirstColumn="0" w:firstRowLastColumn="0" w:lastRowFirstColumn="0" w:lastRowLastColumn="0"/>
            <w:tcW w:w="1984" w:type="dxa"/>
          </w:tcPr>
          <w:p w14:paraId="0C057EDC" w14:textId="77777777" w:rsidR="006A1041" w:rsidRDefault="006A1041" w:rsidP="006E3CCF">
            <w:pPr>
              <w:jc w:val="center"/>
            </w:pPr>
            <w:r>
              <w:t>2,868</w:t>
            </w:r>
          </w:p>
        </w:tc>
      </w:tr>
      <w:tr w:rsidR="006A1041" w:rsidRPr="00050253" w14:paraId="3B66AF9B" w14:textId="77777777" w:rsidTr="006E3CCF">
        <w:tc>
          <w:tcPr>
            <w:tcW w:w="1701" w:type="dxa"/>
          </w:tcPr>
          <w:p w14:paraId="44E94B04" w14:textId="77777777" w:rsidR="006A1041" w:rsidRPr="001F137C" w:rsidRDefault="006A1041" w:rsidP="006A1041">
            <w:r w:rsidRPr="001F137C">
              <w:t>2014-2015</w:t>
            </w:r>
          </w:p>
        </w:tc>
        <w:tc>
          <w:tcPr>
            <w:cnfStyle w:val="000010000000" w:firstRow="0" w:lastRow="0" w:firstColumn="0" w:lastColumn="0" w:oddVBand="1" w:evenVBand="0" w:oddHBand="0" w:evenHBand="0" w:firstRowFirstColumn="0" w:firstRowLastColumn="0" w:lastRowFirstColumn="0" w:lastRowLastColumn="0"/>
            <w:tcW w:w="1984" w:type="dxa"/>
          </w:tcPr>
          <w:p w14:paraId="44EFB7B0" w14:textId="77777777" w:rsidR="006A1041" w:rsidRPr="001F137C" w:rsidRDefault="006A1041" w:rsidP="006E3CCF">
            <w:pPr>
              <w:jc w:val="center"/>
            </w:pPr>
            <w:r w:rsidRPr="001F137C">
              <w:t>2</w:t>
            </w:r>
            <w:r>
              <w:t>,</w:t>
            </w:r>
            <w:r w:rsidRPr="001F137C">
              <w:t>018</w:t>
            </w:r>
          </w:p>
        </w:tc>
      </w:tr>
      <w:tr w:rsidR="006A1041" w:rsidRPr="00050253" w14:paraId="2CDD9D7F" w14:textId="77777777" w:rsidTr="006E3CCF">
        <w:tc>
          <w:tcPr>
            <w:tcW w:w="1701" w:type="dxa"/>
          </w:tcPr>
          <w:p w14:paraId="6D6BB0E3" w14:textId="77777777" w:rsidR="006A1041" w:rsidRPr="001F137C" w:rsidRDefault="006A1041" w:rsidP="006A1041">
            <w:r w:rsidRPr="001F137C">
              <w:t>2013–2014</w:t>
            </w:r>
          </w:p>
        </w:tc>
        <w:tc>
          <w:tcPr>
            <w:cnfStyle w:val="000010000000" w:firstRow="0" w:lastRow="0" w:firstColumn="0" w:lastColumn="0" w:oddVBand="1" w:evenVBand="0" w:oddHBand="0" w:evenHBand="0" w:firstRowFirstColumn="0" w:firstRowLastColumn="0" w:lastRowFirstColumn="0" w:lastRowLastColumn="0"/>
            <w:tcW w:w="1984" w:type="dxa"/>
          </w:tcPr>
          <w:p w14:paraId="576DDDAA" w14:textId="77777777" w:rsidR="006A1041" w:rsidRPr="001F137C" w:rsidRDefault="006A1041" w:rsidP="006E3CCF">
            <w:pPr>
              <w:jc w:val="center"/>
            </w:pPr>
            <w:r w:rsidRPr="001F137C">
              <w:t>3</w:t>
            </w:r>
            <w:r>
              <w:t>,</w:t>
            </w:r>
            <w:r w:rsidRPr="001F137C">
              <w:t>774</w:t>
            </w:r>
          </w:p>
        </w:tc>
      </w:tr>
      <w:tr w:rsidR="006A1041" w:rsidRPr="00050253" w14:paraId="3E879506" w14:textId="77777777" w:rsidTr="006E3CCF">
        <w:tc>
          <w:tcPr>
            <w:tcW w:w="1701" w:type="dxa"/>
          </w:tcPr>
          <w:p w14:paraId="4CEFE9B4" w14:textId="77777777" w:rsidR="006A1041" w:rsidRPr="001F137C" w:rsidRDefault="006A1041" w:rsidP="006A1041">
            <w:r w:rsidRPr="001F137C">
              <w:t>2012–2013</w:t>
            </w:r>
          </w:p>
        </w:tc>
        <w:tc>
          <w:tcPr>
            <w:cnfStyle w:val="000010000000" w:firstRow="0" w:lastRow="0" w:firstColumn="0" w:lastColumn="0" w:oddVBand="1" w:evenVBand="0" w:oddHBand="0" w:evenHBand="0" w:firstRowFirstColumn="0" w:firstRowLastColumn="0" w:lastRowFirstColumn="0" w:lastRowLastColumn="0"/>
            <w:tcW w:w="1984" w:type="dxa"/>
          </w:tcPr>
          <w:p w14:paraId="2AE56CB1" w14:textId="77777777" w:rsidR="006A1041" w:rsidRPr="001F137C" w:rsidRDefault="006A1041" w:rsidP="006E3CCF">
            <w:pPr>
              <w:jc w:val="center"/>
            </w:pPr>
            <w:r w:rsidRPr="001F137C">
              <w:t>1</w:t>
            </w:r>
            <w:r>
              <w:t>,</w:t>
            </w:r>
            <w:r w:rsidRPr="001F137C">
              <w:t>997</w:t>
            </w:r>
          </w:p>
        </w:tc>
      </w:tr>
      <w:tr w:rsidR="006A1041" w:rsidRPr="00050253" w14:paraId="2929A531" w14:textId="77777777" w:rsidTr="006E3CCF">
        <w:tc>
          <w:tcPr>
            <w:tcW w:w="1701" w:type="dxa"/>
          </w:tcPr>
          <w:p w14:paraId="726CCF08" w14:textId="77777777" w:rsidR="006A1041" w:rsidRPr="001F137C" w:rsidRDefault="006A1041" w:rsidP="006A1041">
            <w:r w:rsidRPr="001F137C">
              <w:t>2011–2012</w:t>
            </w:r>
          </w:p>
        </w:tc>
        <w:tc>
          <w:tcPr>
            <w:cnfStyle w:val="000010000000" w:firstRow="0" w:lastRow="0" w:firstColumn="0" w:lastColumn="0" w:oddVBand="1" w:evenVBand="0" w:oddHBand="0" w:evenHBand="0" w:firstRowFirstColumn="0" w:firstRowLastColumn="0" w:lastRowFirstColumn="0" w:lastRowLastColumn="0"/>
            <w:tcW w:w="1984" w:type="dxa"/>
          </w:tcPr>
          <w:p w14:paraId="534F6D87" w14:textId="77777777" w:rsidR="006A1041" w:rsidRPr="001F137C" w:rsidRDefault="006A1041" w:rsidP="006E3CCF">
            <w:pPr>
              <w:jc w:val="center"/>
            </w:pPr>
            <w:r w:rsidRPr="001F137C">
              <w:t>1</w:t>
            </w:r>
            <w:r>
              <w:t>,</w:t>
            </w:r>
            <w:r w:rsidRPr="001F137C">
              <w:t>303</w:t>
            </w:r>
          </w:p>
        </w:tc>
      </w:tr>
      <w:tr w:rsidR="006A1041" w:rsidRPr="00050253" w14:paraId="1E87D97F" w14:textId="77777777" w:rsidTr="006E3CCF">
        <w:tc>
          <w:tcPr>
            <w:tcW w:w="1701" w:type="dxa"/>
          </w:tcPr>
          <w:p w14:paraId="3DB317C7" w14:textId="77777777" w:rsidR="006A1041" w:rsidRPr="001F137C" w:rsidRDefault="006A1041" w:rsidP="006A1041">
            <w:r w:rsidRPr="001F137C">
              <w:t>2010–2011</w:t>
            </w:r>
          </w:p>
        </w:tc>
        <w:tc>
          <w:tcPr>
            <w:cnfStyle w:val="000010000000" w:firstRow="0" w:lastRow="0" w:firstColumn="0" w:lastColumn="0" w:oddVBand="1" w:evenVBand="0" w:oddHBand="0" w:evenHBand="0" w:firstRowFirstColumn="0" w:firstRowLastColumn="0" w:lastRowFirstColumn="0" w:lastRowLastColumn="0"/>
            <w:tcW w:w="1984" w:type="dxa"/>
          </w:tcPr>
          <w:p w14:paraId="1AA3F201" w14:textId="77777777" w:rsidR="006A1041" w:rsidRPr="001F137C" w:rsidRDefault="006A1041" w:rsidP="006E3CCF">
            <w:pPr>
              <w:jc w:val="center"/>
            </w:pPr>
            <w:r w:rsidRPr="001F137C">
              <w:t>2</w:t>
            </w:r>
            <w:r>
              <w:t>,</w:t>
            </w:r>
            <w:r w:rsidRPr="001F137C">
              <w:t>559</w:t>
            </w:r>
          </w:p>
        </w:tc>
      </w:tr>
      <w:tr w:rsidR="006A1041" w:rsidRPr="00050253" w14:paraId="372F9166" w14:textId="77777777" w:rsidTr="006E3CCF">
        <w:tc>
          <w:tcPr>
            <w:tcW w:w="1701" w:type="dxa"/>
          </w:tcPr>
          <w:p w14:paraId="5CAF9B67" w14:textId="77777777" w:rsidR="006A1041" w:rsidRPr="001F137C" w:rsidRDefault="006A1041" w:rsidP="006A1041">
            <w:r w:rsidRPr="001F137C">
              <w:t>2009–2010</w:t>
            </w:r>
          </w:p>
        </w:tc>
        <w:tc>
          <w:tcPr>
            <w:cnfStyle w:val="000010000000" w:firstRow="0" w:lastRow="0" w:firstColumn="0" w:lastColumn="0" w:oddVBand="1" w:evenVBand="0" w:oddHBand="0" w:evenHBand="0" w:firstRowFirstColumn="0" w:firstRowLastColumn="0" w:lastRowFirstColumn="0" w:lastRowLastColumn="0"/>
            <w:tcW w:w="1984" w:type="dxa"/>
          </w:tcPr>
          <w:p w14:paraId="57E99615" w14:textId="77777777" w:rsidR="006A1041" w:rsidRPr="001F137C" w:rsidRDefault="006A1041" w:rsidP="006E3CCF">
            <w:pPr>
              <w:jc w:val="center"/>
            </w:pPr>
            <w:r w:rsidRPr="001F137C">
              <w:t>1</w:t>
            </w:r>
            <w:r>
              <w:t>,</w:t>
            </w:r>
            <w:r w:rsidRPr="001F137C">
              <w:t>559</w:t>
            </w:r>
          </w:p>
        </w:tc>
      </w:tr>
      <w:tr w:rsidR="006A1041" w:rsidRPr="00050253" w14:paraId="7B53C4E0" w14:textId="77777777" w:rsidTr="006E3CCF">
        <w:tc>
          <w:tcPr>
            <w:tcW w:w="1701" w:type="dxa"/>
          </w:tcPr>
          <w:p w14:paraId="36E9D3DE" w14:textId="77777777" w:rsidR="006A1041" w:rsidRPr="001F137C" w:rsidRDefault="006A1041" w:rsidP="006A1041">
            <w:r w:rsidRPr="001F137C">
              <w:t>2008–2009</w:t>
            </w:r>
          </w:p>
        </w:tc>
        <w:tc>
          <w:tcPr>
            <w:cnfStyle w:val="000010000000" w:firstRow="0" w:lastRow="0" w:firstColumn="0" w:lastColumn="0" w:oddVBand="1" w:evenVBand="0" w:oddHBand="0" w:evenHBand="0" w:firstRowFirstColumn="0" w:firstRowLastColumn="0" w:lastRowFirstColumn="0" w:lastRowLastColumn="0"/>
            <w:tcW w:w="1984" w:type="dxa"/>
          </w:tcPr>
          <w:p w14:paraId="4371AF02" w14:textId="77777777" w:rsidR="006A1041" w:rsidRPr="001F137C" w:rsidRDefault="006A1041" w:rsidP="006E3CCF">
            <w:pPr>
              <w:jc w:val="center"/>
            </w:pPr>
            <w:r w:rsidRPr="001F137C">
              <w:t>1</w:t>
            </w:r>
            <w:r>
              <w:t>,</w:t>
            </w:r>
            <w:r w:rsidRPr="001F137C">
              <w:t>023</w:t>
            </w:r>
          </w:p>
        </w:tc>
      </w:tr>
      <w:tr w:rsidR="006A1041" w:rsidRPr="00050253" w14:paraId="585251EB" w14:textId="77777777" w:rsidTr="006E3CCF">
        <w:tc>
          <w:tcPr>
            <w:tcW w:w="1701" w:type="dxa"/>
          </w:tcPr>
          <w:p w14:paraId="57B4CDD1" w14:textId="77777777" w:rsidR="006A1041" w:rsidRPr="001F137C" w:rsidRDefault="006A1041" w:rsidP="006A1041">
            <w:r w:rsidRPr="001F137C">
              <w:t>2007–2008</w:t>
            </w:r>
          </w:p>
        </w:tc>
        <w:tc>
          <w:tcPr>
            <w:cnfStyle w:val="000010000000" w:firstRow="0" w:lastRow="0" w:firstColumn="0" w:lastColumn="0" w:oddVBand="1" w:evenVBand="0" w:oddHBand="0" w:evenHBand="0" w:firstRowFirstColumn="0" w:firstRowLastColumn="0" w:lastRowFirstColumn="0" w:lastRowLastColumn="0"/>
            <w:tcW w:w="1984" w:type="dxa"/>
          </w:tcPr>
          <w:p w14:paraId="4E48C249" w14:textId="77777777" w:rsidR="006A1041" w:rsidRPr="001F137C" w:rsidRDefault="006A1041" w:rsidP="006E3CCF">
            <w:pPr>
              <w:jc w:val="center"/>
            </w:pPr>
            <w:r w:rsidRPr="001F137C">
              <w:t>1</w:t>
            </w:r>
            <w:r>
              <w:t>,</w:t>
            </w:r>
            <w:r w:rsidRPr="001F137C">
              <w:t>238</w:t>
            </w:r>
          </w:p>
        </w:tc>
      </w:tr>
      <w:tr w:rsidR="006A1041" w:rsidRPr="00050253" w14:paraId="51F92619" w14:textId="77777777" w:rsidTr="006E3CCF">
        <w:tc>
          <w:tcPr>
            <w:tcW w:w="1701" w:type="dxa"/>
          </w:tcPr>
          <w:p w14:paraId="691D97AF" w14:textId="77777777" w:rsidR="006A1041" w:rsidRPr="001F137C" w:rsidRDefault="006A1041" w:rsidP="006A1041">
            <w:r w:rsidRPr="001F137C">
              <w:t>2006–2007</w:t>
            </w:r>
          </w:p>
        </w:tc>
        <w:tc>
          <w:tcPr>
            <w:cnfStyle w:val="000010000000" w:firstRow="0" w:lastRow="0" w:firstColumn="0" w:lastColumn="0" w:oddVBand="1" w:evenVBand="0" w:oddHBand="0" w:evenHBand="0" w:firstRowFirstColumn="0" w:firstRowLastColumn="0" w:lastRowFirstColumn="0" w:lastRowLastColumn="0"/>
            <w:tcW w:w="1984" w:type="dxa"/>
          </w:tcPr>
          <w:p w14:paraId="2F510352" w14:textId="77777777" w:rsidR="006A1041" w:rsidRPr="001F137C" w:rsidRDefault="006A1041" w:rsidP="006E3CCF">
            <w:pPr>
              <w:jc w:val="center"/>
            </w:pPr>
            <w:r w:rsidRPr="001F137C">
              <w:t>1</w:t>
            </w:r>
            <w:r>
              <w:t>,</w:t>
            </w:r>
            <w:r w:rsidRPr="001F137C">
              <w:t>309</w:t>
            </w:r>
          </w:p>
        </w:tc>
      </w:tr>
      <w:tr w:rsidR="006A1041" w:rsidRPr="00050253" w14:paraId="7CDE512F" w14:textId="77777777" w:rsidTr="006E3CCF">
        <w:tc>
          <w:tcPr>
            <w:tcW w:w="1701" w:type="dxa"/>
          </w:tcPr>
          <w:p w14:paraId="5E376798" w14:textId="77777777" w:rsidR="006A1041" w:rsidRPr="001F137C" w:rsidRDefault="006A1041" w:rsidP="006A1041">
            <w:r w:rsidRPr="001F137C">
              <w:t>2005–2006</w:t>
            </w:r>
          </w:p>
        </w:tc>
        <w:tc>
          <w:tcPr>
            <w:cnfStyle w:val="000010000000" w:firstRow="0" w:lastRow="0" w:firstColumn="0" w:lastColumn="0" w:oddVBand="1" w:evenVBand="0" w:oddHBand="0" w:evenHBand="0" w:firstRowFirstColumn="0" w:firstRowLastColumn="0" w:lastRowFirstColumn="0" w:lastRowLastColumn="0"/>
            <w:tcW w:w="1984" w:type="dxa"/>
          </w:tcPr>
          <w:p w14:paraId="0E8E1C3F" w14:textId="77777777" w:rsidR="006A1041" w:rsidRPr="001F137C" w:rsidRDefault="006A1041" w:rsidP="006E3CCF">
            <w:pPr>
              <w:jc w:val="center"/>
            </w:pPr>
            <w:r w:rsidRPr="001F137C">
              <w:t>1</w:t>
            </w:r>
            <w:r>
              <w:t>,</w:t>
            </w:r>
            <w:r w:rsidRPr="001F137C">
              <w:t>490</w:t>
            </w:r>
          </w:p>
        </w:tc>
      </w:tr>
      <w:tr w:rsidR="006A1041" w:rsidRPr="00050253" w14:paraId="323EC798" w14:textId="77777777" w:rsidTr="006E3CCF">
        <w:tc>
          <w:tcPr>
            <w:tcW w:w="1701" w:type="dxa"/>
          </w:tcPr>
          <w:p w14:paraId="77DD7008" w14:textId="77777777" w:rsidR="006A1041" w:rsidRPr="001F137C" w:rsidRDefault="006A1041" w:rsidP="006A1041">
            <w:r w:rsidRPr="001F137C">
              <w:t>2004–2005</w:t>
            </w:r>
          </w:p>
        </w:tc>
        <w:tc>
          <w:tcPr>
            <w:cnfStyle w:val="000010000000" w:firstRow="0" w:lastRow="0" w:firstColumn="0" w:lastColumn="0" w:oddVBand="1" w:evenVBand="0" w:oddHBand="0" w:evenHBand="0" w:firstRowFirstColumn="0" w:firstRowLastColumn="0" w:lastRowFirstColumn="0" w:lastRowLastColumn="0"/>
            <w:tcW w:w="1984" w:type="dxa"/>
          </w:tcPr>
          <w:p w14:paraId="051FDBC5" w14:textId="77777777" w:rsidR="006A1041" w:rsidRPr="001F137C" w:rsidRDefault="006A1041" w:rsidP="006E3CCF">
            <w:pPr>
              <w:jc w:val="center"/>
            </w:pPr>
            <w:r w:rsidRPr="001F137C">
              <w:t>1</w:t>
            </w:r>
            <w:r>
              <w:t>,</w:t>
            </w:r>
            <w:r w:rsidRPr="001F137C">
              <w:t>750</w:t>
            </w:r>
          </w:p>
        </w:tc>
      </w:tr>
      <w:tr w:rsidR="006A1041" w:rsidRPr="00050253" w14:paraId="2EF6DA9A" w14:textId="77777777" w:rsidTr="006E3CCF">
        <w:tc>
          <w:tcPr>
            <w:tcW w:w="1701" w:type="dxa"/>
          </w:tcPr>
          <w:p w14:paraId="2D7BE072" w14:textId="77777777" w:rsidR="006A1041" w:rsidRPr="001F137C" w:rsidRDefault="006A1041" w:rsidP="006A1041">
            <w:r w:rsidRPr="001F137C">
              <w:t>2003–2004</w:t>
            </w:r>
          </w:p>
        </w:tc>
        <w:tc>
          <w:tcPr>
            <w:cnfStyle w:val="000010000000" w:firstRow="0" w:lastRow="0" w:firstColumn="0" w:lastColumn="0" w:oddVBand="1" w:evenVBand="0" w:oddHBand="0" w:evenHBand="0" w:firstRowFirstColumn="0" w:firstRowLastColumn="0" w:lastRowFirstColumn="0" w:lastRowLastColumn="0"/>
            <w:tcW w:w="1984" w:type="dxa"/>
          </w:tcPr>
          <w:p w14:paraId="045E412C" w14:textId="77777777" w:rsidR="006A1041" w:rsidRPr="001F137C" w:rsidRDefault="006A1041" w:rsidP="006E3CCF">
            <w:pPr>
              <w:jc w:val="center"/>
            </w:pPr>
            <w:r w:rsidRPr="001F137C">
              <w:t>1</w:t>
            </w:r>
            <w:r>
              <w:t>,</w:t>
            </w:r>
            <w:r w:rsidRPr="001F137C">
              <w:t>996</w:t>
            </w:r>
          </w:p>
        </w:tc>
      </w:tr>
      <w:tr w:rsidR="006A1041" w:rsidRPr="00050253" w14:paraId="65B80064" w14:textId="77777777" w:rsidTr="006E3CCF">
        <w:tc>
          <w:tcPr>
            <w:tcW w:w="1701" w:type="dxa"/>
          </w:tcPr>
          <w:p w14:paraId="4F2D0077" w14:textId="77777777" w:rsidR="006A1041" w:rsidRPr="001F137C" w:rsidRDefault="006A1041" w:rsidP="006A1041">
            <w:r w:rsidRPr="001F137C">
              <w:t>2002–2003</w:t>
            </w:r>
          </w:p>
        </w:tc>
        <w:tc>
          <w:tcPr>
            <w:cnfStyle w:val="000010000000" w:firstRow="0" w:lastRow="0" w:firstColumn="0" w:lastColumn="0" w:oddVBand="1" w:evenVBand="0" w:oddHBand="0" w:evenHBand="0" w:firstRowFirstColumn="0" w:firstRowLastColumn="0" w:lastRowFirstColumn="0" w:lastRowLastColumn="0"/>
            <w:tcW w:w="1984" w:type="dxa"/>
          </w:tcPr>
          <w:p w14:paraId="0C77A9C1" w14:textId="77777777" w:rsidR="006A1041" w:rsidRPr="001F137C" w:rsidRDefault="006A1041" w:rsidP="006E3CCF">
            <w:pPr>
              <w:jc w:val="center"/>
            </w:pPr>
            <w:r w:rsidRPr="001F137C">
              <w:t>2</w:t>
            </w:r>
            <w:r>
              <w:t>,</w:t>
            </w:r>
            <w:r w:rsidRPr="001F137C">
              <w:t>357</w:t>
            </w:r>
          </w:p>
        </w:tc>
      </w:tr>
    </w:tbl>
    <w:p w14:paraId="0A85531A" w14:textId="77777777" w:rsidR="006A1041" w:rsidRDefault="006A1041" w:rsidP="006A1041">
      <w:pPr>
        <w:pStyle w:val="Heading2"/>
        <w:numPr>
          <w:ilvl w:val="0"/>
          <w:numId w:val="7"/>
        </w:numPr>
      </w:pPr>
      <w:bookmarkStart w:id="78" w:name="_Toc46161467"/>
      <w:bookmarkStart w:id="79" w:name="_Toc77672320"/>
      <w:bookmarkStart w:id="80" w:name="_Toc81221865"/>
      <w:r>
        <w:lastRenderedPageBreak/>
        <w:t>Top 40 dealings types, by number lodged</w:t>
      </w:r>
      <w:bookmarkEnd w:id="78"/>
      <w:bookmarkEnd w:id="79"/>
      <w:bookmarkEnd w:id="80"/>
    </w:p>
    <w:p w14:paraId="37D1CAB6" w14:textId="0485F52E" w:rsidR="006A1041" w:rsidRDefault="006A1041" w:rsidP="006A1041">
      <w:pPr>
        <w:pStyle w:val="BodyText"/>
        <w:keepNext/>
      </w:pPr>
      <w:r>
        <w:t xml:space="preserve">Shown below are the top 40 dealing types lodged in Land Registry Services for the financial year. </w:t>
      </w:r>
    </w:p>
    <w:p w14:paraId="221BA494" w14:textId="77777777" w:rsidR="00056C06" w:rsidRDefault="00056C06" w:rsidP="00C54973">
      <w:pPr>
        <w:pStyle w:val="CaptionImageorFigure"/>
        <w:spacing w:before="0" w:after="0"/>
      </w:pPr>
    </w:p>
    <w:tbl>
      <w:tblPr>
        <w:tblStyle w:val="TableGrid"/>
        <w:tblW w:w="0" w:type="auto"/>
        <w:tblLook w:val="00A0" w:firstRow="1" w:lastRow="0" w:firstColumn="1" w:lastColumn="0" w:noHBand="0" w:noVBand="0"/>
      </w:tblPr>
      <w:tblGrid>
        <w:gridCol w:w="1701"/>
        <w:gridCol w:w="4819"/>
        <w:gridCol w:w="1984"/>
      </w:tblGrid>
      <w:tr w:rsidR="006A1041" w:rsidRPr="00050253" w14:paraId="64C31781" w14:textId="77777777" w:rsidTr="006E3CC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701" w:type="dxa"/>
          </w:tcPr>
          <w:p w14:paraId="065A7FCA" w14:textId="77777777" w:rsidR="006A1041" w:rsidRPr="00050253" w:rsidRDefault="006A1041" w:rsidP="006A1041">
            <w:pPr>
              <w:pStyle w:val="TableHeadingLeft"/>
            </w:pPr>
            <w:r>
              <w:t>Dealing type</w:t>
            </w:r>
          </w:p>
        </w:tc>
        <w:tc>
          <w:tcPr>
            <w:cnfStyle w:val="000010000000" w:firstRow="0" w:lastRow="0" w:firstColumn="0" w:lastColumn="0" w:oddVBand="1" w:evenVBand="0" w:oddHBand="0" w:evenHBand="0" w:firstRowFirstColumn="0" w:firstRowLastColumn="0" w:lastRowFirstColumn="0" w:lastRowLastColumn="0"/>
            <w:tcW w:w="4819" w:type="dxa"/>
          </w:tcPr>
          <w:p w14:paraId="58E5096D" w14:textId="77777777" w:rsidR="006A1041" w:rsidRPr="00050253" w:rsidRDefault="006A1041" w:rsidP="006A1041">
            <w:pPr>
              <w:pStyle w:val="TableHeadingLeft"/>
            </w:pPr>
            <w:r>
              <w:t>Description</w:t>
            </w:r>
          </w:p>
        </w:tc>
        <w:tc>
          <w:tcPr>
            <w:tcW w:w="1984" w:type="dxa"/>
          </w:tcPr>
          <w:p w14:paraId="65A77868" w14:textId="77777777" w:rsidR="006A1041" w:rsidRPr="00050253" w:rsidRDefault="006A1041" w:rsidP="006E3CCF">
            <w:pPr>
              <w:pStyle w:val="TableHeadingLeft"/>
              <w:jc w:val="center"/>
              <w:cnfStyle w:val="100000000000" w:firstRow="1" w:lastRow="0" w:firstColumn="0" w:lastColumn="0" w:oddVBand="0" w:evenVBand="0" w:oddHBand="0" w:evenHBand="0" w:firstRowFirstColumn="0" w:firstRowLastColumn="0" w:lastRowFirstColumn="0" w:lastRowLastColumn="0"/>
            </w:pPr>
            <w:r>
              <w:t>Lodged</w:t>
            </w:r>
          </w:p>
        </w:tc>
      </w:tr>
      <w:tr w:rsidR="006A1041" w:rsidRPr="00050253" w14:paraId="0430DABD" w14:textId="77777777" w:rsidTr="006E3CCF">
        <w:trPr>
          <w:trHeight w:val="284"/>
        </w:trPr>
        <w:tc>
          <w:tcPr>
            <w:tcW w:w="1701" w:type="dxa"/>
          </w:tcPr>
          <w:p w14:paraId="2B699505" w14:textId="77777777" w:rsidR="006A1041" w:rsidRPr="005848D7" w:rsidRDefault="006A1041" w:rsidP="006A1041">
            <w:r w:rsidRPr="005848D7">
              <w:t>84M</w:t>
            </w:r>
          </w:p>
        </w:tc>
        <w:tc>
          <w:tcPr>
            <w:cnfStyle w:val="000010000000" w:firstRow="0" w:lastRow="0" w:firstColumn="0" w:lastColumn="0" w:oddVBand="1" w:evenVBand="0" w:oddHBand="0" w:evenHBand="0" w:firstRowFirstColumn="0" w:firstRowLastColumn="0" w:lastRowFirstColumn="0" w:lastRowLastColumn="0"/>
            <w:tcW w:w="4819" w:type="dxa"/>
          </w:tcPr>
          <w:p w14:paraId="0C869C8A" w14:textId="77777777" w:rsidR="006A1041" w:rsidRPr="005848D7" w:rsidRDefault="006A1041" w:rsidP="006A1041">
            <w:r w:rsidRPr="005848D7">
              <w:t>Discharge of mortgage</w:t>
            </w:r>
          </w:p>
        </w:tc>
        <w:tc>
          <w:tcPr>
            <w:tcW w:w="1984" w:type="dxa"/>
          </w:tcPr>
          <w:p w14:paraId="233004B2"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283,768</w:t>
            </w:r>
          </w:p>
        </w:tc>
      </w:tr>
      <w:tr w:rsidR="006A1041" w:rsidRPr="00050253" w14:paraId="6F56048F" w14:textId="77777777" w:rsidTr="006E3CCF">
        <w:trPr>
          <w:trHeight w:val="284"/>
        </w:trPr>
        <w:tc>
          <w:tcPr>
            <w:tcW w:w="1701" w:type="dxa"/>
          </w:tcPr>
          <w:p w14:paraId="61442F5E" w14:textId="77777777" w:rsidR="006A1041" w:rsidRPr="005848D7" w:rsidRDefault="006A1041" w:rsidP="006A1041">
            <w:r w:rsidRPr="005848D7">
              <w:t>74</w:t>
            </w:r>
          </w:p>
        </w:tc>
        <w:tc>
          <w:tcPr>
            <w:cnfStyle w:val="000010000000" w:firstRow="0" w:lastRow="0" w:firstColumn="0" w:lastColumn="0" w:oddVBand="1" w:evenVBand="0" w:oddHBand="0" w:evenHBand="0" w:firstRowFirstColumn="0" w:firstRowLastColumn="0" w:lastRowFirstColumn="0" w:lastRowLastColumn="0"/>
            <w:tcW w:w="4819" w:type="dxa"/>
          </w:tcPr>
          <w:p w14:paraId="0FDA1785" w14:textId="77777777" w:rsidR="006A1041" w:rsidRPr="005848D7" w:rsidRDefault="006A1041" w:rsidP="006A1041">
            <w:r w:rsidRPr="005848D7">
              <w:t>Mortgage</w:t>
            </w:r>
          </w:p>
        </w:tc>
        <w:tc>
          <w:tcPr>
            <w:tcW w:w="1984" w:type="dxa"/>
          </w:tcPr>
          <w:p w14:paraId="3CC51226"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273,980</w:t>
            </w:r>
          </w:p>
        </w:tc>
      </w:tr>
      <w:tr w:rsidR="006A1041" w:rsidRPr="00050253" w14:paraId="1CBE6135" w14:textId="77777777" w:rsidTr="006E3CCF">
        <w:trPr>
          <w:trHeight w:val="284"/>
        </w:trPr>
        <w:tc>
          <w:tcPr>
            <w:tcW w:w="1701" w:type="dxa"/>
          </w:tcPr>
          <w:p w14:paraId="51F9CA19" w14:textId="77777777" w:rsidR="006A1041" w:rsidRPr="005848D7" w:rsidRDefault="006A1041" w:rsidP="006A1041">
            <w:r w:rsidRPr="005848D7">
              <w:t>45</w:t>
            </w:r>
          </w:p>
        </w:tc>
        <w:tc>
          <w:tcPr>
            <w:cnfStyle w:val="000010000000" w:firstRow="0" w:lastRow="0" w:firstColumn="0" w:lastColumn="0" w:oddVBand="1" w:evenVBand="0" w:oddHBand="0" w:evenHBand="0" w:firstRowFirstColumn="0" w:firstRowLastColumn="0" w:lastRowFirstColumn="0" w:lastRowLastColumn="0"/>
            <w:tcW w:w="4819" w:type="dxa"/>
          </w:tcPr>
          <w:p w14:paraId="76CB0D80" w14:textId="77777777" w:rsidR="006A1041" w:rsidRPr="005848D7" w:rsidRDefault="006A1041" w:rsidP="006A1041">
            <w:r w:rsidRPr="005848D7">
              <w:t>Transfer</w:t>
            </w:r>
          </w:p>
        </w:tc>
        <w:tc>
          <w:tcPr>
            <w:tcW w:w="1984" w:type="dxa"/>
          </w:tcPr>
          <w:p w14:paraId="66D1E155"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198,250</w:t>
            </w:r>
          </w:p>
        </w:tc>
      </w:tr>
      <w:tr w:rsidR="006A1041" w:rsidRPr="00050253" w14:paraId="677D1E56" w14:textId="77777777" w:rsidTr="006E3CCF">
        <w:trPr>
          <w:trHeight w:val="284"/>
        </w:trPr>
        <w:tc>
          <w:tcPr>
            <w:tcW w:w="1701" w:type="dxa"/>
          </w:tcPr>
          <w:p w14:paraId="4EA3F43D" w14:textId="77777777" w:rsidR="006A1041" w:rsidRPr="005848D7" w:rsidRDefault="006A1041" w:rsidP="006A1041">
            <w:r w:rsidRPr="005848D7">
              <w:t>89</w:t>
            </w:r>
          </w:p>
        </w:tc>
        <w:tc>
          <w:tcPr>
            <w:cnfStyle w:val="000010000000" w:firstRow="0" w:lastRow="0" w:firstColumn="0" w:lastColumn="0" w:oddVBand="1" w:evenVBand="0" w:oddHBand="0" w:evenHBand="0" w:firstRowFirstColumn="0" w:firstRowLastColumn="0" w:lastRowFirstColumn="0" w:lastRowLastColumn="0"/>
            <w:tcW w:w="4819" w:type="dxa"/>
          </w:tcPr>
          <w:p w14:paraId="02DD94AA" w14:textId="77777777" w:rsidR="006A1041" w:rsidRPr="005848D7" w:rsidRDefault="006A1041" w:rsidP="006A1041">
            <w:r w:rsidRPr="005848D7">
              <w:t>Caveat</w:t>
            </w:r>
          </w:p>
        </w:tc>
        <w:tc>
          <w:tcPr>
            <w:tcW w:w="1984" w:type="dxa"/>
          </w:tcPr>
          <w:p w14:paraId="099D02B2"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30,038</w:t>
            </w:r>
          </w:p>
        </w:tc>
      </w:tr>
      <w:tr w:rsidR="006A1041" w:rsidRPr="00050253" w14:paraId="176A7B45" w14:textId="77777777" w:rsidTr="006E3CCF">
        <w:trPr>
          <w:trHeight w:val="284"/>
        </w:trPr>
        <w:tc>
          <w:tcPr>
            <w:tcW w:w="1701" w:type="dxa"/>
          </w:tcPr>
          <w:p w14:paraId="4601B880" w14:textId="77777777" w:rsidR="006A1041" w:rsidRPr="005848D7" w:rsidRDefault="006A1041" w:rsidP="006A1041">
            <w:r w:rsidRPr="005848D7">
              <w:t>45NM</w:t>
            </w:r>
          </w:p>
        </w:tc>
        <w:tc>
          <w:tcPr>
            <w:cnfStyle w:val="000010000000" w:firstRow="0" w:lastRow="0" w:firstColumn="0" w:lastColumn="0" w:oddVBand="1" w:evenVBand="0" w:oddHBand="0" w:evenHBand="0" w:firstRowFirstColumn="0" w:firstRowLastColumn="0" w:lastRowFirstColumn="0" w:lastRowLastColumn="0"/>
            <w:tcW w:w="4819" w:type="dxa"/>
          </w:tcPr>
          <w:p w14:paraId="4B0FED4D" w14:textId="151A4C88" w:rsidR="006A1041" w:rsidRPr="005848D7" w:rsidRDefault="006A1041" w:rsidP="006A1041">
            <w:r w:rsidRPr="005848D7">
              <w:t>Transfer</w:t>
            </w:r>
            <w:r w:rsidR="00670F40">
              <w:t xml:space="preserve"> without monetary consideration</w:t>
            </w:r>
          </w:p>
        </w:tc>
        <w:tc>
          <w:tcPr>
            <w:tcW w:w="1984" w:type="dxa"/>
          </w:tcPr>
          <w:p w14:paraId="3D0F84E8"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20,887</w:t>
            </w:r>
          </w:p>
        </w:tc>
      </w:tr>
      <w:tr w:rsidR="006A1041" w:rsidRPr="00050253" w14:paraId="74DF7B76" w14:textId="77777777" w:rsidTr="006E3CCF">
        <w:trPr>
          <w:trHeight w:val="284"/>
        </w:trPr>
        <w:tc>
          <w:tcPr>
            <w:tcW w:w="1701" w:type="dxa"/>
          </w:tcPr>
          <w:p w14:paraId="6B07C860" w14:textId="77777777" w:rsidR="006A1041" w:rsidRPr="005848D7" w:rsidRDefault="006A1041" w:rsidP="006A1041">
            <w:r w:rsidRPr="005848D7">
              <w:t>89W</w:t>
            </w:r>
          </w:p>
        </w:tc>
        <w:tc>
          <w:tcPr>
            <w:cnfStyle w:val="000010000000" w:firstRow="0" w:lastRow="0" w:firstColumn="0" w:lastColumn="0" w:oddVBand="1" w:evenVBand="0" w:oddHBand="0" w:evenHBand="0" w:firstRowFirstColumn="0" w:firstRowLastColumn="0" w:lastRowFirstColumn="0" w:lastRowLastColumn="0"/>
            <w:tcW w:w="4819" w:type="dxa"/>
          </w:tcPr>
          <w:p w14:paraId="249F0190" w14:textId="77777777" w:rsidR="006A1041" w:rsidRPr="005848D7" w:rsidRDefault="006A1041" w:rsidP="006A1041">
            <w:r w:rsidRPr="005848D7">
              <w:t>Withdrawal of Caveat</w:t>
            </w:r>
          </w:p>
        </w:tc>
        <w:tc>
          <w:tcPr>
            <w:tcW w:w="1984" w:type="dxa"/>
          </w:tcPr>
          <w:p w14:paraId="030BC05E"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16,559</w:t>
            </w:r>
          </w:p>
        </w:tc>
      </w:tr>
      <w:tr w:rsidR="006A1041" w:rsidRPr="00050253" w14:paraId="58E50604" w14:textId="77777777" w:rsidTr="006E3CCF">
        <w:trPr>
          <w:trHeight w:val="284"/>
        </w:trPr>
        <w:tc>
          <w:tcPr>
            <w:tcW w:w="1701" w:type="dxa"/>
          </w:tcPr>
          <w:p w14:paraId="3C90493E" w14:textId="77777777" w:rsidR="006A1041" w:rsidRPr="005848D7" w:rsidRDefault="006A1041" w:rsidP="006A1041">
            <w:r w:rsidRPr="005848D7">
              <w:t>49</w:t>
            </w:r>
          </w:p>
        </w:tc>
        <w:tc>
          <w:tcPr>
            <w:cnfStyle w:val="000010000000" w:firstRow="0" w:lastRow="0" w:firstColumn="0" w:lastColumn="0" w:oddVBand="1" w:evenVBand="0" w:oddHBand="0" w:evenHBand="0" w:firstRowFirstColumn="0" w:firstRowLastColumn="0" w:lastRowFirstColumn="0" w:lastRowLastColumn="0"/>
            <w:tcW w:w="4819" w:type="dxa"/>
          </w:tcPr>
          <w:p w14:paraId="0656A52C" w14:textId="77777777" w:rsidR="006A1041" w:rsidRPr="005848D7" w:rsidRDefault="006A1041" w:rsidP="006A1041">
            <w:r w:rsidRPr="005848D7">
              <w:t>Transmission Application</w:t>
            </w:r>
          </w:p>
        </w:tc>
        <w:tc>
          <w:tcPr>
            <w:tcW w:w="1984" w:type="dxa"/>
          </w:tcPr>
          <w:p w14:paraId="450B2DB3"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13,161</w:t>
            </w:r>
          </w:p>
        </w:tc>
      </w:tr>
      <w:tr w:rsidR="006A1041" w:rsidRPr="00050253" w14:paraId="60AC19AD" w14:textId="77777777" w:rsidTr="006E3CCF">
        <w:trPr>
          <w:trHeight w:val="284"/>
        </w:trPr>
        <w:tc>
          <w:tcPr>
            <w:tcW w:w="1701" w:type="dxa"/>
          </w:tcPr>
          <w:p w14:paraId="6524A70F" w14:textId="77777777" w:rsidR="006A1041" w:rsidRDefault="006A1041" w:rsidP="006A1041">
            <w:r>
              <w:t>50</w:t>
            </w:r>
          </w:p>
        </w:tc>
        <w:tc>
          <w:tcPr>
            <w:cnfStyle w:val="000010000000" w:firstRow="0" w:lastRow="0" w:firstColumn="0" w:lastColumn="0" w:oddVBand="1" w:evenVBand="0" w:oddHBand="0" w:evenHBand="0" w:firstRowFirstColumn="0" w:firstRowLastColumn="0" w:lastRowFirstColumn="0" w:lastRowLastColumn="0"/>
            <w:tcW w:w="4819" w:type="dxa"/>
          </w:tcPr>
          <w:p w14:paraId="4A29E1F6" w14:textId="77777777" w:rsidR="006A1041" w:rsidRDefault="006A1041" w:rsidP="006A1041">
            <w:r w:rsidRPr="005848D7">
              <w:t>Survivorship Application</w:t>
            </w:r>
          </w:p>
        </w:tc>
        <w:tc>
          <w:tcPr>
            <w:tcW w:w="1984" w:type="dxa"/>
          </w:tcPr>
          <w:p w14:paraId="43CE6957"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9,171</w:t>
            </w:r>
          </w:p>
        </w:tc>
      </w:tr>
      <w:tr w:rsidR="006A1041" w:rsidRPr="00050253" w14:paraId="2FEE90A3" w14:textId="77777777" w:rsidTr="006E3CCF">
        <w:trPr>
          <w:trHeight w:val="284"/>
        </w:trPr>
        <w:tc>
          <w:tcPr>
            <w:tcW w:w="1701" w:type="dxa"/>
          </w:tcPr>
          <w:p w14:paraId="4561F157" w14:textId="77777777" w:rsidR="006A1041" w:rsidRPr="005848D7" w:rsidRDefault="006A1041" w:rsidP="006A1041">
            <w:r>
              <w:t>74D</w:t>
            </w:r>
          </w:p>
        </w:tc>
        <w:tc>
          <w:tcPr>
            <w:cnfStyle w:val="000010000000" w:firstRow="0" w:lastRow="0" w:firstColumn="0" w:lastColumn="0" w:oddVBand="1" w:evenVBand="0" w:oddHBand="0" w:evenHBand="0" w:firstRowFirstColumn="0" w:firstRowLastColumn="0" w:lastRowFirstColumn="0" w:lastRowLastColumn="0"/>
            <w:tcW w:w="4819" w:type="dxa"/>
          </w:tcPr>
          <w:p w14:paraId="59747B3C" w14:textId="40CBE0B7" w:rsidR="006A1041" w:rsidRPr="005848D7" w:rsidRDefault="006A1041" w:rsidP="006A1041">
            <w:r>
              <w:t>Mortgage</w:t>
            </w:r>
            <w:r w:rsidR="00670F40">
              <w:t xml:space="preserve"> with name change</w:t>
            </w:r>
          </w:p>
        </w:tc>
        <w:tc>
          <w:tcPr>
            <w:tcW w:w="1984" w:type="dxa"/>
          </w:tcPr>
          <w:p w14:paraId="64A88476"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8,947</w:t>
            </w:r>
          </w:p>
        </w:tc>
      </w:tr>
      <w:tr w:rsidR="006A1041" w:rsidRPr="00050253" w14:paraId="0277997F" w14:textId="77777777" w:rsidTr="006E3CCF">
        <w:trPr>
          <w:trHeight w:val="284"/>
        </w:trPr>
        <w:tc>
          <w:tcPr>
            <w:tcW w:w="1701" w:type="dxa"/>
          </w:tcPr>
          <w:p w14:paraId="6E2F9B06" w14:textId="77777777" w:rsidR="006A1041" w:rsidRPr="005848D7" w:rsidRDefault="006A1041" w:rsidP="006A1041">
            <w:r>
              <w:t>PS</w:t>
            </w:r>
          </w:p>
        </w:tc>
        <w:tc>
          <w:tcPr>
            <w:cnfStyle w:val="000010000000" w:firstRow="0" w:lastRow="0" w:firstColumn="0" w:lastColumn="0" w:oddVBand="1" w:evenVBand="0" w:oddHBand="0" w:evenHBand="0" w:firstRowFirstColumn="0" w:firstRowLastColumn="0" w:lastRowFirstColumn="0" w:lastRowLastColumn="0"/>
            <w:tcW w:w="4819" w:type="dxa"/>
          </w:tcPr>
          <w:p w14:paraId="335B1EE8" w14:textId="77777777" w:rsidR="006A1041" w:rsidRPr="005848D7" w:rsidRDefault="006A1041" w:rsidP="006A1041">
            <w:r w:rsidRPr="005848D7">
              <w:t>Plan of Subdivision</w:t>
            </w:r>
          </w:p>
        </w:tc>
        <w:tc>
          <w:tcPr>
            <w:tcW w:w="1984" w:type="dxa"/>
          </w:tcPr>
          <w:p w14:paraId="49BD6925"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7,755</w:t>
            </w:r>
          </w:p>
        </w:tc>
      </w:tr>
      <w:tr w:rsidR="006A1041" w:rsidRPr="00050253" w14:paraId="2E8C6BAF" w14:textId="77777777" w:rsidTr="006E3CCF">
        <w:trPr>
          <w:trHeight w:val="284"/>
        </w:trPr>
        <w:tc>
          <w:tcPr>
            <w:tcW w:w="1701" w:type="dxa"/>
          </w:tcPr>
          <w:p w14:paraId="41484393" w14:textId="77777777" w:rsidR="006A1041" w:rsidRPr="005848D7" w:rsidRDefault="006A1041" w:rsidP="006A1041">
            <w:r w:rsidRPr="005848D7">
              <w:t>173</w:t>
            </w:r>
          </w:p>
        </w:tc>
        <w:tc>
          <w:tcPr>
            <w:cnfStyle w:val="000010000000" w:firstRow="0" w:lastRow="0" w:firstColumn="0" w:lastColumn="0" w:oddVBand="1" w:evenVBand="0" w:oddHBand="0" w:evenHBand="0" w:firstRowFirstColumn="0" w:firstRowLastColumn="0" w:lastRowFirstColumn="0" w:lastRowLastColumn="0"/>
            <w:tcW w:w="4819" w:type="dxa"/>
          </w:tcPr>
          <w:p w14:paraId="0C553F37" w14:textId="500DCCE7" w:rsidR="006A1041" w:rsidRPr="005848D7" w:rsidRDefault="001C7A59" w:rsidP="006A1041">
            <w:r>
              <w:t xml:space="preserve">Planning </w:t>
            </w:r>
            <w:r w:rsidR="006A1041" w:rsidRPr="005848D7">
              <w:t>Agreement</w:t>
            </w:r>
          </w:p>
        </w:tc>
        <w:tc>
          <w:tcPr>
            <w:tcW w:w="1984" w:type="dxa"/>
          </w:tcPr>
          <w:p w14:paraId="3D66DF2C"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2,695</w:t>
            </w:r>
          </w:p>
        </w:tc>
      </w:tr>
      <w:tr w:rsidR="006A1041" w:rsidRPr="00050253" w14:paraId="4739F0F1" w14:textId="77777777" w:rsidTr="006E3CCF">
        <w:trPr>
          <w:trHeight w:val="284"/>
        </w:trPr>
        <w:tc>
          <w:tcPr>
            <w:tcW w:w="1701" w:type="dxa"/>
          </w:tcPr>
          <w:p w14:paraId="5C0BE41A" w14:textId="77777777" w:rsidR="006A1041" w:rsidRPr="005848D7" w:rsidRDefault="006A1041" w:rsidP="006A1041">
            <w:r>
              <w:t>31</w:t>
            </w:r>
          </w:p>
        </w:tc>
        <w:tc>
          <w:tcPr>
            <w:cnfStyle w:val="000010000000" w:firstRow="0" w:lastRow="0" w:firstColumn="0" w:lastColumn="0" w:oddVBand="1" w:evenVBand="0" w:oddHBand="0" w:evenHBand="0" w:firstRowFirstColumn="0" w:firstRowLastColumn="0" w:lastRowFirstColumn="0" w:lastRowLastColumn="0"/>
            <w:tcW w:w="4819" w:type="dxa"/>
          </w:tcPr>
          <w:p w14:paraId="4F3A96E1" w14:textId="0EDAB00B" w:rsidR="006A1041" w:rsidRPr="005848D7" w:rsidRDefault="006A1041" w:rsidP="006A1041">
            <w:r w:rsidRPr="005848D7">
              <w:t>Application</w:t>
            </w:r>
            <w:r>
              <w:t xml:space="preserve"> </w:t>
            </w:r>
            <w:r w:rsidR="00BA4B9D">
              <w:t xml:space="preserve">to </w:t>
            </w:r>
            <w:r w:rsidR="00DE074C">
              <w:t>r</w:t>
            </w:r>
            <w:r w:rsidR="00411E98">
              <w:t>eplace</w:t>
            </w:r>
            <w:r w:rsidRPr="005848D7">
              <w:t xml:space="preserve"> </w:t>
            </w:r>
            <w:r>
              <w:t xml:space="preserve">lost </w:t>
            </w:r>
            <w:r w:rsidR="00411E98">
              <w:t>Certificate of T</w:t>
            </w:r>
            <w:r>
              <w:t>itle</w:t>
            </w:r>
          </w:p>
        </w:tc>
        <w:tc>
          <w:tcPr>
            <w:tcW w:w="1984" w:type="dxa"/>
          </w:tcPr>
          <w:p w14:paraId="15BB22FD"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2,241</w:t>
            </w:r>
          </w:p>
        </w:tc>
      </w:tr>
      <w:tr w:rsidR="006A1041" w:rsidRPr="00050253" w14:paraId="4507C1CA" w14:textId="77777777" w:rsidTr="006E3CCF">
        <w:trPr>
          <w:trHeight w:val="284"/>
        </w:trPr>
        <w:tc>
          <w:tcPr>
            <w:tcW w:w="1701" w:type="dxa"/>
          </w:tcPr>
          <w:p w14:paraId="14DD2DC3" w14:textId="77777777" w:rsidR="006A1041" w:rsidRPr="005848D7" w:rsidRDefault="006A1041" w:rsidP="006A1041">
            <w:r>
              <w:t>PN</w:t>
            </w:r>
          </w:p>
        </w:tc>
        <w:tc>
          <w:tcPr>
            <w:cnfStyle w:val="000010000000" w:firstRow="0" w:lastRow="0" w:firstColumn="0" w:lastColumn="0" w:oddVBand="1" w:evenVBand="0" w:oddHBand="0" w:evenHBand="0" w:firstRowFirstColumn="0" w:firstRowLastColumn="0" w:lastRowFirstColumn="0" w:lastRowLastColumn="0"/>
            <w:tcW w:w="4819" w:type="dxa"/>
          </w:tcPr>
          <w:p w14:paraId="04314E03" w14:textId="77777777" w:rsidR="006A1041" w:rsidRPr="005848D7" w:rsidRDefault="006A1041" w:rsidP="006A1041">
            <w:r>
              <w:t>Priority Notice</w:t>
            </w:r>
          </w:p>
        </w:tc>
        <w:tc>
          <w:tcPr>
            <w:tcW w:w="1984" w:type="dxa"/>
          </w:tcPr>
          <w:p w14:paraId="728A7718"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1,571</w:t>
            </w:r>
          </w:p>
        </w:tc>
      </w:tr>
      <w:tr w:rsidR="006A1041" w:rsidRPr="00050253" w14:paraId="74BCFF46" w14:textId="77777777" w:rsidTr="006E3CCF">
        <w:trPr>
          <w:trHeight w:val="284"/>
        </w:trPr>
        <w:tc>
          <w:tcPr>
            <w:tcW w:w="1701" w:type="dxa"/>
          </w:tcPr>
          <w:p w14:paraId="55A235C7" w14:textId="77777777" w:rsidR="006A1041" w:rsidRPr="005848D7" w:rsidRDefault="006A1041" w:rsidP="006A1041">
            <w:r>
              <w:t>MCP</w:t>
            </w:r>
          </w:p>
        </w:tc>
        <w:tc>
          <w:tcPr>
            <w:cnfStyle w:val="000010000000" w:firstRow="0" w:lastRow="0" w:firstColumn="0" w:lastColumn="0" w:oddVBand="1" w:evenVBand="0" w:oddHBand="0" w:evenHBand="0" w:firstRowFirstColumn="0" w:firstRowLastColumn="0" w:lastRowFirstColumn="0" w:lastRowLastColumn="0"/>
            <w:tcW w:w="4819" w:type="dxa"/>
          </w:tcPr>
          <w:p w14:paraId="4AF5F380" w14:textId="6EED2A20" w:rsidR="006A1041" w:rsidRPr="005848D7" w:rsidRDefault="006A1041" w:rsidP="006A1041">
            <w:r w:rsidRPr="005848D7">
              <w:t>Mem</w:t>
            </w:r>
            <w:r w:rsidR="00BA4B9D">
              <w:t>orandum</w:t>
            </w:r>
            <w:r w:rsidRPr="005848D7">
              <w:t xml:space="preserve"> of Common Provisions</w:t>
            </w:r>
          </w:p>
        </w:tc>
        <w:tc>
          <w:tcPr>
            <w:tcW w:w="1984" w:type="dxa"/>
          </w:tcPr>
          <w:p w14:paraId="588B5808"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1,177</w:t>
            </w:r>
          </w:p>
        </w:tc>
      </w:tr>
      <w:tr w:rsidR="006A1041" w:rsidRPr="00050253" w14:paraId="65570795" w14:textId="77777777" w:rsidTr="006E3CCF">
        <w:trPr>
          <w:trHeight w:val="284"/>
        </w:trPr>
        <w:tc>
          <w:tcPr>
            <w:tcW w:w="1701" w:type="dxa"/>
          </w:tcPr>
          <w:p w14:paraId="119A0E81" w14:textId="77777777" w:rsidR="006A1041" w:rsidRDefault="006A1041" w:rsidP="006A1041">
            <w:r>
              <w:t>32-2</w:t>
            </w:r>
          </w:p>
        </w:tc>
        <w:tc>
          <w:tcPr>
            <w:cnfStyle w:val="000010000000" w:firstRow="0" w:lastRow="0" w:firstColumn="0" w:lastColumn="0" w:oddVBand="1" w:evenVBand="0" w:oddHBand="0" w:evenHBand="0" w:firstRowFirstColumn="0" w:firstRowLastColumn="0" w:lastRowFirstColumn="0" w:lastRowLastColumn="0"/>
            <w:tcW w:w="4819" w:type="dxa"/>
          </w:tcPr>
          <w:p w14:paraId="5E2B17E5" w14:textId="1B75F148" w:rsidR="006A1041" w:rsidRPr="005848D7" w:rsidRDefault="006A1041" w:rsidP="006A1041">
            <w:r>
              <w:t xml:space="preserve">Application for a new folio </w:t>
            </w:r>
            <w:r w:rsidRPr="005848D7">
              <w:t xml:space="preserve">of the </w:t>
            </w:r>
            <w:r>
              <w:t>R</w:t>
            </w:r>
            <w:r w:rsidRPr="005848D7">
              <w:t>egister</w:t>
            </w:r>
          </w:p>
        </w:tc>
        <w:tc>
          <w:tcPr>
            <w:tcW w:w="1984" w:type="dxa"/>
          </w:tcPr>
          <w:p w14:paraId="36408C66"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968</w:t>
            </w:r>
          </w:p>
        </w:tc>
      </w:tr>
      <w:tr w:rsidR="006A1041" w:rsidRPr="00050253" w14:paraId="24EA2176" w14:textId="77777777" w:rsidTr="006E3CCF">
        <w:trPr>
          <w:trHeight w:val="284"/>
        </w:trPr>
        <w:tc>
          <w:tcPr>
            <w:tcW w:w="1701" w:type="dxa"/>
          </w:tcPr>
          <w:p w14:paraId="56CAD9DC" w14:textId="77777777" w:rsidR="006A1041" w:rsidRPr="005848D7" w:rsidRDefault="006A1041" w:rsidP="006A1041">
            <w:r w:rsidRPr="005848D7">
              <w:t>LTD</w:t>
            </w:r>
          </w:p>
        </w:tc>
        <w:tc>
          <w:tcPr>
            <w:cnfStyle w:val="000010000000" w:firstRow="0" w:lastRow="0" w:firstColumn="0" w:lastColumn="0" w:oddVBand="1" w:evenVBand="0" w:oddHBand="0" w:evenHBand="0" w:firstRowFirstColumn="0" w:firstRowLastColumn="0" w:lastRowFirstColumn="0" w:lastRowLastColumn="0"/>
            <w:tcW w:w="4819" w:type="dxa"/>
          </w:tcPr>
          <w:p w14:paraId="3F14BAFE" w14:textId="211F7E79" w:rsidR="006A1041" w:rsidRPr="005848D7" w:rsidRDefault="006A1041" w:rsidP="006A1041">
            <w:r w:rsidRPr="005848D7">
              <w:t xml:space="preserve">Discharge </w:t>
            </w:r>
            <w:r w:rsidR="00C91CBB">
              <w:t xml:space="preserve">of </w:t>
            </w:r>
            <w:r w:rsidRPr="005848D7">
              <w:t>land tax charge</w:t>
            </w:r>
          </w:p>
        </w:tc>
        <w:tc>
          <w:tcPr>
            <w:tcW w:w="1984" w:type="dxa"/>
          </w:tcPr>
          <w:p w14:paraId="19567599" w14:textId="77777777" w:rsidR="006A1041" w:rsidRPr="005848D7" w:rsidRDefault="006A1041" w:rsidP="006E3CCF">
            <w:pPr>
              <w:jc w:val="center"/>
              <w:cnfStyle w:val="000000000000" w:firstRow="0" w:lastRow="0" w:firstColumn="0" w:lastColumn="0" w:oddVBand="0" w:evenVBand="0" w:oddHBand="0" w:evenHBand="0" w:firstRowFirstColumn="0" w:firstRowLastColumn="0" w:lastRowFirstColumn="0" w:lastRowLastColumn="0"/>
            </w:pPr>
            <w:r>
              <w:t>882</w:t>
            </w:r>
          </w:p>
        </w:tc>
      </w:tr>
      <w:tr w:rsidR="006A1041" w:rsidRPr="00050253" w14:paraId="73876AFD" w14:textId="77777777" w:rsidTr="006E3CCF">
        <w:trPr>
          <w:trHeight w:val="202"/>
        </w:trPr>
        <w:tc>
          <w:tcPr>
            <w:tcW w:w="1701" w:type="dxa"/>
          </w:tcPr>
          <w:p w14:paraId="45126C28" w14:textId="77777777" w:rsidR="006A1041" w:rsidRPr="005848D7" w:rsidRDefault="006A1041" w:rsidP="006A1041">
            <w:r>
              <w:t>LACA</w:t>
            </w:r>
          </w:p>
        </w:tc>
        <w:tc>
          <w:tcPr>
            <w:cnfStyle w:val="000010000000" w:firstRow="0" w:lastRow="0" w:firstColumn="0" w:lastColumn="0" w:oddVBand="1" w:evenVBand="0" w:oddHBand="0" w:evenHBand="0" w:firstRowFirstColumn="0" w:firstRowLastColumn="0" w:lastRowFirstColumn="0" w:lastRowLastColumn="0"/>
            <w:tcW w:w="4819" w:type="dxa"/>
          </w:tcPr>
          <w:p w14:paraId="6ECC0E86" w14:textId="77777777" w:rsidR="006A1041" w:rsidRPr="005848D7" w:rsidRDefault="006A1041" w:rsidP="006A1041">
            <w:r>
              <w:t>Notice</w:t>
            </w:r>
          </w:p>
        </w:tc>
        <w:tc>
          <w:tcPr>
            <w:tcW w:w="1984" w:type="dxa"/>
          </w:tcPr>
          <w:p w14:paraId="25561C46"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789</w:t>
            </w:r>
          </w:p>
        </w:tc>
      </w:tr>
      <w:tr w:rsidR="006A1041" w:rsidRPr="00050253" w14:paraId="73E37D41" w14:textId="77777777" w:rsidTr="006E3CCF">
        <w:trPr>
          <w:trHeight w:val="284"/>
        </w:trPr>
        <w:tc>
          <w:tcPr>
            <w:tcW w:w="1701" w:type="dxa"/>
          </w:tcPr>
          <w:p w14:paraId="2D2069A4" w14:textId="77777777" w:rsidR="006A1041" w:rsidRDefault="006A1041" w:rsidP="006A1041">
            <w:r>
              <w:t xml:space="preserve">LTC </w:t>
            </w:r>
          </w:p>
        </w:tc>
        <w:tc>
          <w:tcPr>
            <w:cnfStyle w:val="000010000000" w:firstRow="0" w:lastRow="0" w:firstColumn="0" w:lastColumn="0" w:oddVBand="1" w:evenVBand="0" w:oddHBand="0" w:evenHBand="0" w:firstRowFirstColumn="0" w:firstRowLastColumn="0" w:lastRowFirstColumn="0" w:lastRowLastColumn="0"/>
            <w:tcW w:w="4819" w:type="dxa"/>
          </w:tcPr>
          <w:p w14:paraId="4F818AA0" w14:textId="4807026A" w:rsidR="006A1041" w:rsidRDefault="006A1041" w:rsidP="006A1041">
            <w:r>
              <w:t>Statu</w:t>
            </w:r>
            <w:r w:rsidR="00DC68C8">
              <w:t>t</w:t>
            </w:r>
            <w:r>
              <w:t>ory Charge</w:t>
            </w:r>
          </w:p>
        </w:tc>
        <w:tc>
          <w:tcPr>
            <w:tcW w:w="1984" w:type="dxa"/>
          </w:tcPr>
          <w:p w14:paraId="37AFF1FE"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746</w:t>
            </w:r>
          </w:p>
        </w:tc>
      </w:tr>
      <w:tr w:rsidR="006A1041" w:rsidRPr="00050253" w14:paraId="0B9D1481" w14:textId="77777777" w:rsidTr="006E3CCF">
        <w:trPr>
          <w:trHeight w:val="284"/>
        </w:trPr>
        <w:tc>
          <w:tcPr>
            <w:tcW w:w="1701" w:type="dxa"/>
          </w:tcPr>
          <w:p w14:paraId="79491A99" w14:textId="77777777" w:rsidR="006A1041" w:rsidRPr="005848D7" w:rsidRDefault="006A1041" w:rsidP="006A1041">
            <w:r>
              <w:t>89A</w:t>
            </w:r>
          </w:p>
        </w:tc>
        <w:tc>
          <w:tcPr>
            <w:cnfStyle w:val="000010000000" w:firstRow="0" w:lastRow="0" w:firstColumn="0" w:lastColumn="0" w:oddVBand="1" w:evenVBand="0" w:oddHBand="0" w:evenHBand="0" w:firstRowFirstColumn="0" w:firstRowLastColumn="0" w:lastRowFirstColumn="0" w:lastRowLastColumn="0"/>
            <w:tcW w:w="4819" w:type="dxa"/>
          </w:tcPr>
          <w:p w14:paraId="048E66AF" w14:textId="77777777" w:rsidR="006A1041" w:rsidRPr="005848D7" w:rsidRDefault="006A1041" w:rsidP="006A1041">
            <w:r>
              <w:t>Removal of caveat</w:t>
            </w:r>
          </w:p>
        </w:tc>
        <w:tc>
          <w:tcPr>
            <w:tcW w:w="1984" w:type="dxa"/>
          </w:tcPr>
          <w:p w14:paraId="6605E7DE"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729</w:t>
            </w:r>
          </w:p>
        </w:tc>
      </w:tr>
      <w:tr w:rsidR="006A1041" w:rsidRPr="00050253" w14:paraId="3ED603FE" w14:textId="77777777" w:rsidTr="006E3CCF">
        <w:trPr>
          <w:trHeight w:val="284"/>
        </w:trPr>
        <w:tc>
          <w:tcPr>
            <w:tcW w:w="1701" w:type="dxa"/>
          </w:tcPr>
          <w:p w14:paraId="24285F13" w14:textId="77777777" w:rsidR="006A1041" w:rsidRDefault="006A1041" w:rsidP="006A1041">
            <w:r w:rsidRPr="005848D7">
              <w:t>45N</w:t>
            </w:r>
          </w:p>
        </w:tc>
        <w:tc>
          <w:tcPr>
            <w:cnfStyle w:val="000010000000" w:firstRow="0" w:lastRow="0" w:firstColumn="0" w:lastColumn="0" w:oddVBand="1" w:evenVBand="0" w:oddHBand="0" w:evenHBand="0" w:firstRowFirstColumn="0" w:firstRowLastColumn="0" w:lastRowFirstColumn="0" w:lastRowLastColumn="0"/>
            <w:tcW w:w="4819" w:type="dxa"/>
          </w:tcPr>
          <w:p w14:paraId="3BD416F2" w14:textId="567D115F" w:rsidR="006A1041" w:rsidRDefault="006A1041" w:rsidP="006A1041">
            <w:r w:rsidRPr="005848D7">
              <w:t xml:space="preserve">Transfer </w:t>
            </w:r>
            <w:r w:rsidR="00F84676">
              <w:t>requiring</w:t>
            </w:r>
            <w:r w:rsidRPr="005848D7">
              <w:t xml:space="preserve"> new </w:t>
            </w:r>
            <w:r w:rsidR="001C7A59">
              <w:t>folio</w:t>
            </w:r>
          </w:p>
        </w:tc>
        <w:tc>
          <w:tcPr>
            <w:tcW w:w="1984" w:type="dxa"/>
          </w:tcPr>
          <w:p w14:paraId="528120D9"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651</w:t>
            </w:r>
          </w:p>
        </w:tc>
      </w:tr>
      <w:tr w:rsidR="006A1041" w:rsidRPr="00050253" w14:paraId="289C2852" w14:textId="77777777" w:rsidTr="006E3CCF">
        <w:trPr>
          <w:trHeight w:val="284"/>
        </w:trPr>
        <w:tc>
          <w:tcPr>
            <w:tcW w:w="1701" w:type="dxa"/>
          </w:tcPr>
          <w:p w14:paraId="3363F4FA" w14:textId="77777777" w:rsidR="006A1041" w:rsidRDefault="006A1041" w:rsidP="006A1041">
            <w:r w:rsidRPr="005848D7">
              <w:t>PC</w:t>
            </w:r>
          </w:p>
        </w:tc>
        <w:tc>
          <w:tcPr>
            <w:cnfStyle w:val="000010000000" w:firstRow="0" w:lastRow="0" w:firstColumn="0" w:lastColumn="0" w:oddVBand="1" w:evenVBand="0" w:oddHBand="0" w:evenHBand="0" w:firstRowFirstColumn="0" w:firstRowLastColumn="0" w:lastRowFirstColumn="0" w:lastRowLastColumn="0"/>
            <w:tcW w:w="4819" w:type="dxa"/>
          </w:tcPr>
          <w:p w14:paraId="1CB9DC29" w14:textId="77777777" w:rsidR="006A1041" w:rsidRDefault="006A1041" w:rsidP="006A1041">
            <w:r w:rsidRPr="005848D7">
              <w:t>Plan of consolidation</w:t>
            </w:r>
          </w:p>
        </w:tc>
        <w:tc>
          <w:tcPr>
            <w:tcW w:w="1984" w:type="dxa"/>
          </w:tcPr>
          <w:p w14:paraId="213FD35C"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550</w:t>
            </w:r>
          </w:p>
        </w:tc>
      </w:tr>
      <w:tr w:rsidR="006A1041" w:rsidRPr="00050253" w14:paraId="2110CA3F" w14:textId="77777777" w:rsidTr="006E3CCF">
        <w:trPr>
          <w:trHeight w:val="284"/>
        </w:trPr>
        <w:tc>
          <w:tcPr>
            <w:tcW w:w="1701" w:type="dxa"/>
          </w:tcPr>
          <w:p w14:paraId="09C3989A" w14:textId="77777777" w:rsidR="006A1041" w:rsidRPr="005848D7" w:rsidRDefault="006A1041" w:rsidP="006A1041">
            <w:r>
              <w:t>106C</w:t>
            </w:r>
          </w:p>
        </w:tc>
        <w:tc>
          <w:tcPr>
            <w:cnfStyle w:val="000010000000" w:firstRow="0" w:lastRow="0" w:firstColumn="0" w:lastColumn="0" w:oddVBand="1" w:evenVBand="0" w:oddHBand="0" w:evenHBand="0" w:firstRowFirstColumn="0" w:firstRowLastColumn="0" w:lastRowFirstColumn="0" w:lastRowLastColumn="0"/>
            <w:tcW w:w="4819" w:type="dxa"/>
          </w:tcPr>
          <w:p w14:paraId="2FC1F203" w14:textId="77777777" w:rsidR="006A1041" w:rsidRPr="005848D7" w:rsidRDefault="006A1041" w:rsidP="006A1041">
            <w:r w:rsidRPr="005848D7">
              <w:t>Removal of encumbrance</w:t>
            </w:r>
          </w:p>
        </w:tc>
        <w:tc>
          <w:tcPr>
            <w:tcW w:w="1984" w:type="dxa"/>
          </w:tcPr>
          <w:p w14:paraId="3E6E1B0E"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513</w:t>
            </w:r>
          </w:p>
        </w:tc>
      </w:tr>
      <w:tr w:rsidR="006A1041" w:rsidRPr="00050253" w14:paraId="28E65E25" w14:textId="77777777" w:rsidTr="006E3CCF">
        <w:trPr>
          <w:trHeight w:val="284"/>
        </w:trPr>
        <w:tc>
          <w:tcPr>
            <w:tcW w:w="1701" w:type="dxa"/>
          </w:tcPr>
          <w:p w14:paraId="1C2B846B" w14:textId="77777777" w:rsidR="006A1041" w:rsidRPr="005848D7" w:rsidRDefault="006A1041" w:rsidP="006A1041">
            <w:r w:rsidRPr="005848D7">
              <w:t>77</w:t>
            </w:r>
          </w:p>
        </w:tc>
        <w:tc>
          <w:tcPr>
            <w:cnfStyle w:val="000010000000" w:firstRow="0" w:lastRow="0" w:firstColumn="0" w:lastColumn="0" w:oddVBand="1" w:evenVBand="0" w:oddHBand="0" w:evenHBand="0" w:firstRowFirstColumn="0" w:firstRowLastColumn="0" w:lastRowFirstColumn="0" w:lastRowLastColumn="0"/>
            <w:tcW w:w="4819" w:type="dxa"/>
          </w:tcPr>
          <w:p w14:paraId="4C83B2D2" w14:textId="77777777" w:rsidR="006A1041" w:rsidRPr="005848D7" w:rsidRDefault="006A1041" w:rsidP="006A1041">
            <w:r w:rsidRPr="005848D7">
              <w:t>Transfer by Mortgagee</w:t>
            </w:r>
          </w:p>
        </w:tc>
        <w:tc>
          <w:tcPr>
            <w:tcW w:w="1984" w:type="dxa"/>
          </w:tcPr>
          <w:p w14:paraId="736FF3BC"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489</w:t>
            </w:r>
          </w:p>
        </w:tc>
      </w:tr>
      <w:tr w:rsidR="006A1041" w:rsidRPr="00050253" w14:paraId="1279F685" w14:textId="77777777" w:rsidTr="006E3CCF">
        <w:trPr>
          <w:trHeight w:val="284"/>
        </w:trPr>
        <w:tc>
          <w:tcPr>
            <w:tcW w:w="1701" w:type="dxa"/>
          </w:tcPr>
          <w:p w14:paraId="28B68C2E" w14:textId="77777777" w:rsidR="006A1041" w:rsidRPr="005848D7" w:rsidRDefault="006A1041" w:rsidP="006A1041">
            <w:r>
              <w:t>45E</w:t>
            </w:r>
          </w:p>
        </w:tc>
        <w:tc>
          <w:tcPr>
            <w:cnfStyle w:val="000010000000" w:firstRow="0" w:lastRow="0" w:firstColumn="0" w:lastColumn="0" w:oddVBand="1" w:evenVBand="0" w:oddHBand="0" w:evenHBand="0" w:firstRowFirstColumn="0" w:firstRowLastColumn="0" w:lastRowFirstColumn="0" w:lastRowLastColumn="0"/>
            <w:tcW w:w="4819" w:type="dxa"/>
          </w:tcPr>
          <w:p w14:paraId="7E2C9946" w14:textId="642113B9" w:rsidR="006A1041" w:rsidRPr="005848D7" w:rsidRDefault="006A1041" w:rsidP="006A1041">
            <w:r>
              <w:t xml:space="preserve">Creation of easement </w:t>
            </w:r>
          </w:p>
        </w:tc>
        <w:tc>
          <w:tcPr>
            <w:tcW w:w="1984" w:type="dxa"/>
          </w:tcPr>
          <w:p w14:paraId="10010719"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478</w:t>
            </w:r>
          </w:p>
        </w:tc>
      </w:tr>
      <w:tr w:rsidR="006A1041" w:rsidRPr="00050253" w14:paraId="3D44A4A1" w14:textId="77777777" w:rsidTr="006E3CCF">
        <w:trPr>
          <w:trHeight w:val="284"/>
        </w:trPr>
        <w:tc>
          <w:tcPr>
            <w:tcW w:w="1701" w:type="dxa"/>
          </w:tcPr>
          <w:p w14:paraId="6BF2F4C6" w14:textId="77777777" w:rsidR="006A1041" w:rsidRPr="005848D7" w:rsidRDefault="006A1041" w:rsidP="006A1041">
            <w:r w:rsidRPr="005848D7">
              <w:t>113A</w:t>
            </w:r>
          </w:p>
        </w:tc>
        <w:tc>
          <w:tcPr>
            <w:cnfStyle w:val="000010000000" w:firstRow="0" w:lastRow="0" w:firstColumn="0" w:lastColumn="0" w:oddVBand="1" w:evenVBand="0" w:oddHBand="0" w:evenHBand="0" w:firstRowFirstColumn="0" w:firstRowLastColumn="0" w:lastRowFirstColumn="0" w:lastRowLastColumn="0"/>
            <w:tcW w:w="4819" w:type="dxa"/>
          </w:tcPr>
          <w:p w14:paraId="62A5536D" w14:textId="378FB39D" w:rsidR="006A1041" w:rsidRPr="005848D7" w:rsidRDefault="006A1041" w:rsidP="006A1041">
            <w:r w:rsidRPr="005848D7">
              <w:t>Amend</w:t>
            </w:r>
            <w:r w:rsidR="00BA0633">
              <w:t>ment of</w:t>
            </w:r>
            <w:r w:rsidRPr="005848D7">
              <w:t xml:space="preserve"> address on folio</w:t>
            </w:r>
          </w:p>
        </w:tc>
        <w:tc>
          <w:tcPr>
            <w:tcW w:w="1984" w:type="dxa"/>
          </w:tcPr>
          <w:p w14:paraId="7B7E7468"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435</w:t>
            </w:r>
          </w:p>
        </w:tc>
      </w:tr>
      <w:tr w:rsidR="006A1041" w:rsidRPr="00050253" w14:paraId="4F4D65AC" w14:textId="77777777" w:rsidTr="006E3CCF">
        <w:trPr>
          <w:trHeight w:val="284"/>
        </w:trPr>
        <w:tc>
          <w:tcPr>
            <w:tcW w:w="1701" w:type="dxa"/>
          </w:tcPr>
          <w:p w14:paraId="0D6C8F3B" w14:textId="77777777" w:rsidR="006A1041" w:rsidRDefault="006A1041" w:rsidP="006A1041">
            <w:r w:rsidRPr="005848D7">
              <w:t>52-2</w:t>
            </w:r>
          </w:p>
        </w:tc>
        <w:tc>
          <w:tcPr>
            <w:cnfStyle w:val="000010000000" w:firstRow="0" w:lastRow="0" w:firstColumn="0" w:lastColumn="0" w:oddVBand="1" w:evenVBand="0" w:oddHBand="0" w:evenHBand="0" w:firstRowFirstColumn="0" w:firstRowLastColumn="0" w:lastRowFirstColumn="0" w:lastRowLastColumn="0"/>
            <w:tcW w:w="4819" w:type="dxa"/>
          </w:tcPr>
          <w:p w14:paraId="18BF7CA3" w14:textId="77777777" w:rsidR="006A1041" w:rsidRDefault="006A1041" w:rsidP="006A1041">
            <w:r w:rsidRPr="005848D7">
              <w:t>Warrant</w:t>
            </w:r>
          </w:p>
        </w:tc>
        <w:tc>
          <w:tcPr>
            <w:tcW w:w="1984" w:type="dxa"/>
          </w:tcPr>
          <w:p w14:paraId="051D4785"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358</w:t>
            </w:r>
          </w:p>
        </w:tc>
      </w:tr>
      <w:tr w:rsidR="006A1041" w:rsidRPr="00050253" w14:paraId="167FE174" w14:textId="77777777" w:rsidTr="006E3CCF">
        <w:trPr>
          <w:trHeight w:val="284"/>
        </w:trPr>
        <w:tc>
          <w:tcPr>
            <w:tcW w:w="1701" w:type="dxa"/>
          </w:tcPr>
          <w:p w14:paraId="674265B4" w14:textId="77777777" w:rsidR="006A1041" w:rsidRPr="005848D7" w:rsidRDefault="006A1041" w:rsidP="006A1041">
            <w:r>
              <w:t>45M</w:t>
            </w:r>
          </w:p>
        </w:tc>
        <w:tc>
          <w:tcPr>
            <w:cnfStyle w:val="000010000000" w:firstRow="0" w:lastRow="0" w:firstColumn="0" w:lastColumn="0" w:oddVBand="1" w:evenVBand="0" w:oddHBand="0" w:evenHBand="0" w:firstRowFirstColumn="0" w:firstRowLastColumn="0" w:lastRowFirstColumn="0" w:lastRowLastColumn="0"/>
            <w:tcW w:w="4819" w:type="dxa"/>
          </w:tcPr>
          <w:p w14:paraId="79448BA5" w14:textId="77777777" w:rsidR="006A1041" w:rsidRPr="005848D7" w:rsidRDefault="006A1041" w:rsidP="006A1041">
            <w:r>
              <w:t>Transfer of Mortgage</w:t>
            </w:r>
          </w:p>
        </w:tc>
        <w:tc>
          <w:tcPr>
            <w:tcW w:w="1984" w:type="dxa"/>
          </w:tcPr>
          <w:p w14:paraId="55AE304D"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343</w:t>
            </w:r>
          </w:p>
        </w:tc>
      </w:tr>
      <w:tr w:rsidR="006A1041" w:rsidRPr="00050253" w14:paraId="054208AC" w14:textId="77777777" w:rsidTr="006E3CCF">
        <w:trPr>
          <w:trHeight w:val="284"/>
        </w:trPr>
        <w:tc>
          <w:tcPr>
            <w:tcW w:w="1701" w:type="dxa"/>
          </w:tcPr>
          <w:p w14:paraId="42F8CCB2" w14:textId="77777777" w:rsidR="006A1041" w:rsidRDefault="006A1041" w:rsidP="006A1041">
            <w:r>
              <w:t>183W</w:t>
            </w:r>
          </w:p>
        </w:tc>
        <w:tc>
          <w:tcPr>
            <w:cnfStyle w:val="000010000000" w:firstRow="0" w:lastRow="0" w:firstColumn="0" w:lastColumn="0" w:oddVBand="1" w:evenVBand="0" w:oddHBand="0" w:evenHBand="0" w:firstRowFirstColumn="0" w:firstRowLastColumn="0" w:lastRowFirstColumn="0" w:lastRowLastColumn="0"/>
            <w:tcW w:w="4819" w:type="dxa"/>
          </w:tcPr>
          <w:p w14:paraId="5DD1B349" w14:textId="3D9D746B" w:rsidR="006A1041" w:rsidRDefault="006A1041" w:rsidP="006A1041">
            <w:r>
              <w:t xml:space="preserve">Removal of </w:t>
            </w:r>
            <w:r w:rsidR="00BA0633">
              <w:t xml:space="preserve">Planning </w:t>
            </w:r>
            <w:r>
              <w:t>Agreement</w:t>
            </w:r>
          </w:p>
        </w:tc>
        <w:tc>
          <w:tcPr>
            <w:tcW w:w="1984" w:type="dxa"/>
          </w:tcPr>
          <w:p w14:paraId="50D7E391"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333</w:t>
            </w:r>
          </w:p>
        </w:tc>
      </w:tr>
      <w:tr w:rsidR="006A1041" w:rsidRPr="00050253" w14:paraId="1481D972" w14:textId="77777777" w:rsidTr="006E3CCF">
        <w:trPr>
          <w:trHeight w:val="284"/>
        </w:trPr>
        <w:tc>
          <w:tcPr>
            <w:tcW w:w="1701" w:type="dxa"/>
          </w:tcPr>
          <w:p w14:paraId="51535D8A" w14:textId="77777777" w:rsidR="006A1041" w:rsidRDefault="006A1041" w:rsidP="006A1041">
            <w:r>
              <w:t>OCR</w:t>
            </w:r>
          </w:p>
        </w:tc>
        <w:tc>
          <w:tcPr>
            <w:cnfStyle w:val="000010000000" w:firstRow="0" w:lastRow="0" w:firstColumn="0" w:lastColumn="0" w:oddVBand="1" w:evenVBand="0" w:oddHBand="0" w:evenHBand="0" w:firstRowFirstColumn="0" w:firstRowLastColumn="0" w:lastRowFirstColumn="0" w:lastRowLastColumn="0"/>
            <w:tcW w:w="4819" w:type="dxa"/>
          </w:tcPr>
          <w:p w14:paraId="063853AC" w14:textId="53CC58A3" w:rsidR="006A1041" w:rsidRDefault="006A1041" w:rsidP="006A1041">
            <w:r>
              <w:t>Owners Corporation</w:t>
            </w:r>
            <w:r w:rsidR="00BA0633">
              <w:t xml:space="preserve"> rules</w:t>
            </w:r>
          </w:p>
        </w:tc>
        <w:tc>
          <w:tcPr>
            <w:tcW w:w="1984" w:type="dxa"/>
          </w:tcPr>
          <w:p w14:paraId="39EEAD79"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315</w:t>
            </w:r>
          </w:p>
        </w:tc>
      </w:tr>
      <w:tr w:rsidR="006A1041" w:rsidRPr="00050253" w14:paraId="5565461F" w14:textId="77777777" w:rsidTr="006E3CCF">
        <w:trPr>
          <w:trHeight w:val="284"/>
        </w:trPr>
        <w:tc>
          <w:tcPr>
            <w:tcW w:w="1701" w:type="dxa"/>
          </w:tcPr>
          <w:p w14:paraId="547F9FC3" w14:textId="77777777" w:rsidR="006A1041" w:rsidRDefault="006A1041" w:rsidP="006A1041">
            <w:r>
              <w:t>106AR</w:t>
            </w:r>
          </w:p>
        </w:tc>
        <w:tc>
          <w:tcPr>
            <w:cnfStyle w:val="000010000000" w:firstRow="0" w:lastRow="0" w:firstColumn="0" w:lastColumn="0" w:oddVBand="1" w:evenVBand="0" w:oddHBand="0" w:evenHBand="0" w:firstRowFirstColumn="0" w:firstRowLastColumn="0" w:lastRowFirstColumn="0" w:lastRowLastColumn="0"/>
            <w:tcW w:w="4819" w:type="dxa"/>
          </w:tcPr>
          <w:p w14:paraId="3F20E244" w14:textId="61F0850A" w:rsidR="006A1041" w:rsidRDefault="006A1041" w:rsidP="006A1041">
            <w:r>
              <w:t>Registrar</w:t>
            </w:r>
            <w:r w:rsidR="00DC68C8">
              <w:t>’</w:t>
            </w:r>
            <w:r>
              <w:t>s caveat</w:t>
            </w:r>
          </w:p>
        </w:tc>
        <w:tc>
          <w:tcPr>
            <w:tcW w:w="1984" w:type="dxa"/>
          </w:tcPr>
          <w:p w14:paraId="6B953027"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293</w:t>
            </w:r>
          </w:p>
        </w:tc>
      </w:tr>
      <w:tr w:rsidR="006A1041" w:rsidRPr="00050253" w14:paraId="77F5B063" w14:textId="77777777" w:rsidTr="006E3CCF">
        <w:trPr>
          <w:trHeight w:val="284"/>
        </w:trPr>
        <w:tc>
          <w:tcPr>
            <w:tcW w:w="1701" w:type="dxa"/>
          </w:tcPr>
          <w:p w14:paraId="293FFA24" w14:textId="77777777" w:rsidR="006A1041" w:rsidRDefault="006A1041" w:rsidP="006A1041">
            <w:r>
              <w:t>47MSA</w:t>
            </w:r>
          </w:p>
        </w:tc>
        <w:tc>
          <w:tcPr>
            <w:cnfStyle w:val="000010000000" w:firstRow="0" w:lastRow="0" w:firstColumn="0" w:lastColumn="0" w:oddVBand="1" w:evenVBand="0" w:oddHBand="0" w:evenHBand="0" w:firstRowFirstColumn="0" w:firstRowLastColumn="0" w:lastRowFirstColumn="0" w:lastRowLastColumn="0"/>
            <w:tcW w:w="4819" w:type="dxa"/>
          </w:tcPr>
          <w:p w14:paraId="166BF99E" w14:textId="77777777" w:rsidR="006A1041" w:rsidRDefault="006A1041" w:rsidP="006A1041">
            <w:r>
              <w:t>Removal of encumbrance</w:t>
            </w:r>
          </w:p>
        </w:tc>
        <w:tc>
          <w:tcPr>
            <w:tcW w:w="1984" w:type="dxa"/>
          </w:tcPr>
          <w:p w14:paraId="4753E143"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254</w:t>
            </w:r>
          </w:p>
        </w:tc>
      </w:tr>
      <w:tr w:rsidR="006A1041" w:rsidRPr="00050253" w14:paraId="2047990D" w14:textId="77777777" w:rsidTr="006E3CCF">
        <w:trPr>
          <w:trHeight w:val="284"/>
        </w:trPr>
        <w:tc>
          <w:tcPr>
            <w:tcW w:w="1701" w:type="dxa"/>
          </w:tcPr>
          <w:p w14:paraId="277CB922" w14:textId="77777777" w:rsidR="006A1041" w:rsidRDefault="006A1041" w:rsidP="006A1041">
            <w:r w:rsidRPr="005848D7">
              <w:t>14</w:t>
            </w:r>
          </w:p>
        </w:tc>
        <w:tc>
          <w:tcPr>
            <w:cnfStyle w:val="000010000000" w:firstRow="0" w:lastRow="0" w:firstColumn="0" w:lastColumn="0" w:oddVBand="1" w:evenVBand="0" w:oddHBand="0" w:evenHBand="0" w:firstRowFirstColumn="0" w:firstRowLastColumn="0" w:lastRowFirstColumn="0" w:lastRowLastColumn="0"/>
            <w:tcW w:w="4819" w:type="dxa"/>
          </w:tcPr>
          <w:p w14:paraId="76D707DE" w14:textId="63FE9744" w:rsidR="006A1041" w:rsidRDefault="00997A3F" w:rsidP="006A1041">
            <w:r>
              <w:t>General law</w:t>
            </w:r>
            <w:r w:rsidR="006A1041" w:rsidRPr="005848D7">
              <w:t xml:space="preserve"> conversion</w:t>
            </w:r>
            <w:r>
              <w:t xml:space="preserve"> – non-survey</w:t>
            </w:r>
          </w:p>
        </w:tc>
        <w:tc>
          <w:tcPr>
            <w:tcW w:w="1984" w:type="dxa"/>
          </w:tcPr>
          <w:p w14:paraId="3255CA88"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225</w:t>
            </w:r>
          </w:p>
        </w:tc>
      </w:tr>
      <w:tr w:rsidR="006A1041" w:rsidRPr="00050253" w14:paraId="0743CB6B" w14:textId="77777777" w:rsidTr="006E3CCF">
        <w:trPr>
          <w:trHeight w:val="284"/>
        </w:trPr>
        <w:tc>
          <w:tcPr>
            <w:tcW w:w="1701" w:type="dxa"/>
          </w:tcPr>
          <w:p w14:paraId="75C752CC" w14:textId="77777777" w:rsidR="006A1041" w:rsidRDefault="006A1041" w:rsidP="006A1041">
            <w:r>
              <w:t>32-1</w:t>
            </w:r>
          </w:p>
        </w:tc>
        <w:tc>
          <w:tcPr>
            <w:cnfStyle w:val="000010000000" w:firstRow="0" w:lastRow="0" w:firstColumn="0" w:lastColumn="0" w:oddVBand="1" w:evenVBand="0" w:oddHBand="0" w:evenHBand="0" w:firstRowFirstColumn="0" w:firstRowLastColumn="0" w:lastRowFirstColumn="0" w:lastRowLastColumn="0"/>
            <w:tcW w:w="4819" w:type="dxa"/>
          </w:tcPr>
          <w:p w14:paraId="7AC05C75" w14:textId="02F68DA9" w:rsidR="006A1041" w:rsidRDefault="006A1041" w:rsidP="006A1041">
            <w:r>
              <w:t xml:space="preserve">Application for a new folio </w:t>
            </w:r>
            <w:r w:rsidRPr="005848D7">
              <w:t xml:space="preserve">of the </w:t>
            </w:r>
            <w:r>
              <w:t>R</w:t>
            </w:r>
            <w:r w:rsidRPr="005848D7">
              <w:t>egister</w:t>
            </w:r>
          </w:p>
        </w:tc>
        <w:tc>
          <w:tcPr>
            <w:tcW w:w="1984" w:type="dxa"/>
          </w:tcPr>
          <w:p w14:paraId="40A7FA8D"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219</w:t>
            </w:r>
          </w:p>
        </w:tc>
      </w:tr>
      <w:tr w:rsidR="006A1041" w:rsidRPr="00050253" w14:paraId="6E5DA6CA" w14:textId="77777777" w:rsidTr="006E3CCF">
        <w:trPr>
          <w:trHeight w:val="284"/>
        </w:trPr>
        <w:tc>
          <w:tcPr>
            <w:tcW w:w="1701" w:type="dxa"/>
          </w:tcPr>
          <w:p w14:paraId="4EDF7354" w14:textId="77777777" w:rsidR="006A1041" w:rsidRDefault="006A1041" w:rsidP="006A1041">
            <w:r>
              <w:lastRenderedPageBreak/>
              <w:t>SA32PS</w:t>
            </w:r>
          </w:p>
        </w:tc>
        <w:tc>
          <w:tcPr>
            <w:cnfStyle w:val="000010000000" w:firstRow="0" w:lastRow="0" w:firstColumn="0" w:lastColumn="0" w:oddVBand="1" w:evenVBand="0" w:oddHBand="0" w:evenHBand="0" w:firstRowFirstColumn="0" w:firstRowLastColumn="0" w:lastRowFirstColumn="0" w:lastRowLastColumn="0"/>
            <w:tcW w:w="4819" w:type="dxa"/>
          </w:tcPr>
          <w:p w14:paraId="6D5844D7" w14:textId="47A52CEA" w:rsidR="006A1041" w:rsidRDefault="006A1041" w:rsidP="006A1041">
            <w:r w:rsidRPr="00AA538F">
              <w:t>P</w:t>
            </w:r>
            <w:r>
              <w:t>lan</w:t>
            </w:r>
            <w:r w:rsidRPr="00AA538F">
              <w:t xml:space="preserve"> </w:t>
            </w:r>
            <w:r>
              <w:t>of Subdivision</w:t>
            </w:r>
            <w:r w:rsidR="00F7274F">
              <w:t xml:space="preserve"> - Section </w:t>
            </w:r>
            <w:r w:rsidRPr="00AA538F">
              <w:t>3</w:t>
            </w:r>
            <w:r>
              <w:t>2</w:t>
            </w:r>
          </w:p>
        </w:tc>
        <w:tc>
          <w:tcPr>
            <w:tcW w:w="1984" w:type="dxa"/>
          </w:tcPr>
          <w:p w14:paraId="6E55D873"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207</w:t>
            </w:r>
          </w:p>
        </w:tc>
      </w:tr>
      <w:tr w:rsidR="006A1041" w:rsidRPr="00050253" w14:paraId="561CE4C4" w14:textId="77777777" w:rsidTr="006E3CCF">
        <w:trPr>
          <w:trHeight w:val="284"/>
        </w:trPr>
        <w:tc>
          <w:tcPr>
            <w:tcW w:w="1701" w:type="dxa"/>
          </w:tcPr>
          <w:p w14:paraId="19D48CB2" w14:textId="77777777" w:rsidR="006A1041" w:rsidRDefault="006A1041" w:rsidP="006A1041">
            <w:r w:rsidRPr="005848D7">
              <w:t>SACA</w:t>
            </w:r>
          </w:p>
        </w:tc>
        <w:tc>
          <w:tcPr>
            <w:cnfStyle w:val="000010000000" w:firstRow="0" w:lastRow="0" w:firstColumn="0" w:lastColumn="0" w:oddVBand="1" w:evenVBand="0" w:oddHBand="0" w:evenHBand="0" w:firstRowFirstColumn="0" w:firstRowLastColumn="0" w:lastRowFirstColumn="0" w:lastRowLastColumn="0"/>
            <w:tcW w:w="4819" w:type="dxa"/>
          </w:tcPr>
          <w:p w14:paraId="0A263F24" w14:textId="66FB9493" w:rsidR="006A1041" w:rsidRDefault="006A1041" w:rsidP="006A1041">
            <w:r w:rsidRPr="005848D7">
              <w:t xml:space="preserve">Change of address </w:t>
            </w:r>
            <w:r w:rsidR="00DE074C">
              <w:t xml:space="preserve">of </w:t>
            </w:r>
            <w:r w:rsidRPr="005848D7">
              <w:t>owners corporation</w:t>
            </w:r>
          </w:p>
        </w:tc>
        <w:tc>
          <w:tcPr>
            <w:tcW w:w="1984" w:type="dxa"/>
          </w:tcPr>
          <w:p w14:paraId="7850FD93"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162</w:t>
            </w:r>
          </w:p>
        </w:tc>
      </w:tr>
      <w:tr w:rsidR="006A1041" w:rsidRPr="00050253" w14:paraId="67AA7E24" w14:textId="77777777" w:rsidTr="006E3CCF">
        <w:trPr>
          <w:trHeight w:val="284"/>
        </w:trPr>
        <w:tc>
          <w:tcPr>
            <w:tcW w:w="1701" w:type="dxa"/>
          </w:tcPr>
          <w:p w14:paraId="2D81107E" w14:textId="77777777" w:rsidR="006A1041" w:rsidRDefault="006A1041" w:rsidP="006A1041">
            <w:r w:rsidRPr="005848D7">
              <w:t>60</w:t>
            </w:r>
          </w:p>
        </w:tc>
        <w:tc>
          <w:tcPr>
            <w:cnfStyle w:val="000010000000" w:firstRow="0" w:lastRow="0" w:firstColumn="0" w:lastColumn="0" w:oddVBand="1" w:evenVBand="0" w:oddHBand="0" w:evenHBand="0" w:firstRowFirstColumn="0" w:firstRowLastColumn="0" w:lastRowFirstColumn="0" w:lastRowLastColumn="0"/>
            <w:tcW w:w="4819" w:type="dxa"/>
          </w:tcPr>
          <w:p w14:paraId="4B626AB8" w14:textId="77777777" w:rsidR="006A1041" w:rsidRDefault="006A1041" w:rsidP="006A1041">
            <w:r w:rsidRPr="005848D7">
              <w:t xml:space="preserve">Adverse Possession </w:t>
            </w:r>
          </w:p>
        </w:tc>
        <w:tc>
          <w:tcPr>
            <w:tcW w:w="1984" w:type="dxa"/>
          </w:tcPr>
          <w:p w14:paraId="19A4F07C"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158</w:t>
            </w:r>
          </w:p>
        </w:tc>
      </w:tr>
      <w:tr w:rsidR="006A1041" w:rsidRPr="00050253" w14:paraId="2DDDB6D9" w14:textId="77777777" w:rsidTr="006E3CCF">
        <w:trPr>
          <w:trHeight w:val="284"/>
        </w:trPr>
        <w:tc>
          <w:tcPr>
            <w:tcW w:w="1701" w:type="dxa"/>
          </w:tcPr>
          <w:p w14:paraId="12B614A8" w14:textId="77777777" w:rsidR="006A1041" w:rsidRDefault="006A1041" w:rsidP="006A1041">
            <w:r>
              <w:t>XEN</w:t>
            </w:r>
          </w:p>
        </w:tc>
        <w:tc>
          <w:tcPr>
            <w:cnfStyle w:val="000010000000" w:firstRow="0" w:lastRow="0" w:firstColumn="0" w:lastColumn="0" w:oddVBand="1" w:evenVBand="0" w:oddHBand="0" w:evenHBand="0" w:firstRowFirstColumn="0" w:firstRowLastColumn="0" w:lastRowFirstColumn="0" w:lastRowLastColumn="0"/>
            <w:tcW w:w="4819" w:type="dxa"/>
          </w:tcPr>
          <w:p w14:paraId="6E4321E2" w14:textId="77777777" w:rsidR="006A1041" w:rsidRDefault="006A1041" w:rsidP="006A1041">
            <w:r>
              <w:t>Expiry of encumbrance</w:t>
            </w:r>
          </w:p>
        </w:tc>
        <w:tc>
          <w:tcPr>
            <w:tcW w:w="1984" w:type="dxa"/>
          </w:tcPr>
          <w:p w14:paraId="2077C56D"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154</w:t>
            </w:r>
          </w:p>
        </w:tc>
      </w:tr>
      <w:tr w:rsidR="006A1041" w:rsidRPr="00050253" w14:paraId="405FCAE7" w14:textId="77777777" w:rsidTr="006E3CCF">
        <w:trPr>
          <w:trHeight w:val="284"/>
        </w:trPr>
        <w:tc>
          <w:tcPr>
            <w:tcW w:w="1701" w:type="dxa"/>
          </w:tcPr>
          <w:p w14:paraId="2DBC6AEA" w14:textId="77777777" w:rsidR="006A1041" w:rsidRPr="005848D7" w:rsidRDefault="006A1041" w:rsidP="006A1041">
            <w:r>
              <w:t>23</w:t>
            </w:r>
          </w:p>
        </w:tc>
        <w:tc>
          <w:tcPr>
            <w:cnfStyle w:val="000010000000" w:firstRow="0" w:lastRow="0" w:firstColumn="0" w:lastColumn="0" w:oddVBand="1" w:evenVBand="0" w:oddHBand="0" w:evenHBand="0" w:firstRowFirstColumn="0" w:firstRowLastColumn="0" w:lastRowFirstColumn="0" w:lastRowLastColumn="0"/>
            <w:tcW w:w="4819" w:type="dxa"/>
          </w:tcPr>
          <w:p w14:paraId="305E62CF" w14:textId="77777777" w:rsidR="006A1041" w:rsidRPr="005848D7" w:rsidRDefault="006A1041" w:rsidP="006A1041">
            <w:r>
              <w:t xml:space="preserve">Application TLA </w:t>
            </w:r>
          </w:p>
        </w:tc>
        <w:tc>
          <w:tcPr>
            <w:tcW w:w="1984" w:type="dxa"/>
          </w:tcPr>
          <w:p w14:paraId="300163D6"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152</w:t>
            </w:r>
          </w:p>
        </w:tc>
      </w:tr>
      <w:tr w:rsidR="006A1041" w:rsidRPr="00050253" w14:paraId="295C64BE" w14:textId="77777777" w:rsidTr="006E3CCF">
        <w:trPr>
          <w:trHeight w:val="284"/>
        </w:trPr>
        <w:tc>
          <w:tcPr>
            <w:tcW w:w="1701" w:type="dxa"/>
          </w:tcPr>
          <w:p w14:paraId="35F7E8AB" w14:textId="77777777" w:rsidR="006A1041" w:rsidRDefault="006A1041" w:rsidP="006A1041">
            <w:r>
              <w:t>23RE</w:t>
            </w:r>
          </w:p>
        </w:tc>
        <w:tc>
          <w:tcPr>
            <w:cnfStyle w:val="000010000000" w:firstRow="0" w:lastRow="0" w:firstColumn="0" w:lastColumn="0" w:oddVBand="1" w:evenVBand="0" w:oddHBand="0" w:evenHBand="0" w:firstRowFirstColumn="0" w:firstRowLastColumn="0" w:lastRowFirstColumn="0" w:lastRowLastColumn="0"/>
            <w:tcW w:w="4819" w:type="dxa"/>
          </w:tcPr>
          <w:p w14:paraId="02A5BF6B" w14:textId="51C7DEB2" w:rsidR="006A1041" w:rsidRDefault="006A1041" w:rsidP="006A1041">
            <w:r>
              <w:t xml:space="preserve">Plan </w:t>
            </w:r>
            <w:r w:rsidR="00F7274F">
              <w:t xml:space="preserve">for </w:t>
            </w:r>
            <w:r>
              <w:t xml:space="preserve">removal </w:t>
            </w:r>
            <w:r w:rsidR="00F7274F">
              <w:t xml:space="preserve">of </w:t>
            </w:r>
            <w:r>
              <w:t>easement</w:t>
            </w:r>
          </w:p>
        </w:tc>
        <w:tc>
          <w:tcPr>
            <w:tcW w:w="1984" w:type="dxa"/>
          </w:tcPr>
          <w:p w14:paraId="2BAD1070"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151</w:t>
            </w:r>
          </w:p>
        </w:tc>
      </w:tr>
      <w:tr w:rsidR="006A1041" w:rsidRPr="00050253" w14:paraId="042B8245" w14:textId="77777777" w:rsidTr="006E3CCF">
        <w:trPr>
          <w:trHeight w:val="284"/>
        </w:trPr>
        <w:tc>
          <w:tcPr>
            <w:tcW w:w="1701" w:type="dxa"/>
          </w:tcPr>
          <w:p w14:paraId="5891A583" w14:textId="7C8B5EA8" w:rsidR="006A1041" w:rsidRDefault="006A1041" w:rsidP="006E3CCF">
            <w:r>
              <w:t>23VR</w:t>
            </w:r>
          </w:p>
        </w:tc>
        <w:tc>
          <w:tcPr>
            <w:cnfStyle w:val="000010000000" w:firstRow="0" w:lastRow="0" w:firstColumn="0" w:lastColumn="0" w:oddVBand="1" w:evenVBand="0" w:oddHBand="0" w:evenHBand="0" w:firstRowFirstColumn="0" w:firstRowLastColumn="0" w:lastRowFirstColumn="0" w:lastRowLastColumn="0"/>
            <w:tcW w:w="4819" w:type="dxa"/>
          </w:tcPr>
          <w:p w14:paraId="66878048" w14:textId="77777777" w:rsidR="006A1041" w:rsidRDefault="006A1041" w:rsidP="006A1041">
            <w:r>
              <w:t xml:space="preserve">Variation of restriction </w:t>
            </w:r>
          </w:p>
        </w:tc>
        <w:tc>
          <w:tcPr>
            <w:tcW w:w="1984" w:type="dxa"/>
          </w:tcPr>
          <w:p w14:paraId="7751475C" w14:textId="77777777" w:rsidR="006A1041" w:rsidRDefault="006A1041" w:rsidP="006E3CCF">
            <w:pPr>
              <w:jc w:val="center"/>
              <w:cnfStyle w:val="000000000000" w:firstRow="0" w:lastRow="0" w:firstColumn="0" w:lastColumn="0" w:oddVBand="0" w:evenVBand="0" w:oddHBand="0" w:evenHBand="0" w:firstRowFirstColumn="0" w:firstRowLastColumn="0" w:lastRowFirstColumn="0" w:lastRowLastColumn="0"/>
            </w:pPr>
            <w:r>
              <w:t>140</w:t>
            </w:r>
          </w:p>
        </w:tc>
      </w:tr>
    </w:tbl>
    <w:p w14:paraId="14314FA2" w14:textId="77777777" w:rsidR="006A1041" w:rsidRDefault="006A1041" w:rsidP="006A1041">
      <w:pPr>
        <w:rPr>
          <w:b/>
          <w:bCs/>
          <w:color w:val="B3272F" w:themeColor="text2"/>
          <w:kern w:val="32"/>
          <w:sz w:val="40"/>
          <w:szCs w:val="32"/>
        </w:rPr>
      </w:pPr>
      <w:r>
        <w:br w:type="page"/>
      </w:r>
    </w:p>
    <w:p w14:paraId="42C8C707" w14:textId="77777777" w:rsidR="006A1041" w:rsidRDefault="006A1041" w:rsidP="006A1041">
      <w:pPr>
        <w:pStyle w:val="Heading1"/>
        <w:numPr>
          <w:ilvl w:val="0"/>
          <w:numId w:val="7"/>
        </w:numPr>
      </w:pPr>
      <w:bookmarkStart w:id="81" w:name="_Toc46161468"/>
      <w:bookmarkStart w:id="82" w:name="_Toc77672321"/>
      <w:bookmarkStart w:id="83" w:name="_Toc81221866"/>
      <w:r>
        <w:lastRenderedPageBreak/>
        <w:t>Other measures of Land Registry Services activity</w:t>
      </w:r>
      <w:bookmarkEnd w:id="81"/>
      <w:bookmarkEnd w:id="82"/>
      <w:bookmarkEnd w:id="83"/>
    </w:p>
    <w:p w14:paraId="2B8834D5" w14:textId="77777777" w:rsidR="006A1041" w:rsidRDefault="006A1041" w:rsidP="006A1041">
      <w:pPr>
        <w:pStyle w:val="Heading2"/>
        <w:numPr>
          <w:ilvl w:val="0"/>
          <w:numId w:val="7"/>
        </w:numPr>
      </w:pPr>
      <w:bookmarkStart w:id="84" w:name="_Toc46161469"/>
      <w:bookmarkStart w:id="85" w:name="_Toc77672322"/>
      <w:bookmarkStart w:id="86" w:name="_Toc81221867"/>
      <w:r>
        <w:t>Registrations</w:t>
      </w:r>
      <w:bookmarkEnd w:id="84"/>
      <w:bookmarkEnd w:id="85"/>
      <w:bookmarkEnd w:id="86"/>
    </w:p>
    <w:p w14:paraId="235F8854" w14:textId="77777777" w:rsidR="006A1041" w:rsidRDefault="006A1041" w:rsidP="006A1041">
      <w:pPr>
        <w:pStyle w:val="Heading3"/>
        <w:numPr>
          <w:ilvl w:val="0"/>
          <w:numId w:val="7"/>
        </w:numPr>
      </w:pPr>
      <w:bookmarkStart w:id="87" w:name="_Toc46161470"/>
      <w:bookmarkStart w:id="88" w:name="_Toc77672323"/>
      <w:bookmarkStart w:id="89" w:name="_Toc81221868"/>
      <w:r>
        <w:t>Number of dealings registered</w:t>
      </w:r>
      <w:bookmarkEnd w:id="87"/>
      <w:bookmarkEnd w:id="88"/>
      <w:bookmarkEnd w:id="89"/>
    </w:p>
    <w:p w14:paraId="22FDB3CB" w14:textId="77777777" w:rsidR="006A1041" w:rsidRDefault="006A1041" w:rsidP="006A1041">
      <w:pPr>
        <w:pStyle w:val="BodyText"/>
        <w:keepNext/>
      </w:pPr>
      <w:r>
        <w:t>The number of transactions registered in the 2020–2021 financial year was 891,409</w:t>
      </w:r>
    </w:p>
    <w:p w14:paraId="79E72BD7" w14:textId="77777777" w:rsidR="006A1041" w:rsidRDefault="006A1041" w:rsidP="006A1041">
      <w:pPr>
        <w:pStyle w:val="Heading3"/>
        <w:numPr>
          <w:ilvl w:val="0"/>
          <w:numId w:val="7"/>
        </w:numPr>
      </w:pPr>
      <w:bookmarkStart w:id="90" w:name="_Toc46161471"/>
      <w:bookmarkStart w:id="91" w:name="_Toc77672324"/>
      <w:bookmarkStart w:id="92" w:name="_Toc81221869"/>
      <w:r>
        <w:t>Percentage of dealings registered within 5 days</w:t>
      </w:r>
      <w:bookmarkEnd w:id="90"/>
      <w:bookmarkEnd w:id="91"/>
      <w:bookmarkEnd w:id="92"/>
      <w:r>
        <w:t xml:space="preserve"> </w:t>
      </w:r>
    </w:p>
    <w:p w14:paraId="3489C0AE" w14:textId="77777777" w:rsidR="006A1041" w:rsidRDefault="006A1041" w:rsidP="006A1041">
      <w:pPr>
        <w:pStyle w:val="BodyText"/>
        <w:keepNext/>
      </w:pPr>
      <w:r>
        <w:t xml:space="preserve">The average percentages achieved were greater than 99 per cent for the whole of the financial year. </w:t>
      </w:r>
    </w:p>
    <w:p w14:paraId="23B1AA81" w14:textId="77777777" w:rsidR="006A1041" w:rsidRDefault="006A1041" w:rsidP="006A1041">
      <w:pPr>
        <w:pStyle w:val="Heading3"/>
        <w:numPr>
          <w:ilvl w:val="0"/>
          <w:numId w:val="7"/>
        </w:numPr>
      </w:pPr>
      <w:bookmarkStart w:id="93" w:name="_Toc46161472"/>
      <w:bookmarkStart w:id="94" w:name="_Toc77672325"/>
      <w:bookmarkStart w:id="95" w:name="_Toc81221870"/>
      <w:r>
        <w:t>Number of plans registered</w:t>
      </w:r>
      <w:bookmarkEnd w:id="93"/>
      <w:bookmarkEnd w:id="94"/>
      <w:bookmarkEnd w:id="95"/>
    </w:p>
    <w:p w14:paraId="71E6E1CA" w14:textId="1D85C6A2" w:rsidR="006A1041" w:rsidRDefault="006A1041" w:rsidP="006A1041">
      <w:pPr>
        <w:pStyle w:val="BodyText"/>
        <w:keepNext/>
      </w:pPr>
      <w:r>
        <w:t xml:space="preserve">The number of plans registered </w:t>
      </w:r>
      <w:r w:rsidR="007173A5">
        <w:t xml:space="preserve">in the 2020–2021 </w:t>
      </w:r>
      <w:r>
        <w:t>financial year was 8</w:t>
      </w:r>
      <w:bookmarkStart w:id="96" w:name="_Toc46161473"/>
      <w:r>
        <w:t>,098.  The average percentage of plans registered within 15 business days</w:t>
      </w:r>
      <w:bookmarkEnd w:id="96"/>
      <w:r>
        <w:t xml:space="preserve"> was 84.57 per cent for the whole of the financial year. </w:t>
      </w:r>
    </w:p>
    <w:p w14:paraId="4170F4CC" w14:textId="77777777" w:rsidR="006A1041" w:rsidRDefault="006A1041" w:rsidP="006A1041">
      <w:pPr>
        <w:pStyle w:val="Heading3"/>
        <w:numPr>
          <w:ilvl w:val="0"/>
          <w:numId w:val="7"/>
        </w:numPr>
      </w:pPr>
      <w:bookmarkStart w:id="97" w:name="_Toc46161474"/>
      <w:bookmarkStart w:id="98" w:name="_Toc77672326"/>
      <w:bookmarkStart w:id="99" w:name="_Toc81221871"/>
      <w:r>
        <w:t>Number of dealings refused</w:t>
      </w:r>
      <w:bookmarkEnd w:id="97"/>
      <w:bookmarkEnd w:id="98"/>
      <w:bookmarkEnd w:id="99"/>
      <w:r>
        <w:t xml:space="preserve"> </w:t>
      </w:r>
    </w:p>
    <w:p w14:paraId="256C1E09" w14:textId="3021E7F4" w:rsidR="006A1041" w:rsidRPr="00985B01" w:rsidRDefault="006A1041" w:rsidP="006A1041">
      <w:pPr>
        <w:pStyle w:val="BodyText"/>
        <w:keepNext/>
      </w:pPr>
      <w:r>
        <w:t xml:space="preserve">The number of dealings refused </w:t>
      </w:r>
      <w:r w:rsidR="004F7742">
        <w:t xml:space="preserve">in the 2020–2021 </w:t>
      </w:r>
      <w:r>
        <w:t>financial year was 7,849. This represents 0.87 per cent of total dealings presented for acceptance at Land Registry Services for the financial year.</w:t>
      </w:r>
    </w:p>
    <w:p w14:paraId="3FC916A3" w14:textId="77777777" w:rsidR="006A1041" w:rsidRDefault="006A1041" w:rsidP="006A1041">
      <w:pPr>
        <w:pStyle w:val="BodyText"/>
        <w:keepNext/>
      </w:pPr>
      <w:r>
        <w:t>In the 2019–2020 financial year the figure was 9,248. This represents 1.0 per cent of total dealings presented for acceptance at Land Registry Services.</w:t>
      </w:r>
    </w:p>
    <w:p w14:paraId="20763D1D" w14:textId="77777777" w:rsidR="006A1041" w:rsidRDefault="006A1041" w:rsidP="006A1041">
      <w:pPr>
        <w:pStyle w:val="Heading3"/>
        <w:numPr>
          <w:ilvl w:val="0"/>
          <w:numId w:val="7"/>
        </w:numPr>
      </w:pPr>
      <w:bookmarkStart w:id="100" w:name="_Toc46161475"/>
      <w:bookmarkStart w:id="101" w:name="_Toc77672327"/>
      <w:bookmarkStart w:id="102" w:name="_Toc81221872"/>
      <w:r>
        <w:t>Number of dealings waiting to be processed</w:t>
      </w:r>
      <w:bookmarkEnd w:id="100"/>
      <w:bookmarkEnd w:id="101"/>
      <w:bookmarkEnd w:id="102"/>
    </w:p>
    <w:p w14:paraId="73134977" w14:textId="1FCC50D6" w:rsidR="006A1041" w:rsidRDefault="006A1041" w:rsidP="006A1041">
      <w:pPr>
        <w:pStyle w:val="BodyText"/>
        <w:keepNext/>
      </w:pPr>
      <w:r>
        <w:t xml:space="preserve">The number of dealings waiting to be processed in </w:t>
      </w:r>
      <w:r w:rsidR="00257438">
        <w:t xml:space="preserve">in the 2020–2021 </w:t>
      </w:r>
      <w:r>
        <w:t xml:space="preserve">financial year has remained fairly stable. The ‘holding level’ at the commencement of the financial year was 2,872. For the majority of this year that figure has been less than 2,900. The majority, if not all of these dealings, will be in a processing state that requires attention from customers, or cannot be processed until a statutory period has elapsed. As </w:t>
      </w:r>
      <w:r w:rsidR="00D52417">
        <w:t>of</w:t>
      </w:r>
      <w:r>
        <w:t xml:space="preserve"> 1 July 2021 the figure was 3,107.</w:t>
      </w:r>
    </w:p>
    <w:p w14:paraId="45F64275" w14:textId="77777777" w:rsidR="006A1041" w:rsidRDefault="006A1041" w:rsidP="006A1041">
      <w:pPr>
        <w:rPr>
          <w:b/>
          <w:bCs/>
          <w:color w:val="B3272F" w:themeColor="text2"/>
          <w:kern w:val="32"/>
          <w:sz w:val="40"/>
          <w:szCs w:val="32"/>
        </w:rPr>
      </w:pPr>
      <w:r>
        <w:br w:type="page"/>
      </w:r>
    </w:p>
    <w:p w14:paraId="13604F75" w14:textId="77777777" w:rsidR="006A1041" w:rsidRDefault="006A1041" w:rsidP="006A1041">
      <w:pPr>
        <w:pStyle w:val="Heading1"/>
        <w:numPr>
          <w:ilvl w:val="0"/>
          <w:numId w:val="7"/>
        </w:numPr>
      </w:pPr>
      <w:bookmarkStart w:id="103" w:name="_Toc46161476"/>
      <w:bookmarkStart w:id="104" w:name="_Toc77672328"/>
      <w:bookmarkStart w:id="105" w:name="_Toc81221873"/>
      <w:r>
        <w:lastRenderedPageBreak/>
        <w:t>Electronic transactions processing</w:t>
      </w:r>
      <w:bookmarkEnd w:id="103"/>
      <w:bookmarkEnd w:id="104"/>
      <w:bookmarkEnd w:id="105"/>
    </w:p>
    <w:p w14:paraId="70D503E2" w14:textId="77777777" w:rsidR="006A1041" w:rsidRDefault="006A1041" w:rsidP="006A1041">
      <w:pPr>
        <w:pStyle w:val="Heading2"/>
        <w:numPr>
          <w:ilvl w:val="0"/>
          <w:numId w:val="7"/>
        </w:numPr>
      </w:pPr>
      <w:bookmarkStart w:id="106" w:name="_Toc77672329"/>
      <w:bookmarkStart w:id="107" w:name="_Toc81221874"/>
      <w:bookmarkStart w:id="108" w:name="_Toc46161477"/>
      <w:r>
        <w:t>Electronic Conveyancing</w:t>
      </w:r>
      <w:bookmarkEnd w:id="106"/>
      <w:bookmarkEnd w:id="107"/>
      <w:r>
        <w:t xml:space="preserve"> </w:t>
      </w:r>
      <w:bookmarkEnd w:id="108"/>
    </w:p>
    <w:p w14:paraId="3702E0C6" w14:textId="2433ECAA" w:rsidR="006A1041" w:rsidRDefault="006A1041" w:rsidP="006A1041">
      <w:pPr>
        <w:pStyle w:val="BodyText"/>
        <w:keepNext/>
      </w:pPr>
      <w:r>
        <w:t>The number of transactions lodged electronically in the 2020–2021 financial year was 860,843, up from 806,643 in 2019–2020. Transactions lodged electronically in 2020-2021 financial year accounted for 97 per cent of all lodgments.</w:t>
      </w:r>
    </w:p>
    <w:p w14:paraId="0475E686" w14:textId="19858474" w:rsidR="006A1041" w:rsidRDefault="006A1041" w:rsidP="006A1041">
      <w:pPr>
        <w:pStyle w:val="BodyText"/>
        <w:keepNext/>
      </w:pPr>
      <w:r>
        <w:t>This is made up of the following:</w:t>
      </w:r>
    </w:p>
    <w:p w14:paraId="323722F1" w14:textId="77777777" w:rsidR="00056C06" w:rsidRDefault="00056C06" w:rsidP="00C54973">
      <w:pPr>
        <w:pStyle w:val="CaptionImageorFigure"/>
        <w:spacing w:before="0" w:after="0"/>
      </w:pPr>
    </w:p>
    <w:tbl>
      <w:tblPr>
        <w:tblStyle w:val="TableGrid"/>
        <w:tblW w:w="0" w:type="auto"/>
        <w:tblLook w:val="00A0" w:firstRow="1" w:lastRow="0" w:firstColumn="1" w:lastColumn="0" w:noHBand="0" w:noVBand="0"/>
      </w:tblPr>
      <w:tblGrid>
        <w:gridCol w:w="3402"/>
        <w:gridCol w:w="1984"/>
      </w:tblGrid>
      <w:tr w:rsidR="006A1041" w:rsidRPr="00050253" w14:paraId="4656C27A" w14:textId="77777777" w:rsidTr="006E3CC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402" w:type="dxa"/>
          </w:tcPr>
          <w:p w14:paraId="3A1946F2" w14:textId="1B5DF318" w:rsidR="006A1041" w:rsidRPr="00050253" w:rsidRDefault="00E53783" w:rsidP="006A1041">
            <w:pPr>
              <w:pStyle w:val="TableHeadingLeft"/>
            </w:pPr>
            <w:r>
              <w:t>T</w:t>
            </w:r>
            <w:r w:rsidR="006E3CCF">
              <w:t>r</w:t>
            </w:r>
            <w:r>
              <w:t xml:space="preserve">ansaction Type </w:t>
            </w:r>
          </w:p>
        </w:tc>
        <w:tc>
          <w:tcPr>
            <w:cnfStyle w:val="000010000000" w:firstRow="0" w:lastRow="0" w:firstColumn="0" w:lastColumn="0" w:oddVBand="1" w:evenVBand="0" w:oddHBand="0" w:evenHBand="0" w:firstRowFirstColumn="0" w:firstRowLastColumn="0" w:lastRowFirstColumn="0" w:lastRowLastColumn="0"/>
            <w:tcW w:w="1984" w:type="dxa"/>
          </w:tcPr>
          <w:p w14:paraId="76C38874" w14:textId="5882C480" w:rsidR="006A1041" w:rsidRPr="00050253" w:rsidRDefault="00E53783" w:rsidP="006E3CCF">
            <w:pPr>
              <w:pStyle w:val="TableHeadingLeft"/>
              <w:jc w:val="center"/>
            </w:pPr>
            <w:r>
              <w:t>Quantity</w:t>
            </w:r>
          </w:p>
        </w:tc>
      </w:tr>
      <w:tr w:rsidR="006A1041" w:rsidRPr="00050253" w14:paraId="6CBBDDCF" w14:textId="77777777" w:rsidTr="006E3CCF">
        <w:tc>
          <w:tcPr>
            <w:tcW w:w="3402" w:type="dxa"/>
          </w:tcPr>
          <w:p w14:paraId="096F9160" w14:textId="14CC7531" w:rsidR="006A1041" w:rsidRPr="00997FFC" w:rsidRDefault="006A1041" w:rsidP="006A1041">
            <w:r w:rsidRPr="00997FFC">
              <w:t>Discharge of mortgage</w:t>
            </w:r>
          </w:p>
        </w:tc>
        <w:tc>
          <w:tcPr>
            <w:cnfStyle w:val="000010000000" w:firstRow="0" w:lastRow="0" w:firstColumn="0" w:lastColumn="0" w:oddVBand="1" w:evenVBand="0" w:oddHBand="0" w:evenHBand="0" w:firstRowFirstColumn="0" w:firstRowLastColumn="0" w:lastRowFirstColumn="0" w:lastRowLastColumn="0"/>
            <w:tcW w:w="1984" w:type="dxa"/>
          </w:tcPr>
          <w:p w14:paraId="1828B531" w14:textId="77777777" w:rsidR="006A1041" w:rsidRPr="00997FFC" w:rsidRDefault="006A1041" w:rsidP="006E3CCF">
            <w:pPr>
              <w:jc w:val="center"/>
            </w:pPr>
            <w:r>
              <w:t>281,893</w:t>
            </w:r>
          </w:p>
        </w:tc>
      </w:tr>
      <w:tr w:rsidR="006A1041" w:rsidRPr="00050253" w14:paraId="63B60082" w14:textId="77777777" w:rsidTr="006E3CCF">
        <w:tc>
          <w:tcPr>
            <w:tcW w:w="3402" w:type="dxa"/>
          </w:tcPr>
          <w:p w14:paraId="7E393333" w14:textId="77777777" w:rsidR="006A1041" w:rsidRPr="00997FFC" w:rsidRDefault="006A1041" w:rsidP="006A1041">
            <w:r w:rsidRPr="00997FFC">
              <w:t>Mortgage</w:t>
            </w:r>
          </w:p>
        </w:tc>
        <w:tc>
          <w:tcPr>
            <w:cnfStyle w:val="000010000000" w:firstRow="0" w:lastRow="0" w:firstColumn="0" w:lastColumn="0" w:oddVBand="1" w:evenVBand="0" w:oddHBand="0" w:evenHBand="0" w:firstRowFirstColumn="0" w:firstRowLastColumn="0" w:lastRowFirstColumn="0" w:lastRowLastColumn="0"/>
            <w:tcW w:w="1984" w:type="dxa"/>
          </w:tcPr>
          <w:p w14:paraId="736E2608" w14:textId="77777777" w:rsidR="006A1041" w:rsidRDefault="006A1041" w:rsidP="006E3CCF">
            <w:pPr>
              <w:jc w:val="center"/>
            </w:pPr>
            <w:r>
              <w:t>281,880</w:t>
            </w:r>
          </w:p>
        </w:tc>
      </w:tr>
      <w:tr w:rsidR="006A1041" w:rsidRPr="00050253" w14:paraId="3C04AE24" w14:textId="77777777" w:rsidTr="006E3CCF">
        <w:tc>
          <w:tcPr>
            <w:tcW w:w="3402" w:type="dxa"/>
          </w:tcPr>
          <w:p w14:paraId="621991C0" w14:textId="77777777" w:rsidR="006A1041" w:rsidRPr="00997FFC" w:rsidRDefault="006A1041" w:rsidP="006A1041">
            <w:r w:rsidRPr="00997FFC">
              <w:t>Transfer of land</w:t>
            </w:r>
          </w:p>
        </w:tc>
        <w:tc>
          <w:tcPr>
            <w:cnfStyle w:val="000010000000" w:firstRow="0" w:lastRow="0" w:firstColumn="0" w:lastColumn="0" w:oddVBand="1" w:evenVBand="0" w:oddHBand="0" w:evenHBand="0" w:firstRowFirstColumn="0" w:firstRowLastColumn="0" w:lastRowFirstColumn="0" w:lastRowLastColumn="0"/>
            <w:tcW w:w="1984" w:type="dxa"/>
          </w:tcPr>
          <w:p w14:paraId="09F94CD1" w14:textId="77777777" w:rsidR="006A1041" w:rsidRPr="00997FFC" w:rsidRDefault="006A1041" w:rsidP="006E3CCF">
            <w:pPr>
              <w:jc w:val="center"/>
            </w:pPr>
            <w:r>
              <w:t>216,563</w:t>
            </w:r>
          </w:p>
        </w:tc>
      </w:tr>
      <w:tr w:rsidR="00C604AE" w:rsidRPr="00050253" w14:paraId="2CEF1D15" w14:textId="77777777" w:rsidTr="006E3CCF">
        <w:tc>
          <w:tcPr>
            <w:tcW w:w="3402" w:type="dxa"/>
          </w:tcPr>
          <w:p w14:paraId="1A99681B" w14:textId="02B88F0E" w:rsidR="00C604AE" w:rsidRPr="00997FFC" w:rsidRDefault="00C604AE" w:rsidP="00C604AE">
            <w:r w:rsidRPr="00997FFC">
              <w:t>Caveat</w:t>
            </w:r>
          </w:p>
        </w:tc>
        <w:tc>
          <w:tcPr>
            <w:cnfStyle w:val="000010000000" w:firstRow="0" w:lastRow="0" w:firstColumn="0" w:lastColumn="0" w:oddVBand="1" w:evenVBand="0" w:oddHBand="0" w:evenHBand="0" w:firstRowFirstColumn="0" w:firstRowLastColumn="0" w:lastRowFirstColumn="0" w:lastRowLastColumn="0"/>
            <w:tcW w:w="1984" w:type="dxa"/>
          </w:tcPr>
          <w:p w14:paraId="0A3BA329" w14:textId="7BBA3F03" w:rsidR="00C604AE" w:rsidRDefault="00C604AE" w:rsidP="00C604AE">
            <w:pPr>
              <w:ind w:left="0"/>
              <w:jc w:val="center"/>
            </w:pPr>
            <w:r>
              <w:t>29,599</w:t>
            </w:r>
          </w:p>
        </w:tc>
      </w:tr>
      <w:tr w:rsidR="00C604AE" w:rsidRPr="00050253" w14:paraId="75B5158F" w14:textId="77777777" w:rsidTr="006E3CCF">
        <w:tc>
          <w:tcPr>
            <w:tcW w:w="3402" w:type="dxa"/>
          </w:tcPr>
          <w:p w14:paraId="6C3B8984" w14:textId="33105758" w:rsidR="00C604AE" w:rsidRDefault="00C604AE" w:rsidP="00C604AE">
            <w:r w:rsidRPr="00997FFC">
              <w:t>Withdrawal of caveat</w:t>
            </w:r>
          </w:p>
        </w:tc>
        <w:tc>
          <w:tcPr>
            <w:cnfStyle w:val="000010000000" w:firstRow="0" w:lastRow="0" w:firstColumn="0" w:lastColumn="0" w:oddVBand="1" w:evenVBand="0" w:oddHBand="0" w:evenHBand="0" w:firstRowFirstColumn="0" w:firstRowLastColumn="0" w:lastRowFirstColumn="0" w:lastRowLastColumn="0"/>
            <w:tcW w:w="1984" w:type="dxa"/>
          </w:tcPr>
          <w:p w14:paraId="43177375" w14:textId="14F38B2F" w:rsidR="00C604AE" w:rsidRDefault="00C604AE" w:rsidP="00C604AE">
            <w:pPr>
              <w:jc w:val="center"/>
            </w:pPr>
            <w:r>
              <w:t>16,361</w:t>
            </w:r>
          </w:p>
        </w:tc>
      </w:tr>
      <w:tr w:rsidR="00C604AE" w:rsidRPr="00050253" w14:paraId="77DED487" w14:textId="77777777" w:rsidTr="006E3CCF">
        <w:tc>
          <w:tcPr>
            <w:tcW w:w="3402" w:type="dxa"/>
          </w:tcPr>
          <w:p w14:paraId="3F0908C8" w14:textId="5E2F5719" w:rsidR="00C604AE" w:rsidRPr="00997FFC" w:rsidRDefault="00C604AE" w:rsidP="00C604AE">
            <w:r>
              <w:t xml:space="preserve">Transmission </w:t>
            </w:r>
          </w:p>
        </w:tc>
        <w:tc>
          <w:tcPr>
            <w:cnfStyle w:val="000010000000" w:firstRow="0" w:lastRow="0" w:firstColumn="0" w:lastColumn="0" w:oddVBand="1" w:evenVBand="0" w:oddHBand="0" w:evenHBand="0" w:firstRowFirstColumn="0" w:firstRowLastColumn="0" w:lastRowFirstColumn="0" w:lastRowLastColumn="0"/>
            <w:tcW w:w="1984" w:type="dxa"/>
          </w:tcPr>
          <w:p w14:paraId="58A2C7FB" w14:textId="592D4FCB" w:rsidR="00C604AE" w:rsidRDefault="00C604AE" w:rsidP="00C604AE">
            <w:pPr>
              <w:jc w:val="center"/>
            </w:pPr>
            <w:r>
              <w:t>12,662</w:t>
            </w:r>
          </w:p>
        </w:tc>
      </w:tr>
      <w:tr w:rsidR="00FD587E" w:rsidRPr="00050253" w14:paraId="513D7A01" w14:textId="77777777" w:rsidTr="006E3CCF">
        <w:tc>
          <w:tcPr>
            <w:tcW w:w="3402" w:type="dxa"/>
          </w:tcPr>
          <w:p w14:paraId="6C296627" w14:textId="22C0061E" w:rsidR="00FD587E" w:rsidRDefault="00FD587E" w:rsidP="00C604AE">
            <w:r>
              <w:t>Other</w:t>
            </w:r>
          </w:p>
        </w:tc>
        <w:tc>
          <w:tcPr>
            <w:cnfStyle w:val="000010000000" w:firstRow="0" w:lastRow="0" w:firstColumn="0" w:lastColumn="0" w:oddVBand="1" w:evenVBand="0" w:oddHBand="0" w:evenHBand="0" w:firstRowFirstColumn="0" w:firstRowLastColumn="0" w:lastRowFirstColumn="0" w:lastRowLastColumn="0"/>
            <w:tcW w:w="1984" w:type="dxa"/>
          </w:tcPr>
          <w:p w14:paraId="0B40D524" w14:textId="177356E8" w:rsidR="00FD587E" w:rsidRDefault="00FD587E" w:rsidP="00C604AE">
            <w:pPr>
              <w:jc w:val="center"/>
            </w:pPr>
            <w:r>
              <w:t>9,198</w:t>
            </w:r>
          </w:p>
        </w:tc>
      </w:tr>
      <w:tr w:rsidR="00C604AE" w:rsidRPr="00050253" w14:paraId="16B1F7AD" w14:textId="77777777" w:rsidTr="006E3CCF">
        <w:tc>
          <w:tcPr>
            <w:tcW w:w="3402" w:type="dxa"/>
          </w:tcPr>
          <w:p w14:paraId="3A8C31E9" w14:textId="3A5B064C" w:rsidR="00C604AE" w:rsidRDefault="00C604AE" w:rsidP="00C604AE">
            <w:r>
              <w:t xml:space="preserve">Survivorship </w:t>
            </w:r>
          </w:p>
        </w:tc>
        <w:tc>
          <w:tcPr>
            <w:cnfStyle w:val="000010000000" w:firstRow="0" w:lastRow="0" w:firstColumn="0" w:lastColumn="0" w:oddVBand="1" w:evenVBand="0" w:oddHBand="0" w:evenHBand="0" w:firstRowFirstColumn="0" w:firstRowLastColumn="0" w:lastRowFirstColumn="0" w:lastRowLastColumn="0"/>
            <w:tcW w:w="1984" w:type="dxa"/>
          </w:tcPr>
          <w:p w14:paraId="2F637CA8" w14:textId="510D6C7F" w:rsidR="00C604AE" w:rsidRDefault="00C604AE" w:rsidP="00C604AE">
            <w:pPr>
              <w:jc w:val="center"/>
            </w:pPr>
            <w:r>
              <w:t>8,819</w:t>
            </w:r>
          </w:p>
        </w:tc>
      </w:tr>
      <w:tr w:rsidR="00C604AE" w:rsidRPr="00050253" w14:paraId="3AFD185A" w14:textId="77777777" w:rsidTr="006E3CCF">
        <w:tc>
          <w:tcPr>
            <w:tcW w:w="3402" w:type="dxa"/>
          </w:tcPr>
          <w:p w14:paraId="447755A1" w14:textId="0B082AA4" w:rsidR="00C604AE" w:rsidRPr="00997FFC" w:rsidRDefault="00C604AE" w:rsidP="00C604AE">
            <w:r>
              <w:t>Priority notice</w:t>
            </w:r>
          </w:p>
        </w:tc>
        <w:tc>
          <w:tcPr>
            <w:cnfStyle w:val="000010000000" w:firstRow="0" w:lastRow="0" w:firstColumn="0" w:lastColumn="0" w:oddVBand="1" w:evenVBand="0" w:oddHBand="0" w:evenHBand="0" w:firstRowFirstColumn="0" w:firstRowLastColumn="0" w:lastRowFirstColumn="0" w:lastRowLastColumn="0"/>
            <w:tcW w:w="1984" w:type="dxa"/>
          </w:tcPr>
          <w:p w14:paraId="311CDAA7" w14:textId="53589BA3" w:rsidR="00C604AE" w:rsidRPr="00997FFC" w:rsidRDefault="00C604AE" w:rsidP="00C604AE">
            <w:pPr>
              <w:jc w:val="center"/>
            </w:pPr>
            <w:r>
              <w:t>1,571</w:t>
            </w:r>
          </w:p>
        </w:tc>
      </w:tr>
      <w:tr w:rsidR="00C604AE" w:rsidRPr="00050253" w14:paraId="0DFA97F5" w14:textId="77777777" w:rsidTr="006E3CCF">
        <w:tc>
          <w:tcPr>
            <w:tcW w:w="3402" w:type="dxa"/>
          </w:tcPr>
          <w:p w14:paraId="1A9C0CD0" w14:textId="77777777" w:rsidR="00C604AE" w:rsidRPr="00997FFC" w:rsidRDefault="00C604AE" w:rsidP="00C604AE">
            <w:r w:rsidRPr="00997FFC">
              <w:t>Discharge of land tax charge</w:t>
            </w:r>
          </w:p>
        </w:tc>
        <w:tc>
          <w:tcPr>
            <w:cnfStyle w:val="000010000000" w:firstRow="0" w:lastRow="0" w:firstColumn="0" w:lastColumn="0" w:oddVBand="1" w:evenVBand="0" w:oddHBand="0" w:evenHBand="0" w:firstRowFirstColumn="0" w:firstRowLastColumn="0" w:lastRowFirstColumn="0" w:lastRowLastColumn="0"/>
            <w:tcW w:w="1984" w:type="dxa"/>
          </w:tcPr>
          <w:p w14:paraId="6FA4526A" w14:textId="77777777" w:rsidR="00C604AE" w:rsidRDefault="00C604AE" w:rsidP="00C604AE">
            <w:pPr>
              <w:jc w:val="center"/>
            </w:pPr>
            <w:r>
              <w:t>814</w:t>
            </w:r>
          </w:p>
        </w:tc>
      </w:tr>
      <w:tr w:rsidR="00C604AE" w:rsidRPr="00050253" w14:paraId="1FFCD6C6" w14:textId="77777777" w:rsidTr="006E3CCF">
        <w:tc>
          <w:tcPr>
            <w:tcW w:w="3402" w:type="dxa"/>
          </w:tcPr>
          <w:p w14:paraId="61A457C3" w14:textId="09578FB0" w:rsidR="00C604AE" w:rsidRPr="00997FFC" w:rsidRDefault="00C604AE" w:rsidP="00C604AE">
            <w:r>
              <w:t>Transfer by mortgagee</w:t>
            </w:r>
          </w:p>
        </w:tc>
        <w:tc>
          <w:tcPr>
            <w:cnfStyle w:val="000010000000" w:firstRow="0" w:lastRow="0" w:firstColumn="0" w:lastColumn="0" w:oddVBand="1" w:evenVBand="0" w:oddHBand="0" w:evenHBand="0" w:firstRowFirstColumn="0" w:firstRowLastColumn="0" w:lastRowFirstColumn="0" w:lastRowLastColumn="0"/>
            <w:tcW w:w="1984" w:type="dxa"/>
          </w:tcPr>
          <w:p w14:paraId="78C7B1CC" w14:textId="7F3013BF" w:rsidR="00C604AE" w:rsidRDefault="00C604AE" w:rsidP="00C604AE">
            <w:pPr>
              <w:jc w:val="center"/>
            </w:pPr>
            <w:r>
              <w:t>483</w:t>
            </w:r>
          </w:p>
        </w:tc>
      </w:tr>
      <w:tr w:rsidR="00C604AE" w:rsidRPr="00050253" w14:paraId="49CECAF0" w14:textId="77777777" w:rsidTr="006E3CCF">
        <w:tc>
          <w:tcPr>
            <w:tcW w:w="3402" w:type="dxa"/>
          </w:tcPr>
          <w:p w14:paraId="41C8208D" w14:textId="72728B28" w:rsidR="00C604AE" w:rsidRDefault="00C604AE" w:rsidP="00C604AE">
            <w:r w:rsidRPr="00997FFC">
              <w:t xml:space="preserve">Land tax </w:t>
            </w:r>
            <w:r w:rsidDel="00F71840">
              <w:t>charge</w:t>
            </w:r>
          </w:p>
        </w:tc>
        <w:tc>
          <w:tcPr>
            <w:cnfStyle w:val="000010000000" w:firstRow="0" w:lastRow="0" w:firstColumn="0" w:lastColumn="0" w:oddVBand="1" w:evenVBand="0" w:oddHBand="0" w:evenHBand="0" w:firstRowFirstColumn="0" w:firstRowLastColumn="0" w:lastRowFirstColumn="0" w:lastRowLastColumn="0"/>
            <w:tcW w:w="1984" w:type="dxa"/>
          </w:tcPr>
          <w:p w14:paraId="3595AB06" w14:textId="2F5178A4" w:rsidR="00C604AE" w:rsidRDefault="00C604AE" w:rsidP="00C604AE">
            <w:pPr>
              <w:jc w:val="center"/>
            </w:pPr>
            <w:r>
              <w:t>478</w:t>
            </w:r>
          </w:p>
        </w:tc>
      </w:tr>
      <w:tr w:rsidR="00C604AE" w:rsidRPr="00050253" w14:paraId="7EAE885A" w14:textId="77777777" w:rsidTr="006E3CCF">
        <w:tc>
          <w:tcPr>
            <w:tcW w:w="3402" w:type="dxa"/>
          </w:tcPr>
          <w:p w14:paraId="1D4C3726" w14:textId="638DEFD6" w:rsidR="00C604AE" w:rsidRDefault="00C604AE" w:rsidP="00C604AE">
            <w:r>
              <w:t>Transfer of mortgage</w:t>
            </w:r>
          </w:p>
        </w:tc>
        <w:tc>
          <w:tcPr>
            <w:cnfStyle w:val="000010000000" w:firstRow="0" w:lastRow="0" w:firstColumn="0" w:lastColumn="0" w:oddVBand="1" w:evenVBand="0" w:oddHBand="0" w:evenHBand="0" w:firstRowFirstColumn="0" w:firstRowLastColumn="0" w:lastRowFirstColumn="0" w:lastRowLastColumn="0"/>
            <w:tcW w:w="1984" w:type="dxa"/>
          </w:tcPr>
          <w:p w14:paraId="0FEC7E1B" w14:textId="5736D0CA" w:rsidR="00C604AE" w:rsidRDefault="00C604AE" w:rsidP="00C604AE">
            <w:pPr>
              <w:jc w:val="center"/>
            </w:pPr>
            <w:r>
              <w:t>335</w:t>
            </w:r>
          </w:p>
        </w:tc>
      </w:tr>
      <w:tr w:rsidR="00C604AE" w:rsidRPr="00050253" w14:paraId="761D9635" w14:textId="77777777" w:rsidTr="006E3CCF">
        <w:tc>
          <w:tcPr>
            <w:tcW w:w="3402" w:type="dxa"/>
          </w:tcPr>
          <w:p w14:paraId="08B1EDE5" w14:textId="77777777" w:rsidR="00C604AE" w:rsidRDefault="00C604AE" w:rsidP="00C604AE">
            <w:r>
              <w:t>Withdraw priority notice</w:t>
            </w:r>
          </w:p>
        </w:tc>
        <w:tc>
          <w:tcPr>
            <w:cnfStyle w:val="000010000000" w:firstRow="0" w:lastRow="0" w:firstColumn="0" w:lastColumn="0" w:oddVBand="1" w:evenVBand="0" w:oddHBand="0" w:evenHBand="0" w:firstRowFirstColumn="0" w:firstRowLastColumn="0" w:lastRowFirstColumn="0" w:lastRowLastColumn="0"/>
            <w:tcW w:w="1984" w:type="dxa"/>
          </w:tcPr>
          <w:p w14:paraId="2D000DC9" w14:textId="77777777" w:rsidR="00C604AE" w:rsidRDefault="00C604AE" w:rsidP="00C604AE">
            <w:pPr>
              <w:jc w:val="center"/>
            </w:pPr>
            <w:r>
              <w:t>133</w:t>
            </w:r>
          </w:p>
        </w:tc>
      </w:tr>
      <w:tr w:rsidR="00C604AE" w:rsidRPr="00050253" w14:paraId="7D9B8796" w14:textId="77777777" w:rsidTr="006E3CCF">
        <w:tc>
          <w:tcPr>
            <w:tcW w:w="3402" w:type="dxa"/>
          </w:tcPr>
          <w:p w14:paraId="66A71AEB" w14:textId="767E4DAF" w:rsidR="00C604AE" w:rsidRDefault="00C604AE" w:rsidP="00C604AE">
            <w:r>
              <w:t>Discharge of charge</w:t>
            </w:r>
          </w:p>
        </w:tc>
        <w:tc>
          <w:tcPr>
            <w:cnfStyle w:val="000010000000" w:firstRow="0" w:lastRow="0" w:firstColumn="0" w:lastColumn="0" w:oddVBand="1" w:evenVBand="0" w:oddHBand="0" w:evenHBand="0" w:firstRowFirstColumn="0" w:firstRowLastColumn="0" w:lastRowFirstColumn="0" w:lastRowLastColumn="0"/>
            <w:tcW w:w="1984" w:type="dxa"/>
          </w:tcPr>
          <w:p w14:paraId="33C09186" w14:textId="667731E0" w:rsidR="00C604AE" w:rsidRDefault="00C604AE" w:rsidP="00C604AE">
            <w:pPr>
              <w:jc w:val="center"/>
            </w:pPr>
            <w:r>
              <w:t>27</w:t>
            </w:r>
          </w:p>
        </w:tc>
      </w:tr>
      <w:tr w:rsidR="00C604AE" w:rsidRPr="00050253" w14:paraId="590AD743" w14:textId="77777777" w:rsidTr="006E3CCF">
        <w:tc>
          <w:tcPr>
            <w:tcW w:w="3402" w:type="dxa"/>
          </w:tcPr>
          <w:p w14:paraId="52AD7163" w14:textId="05C14F98" w:rsidR="00C604AE" w:rsidRDefault="00C604AE" w:rsidP="00C604AE">
            <w:r>
              <w:t>Statutory charge</w:t>
            </w:r>
          </w:p>
        </w:tc>
        <w:tc>
          <w:tcPr>
            <w:cnfStyle w:val="000010000000" w:firstRow="0" w:lastRow="0" w:firstColumn="0" w:lastColumn="0" w:oddVBand="1" w:evenVBand="0" w:oddHBand="0" w:evenHBand="0" w:firstRowFirstColumn="0" w:firstRowLastColumn="0" w:lastRowFirstColumn="0" w:lastRowLastColumn="0"/>
            <w:tcW w:w="1984" w:type="dxa"/>
          </w:tcPr>
          <w:p w14:paraId="62E3D262" w14:textId="64173F4D" w:rsidR="00C604AE" w:rsidRDefault="00C604AE" w:rsidP="00C604AE">
            <w:pPr>
              <w:jc w:val="center"/>
            </w:pPr>
            <w:r>
              <w:t>27</w:t>
            </w:r>
          </w:p>
        </w:tc>
      </w:tr>
    </w:tbl>
    <w:p w14:paraId="1473981E" w14:textId="5EC2B21E" w:rsidR="00D52417" w:rsidRDefault="00D52417" w:rsidP="00E53783">
      <w:pPr>
        <w:pStyle w:val="Heading2"/>
      </w:pPr>
    </w:p>
    <w:p w14:paraId="6FB9B38D" w14:textId="422A0AD4" w:rsidR="00D52417" w:rsidRDefault="00D52417" w:rsidP="00D52417">
      <w:pPr>
        <w:pStyle w:val="BodyText"/>
        <w:rPr>
          <w:lang w:eastAsia="en-AU"/>
        </w:rPr>
      </w:pPr>
    </w:p>
    <w:p w14:paraId="61EE425A" w14:textId="4277DF7E" w:rsidR="00F77901" w:rsidRDefault="00F77901" w:rsidP="00D52417">
      <w:pPr>
        <w:pStyle w:val="BodyText"/>
        <w:rPr>
          <w:lang w:eastAsia="en-AU"/>
        </w:rPr>
      </w:pPr>
      <w:r>
        <w:rPr>
          <w:lang w:eastAsia="en-AU"/>
        </w:rPr>
        <w:br w:type="page"/>
      </w:r>
    </w:p>
    <w:p w14:paraId="68186650" w14:textId="43B867D1" w:rsidR="006A1041" w:rsidRDefault="006A1041" w:rsidP="00E53783">
      <w:pPr>
        <w:pStyle w:val="Heading2"/>
      </w:pPr>
      <w:bookmarkStart w:id="109" w:name="_Toc81221875"/>
      <w:r>
        <w:lastRenderedPageBreak/>
        <w:t>Percentage of transactions lodged electronically</w:t>
      </w:r>
      <w:bookmarkEnd w:id="109"/>
    </w:p>
    <w:p w14:paraId="19802D39" w14:textId="6553B0CE" w:rsidR="00820FE7" w:rsidRDefault="00820FE7" w:rsidP="00820FE7">
      <w:pPr>
        <w:pStyle w:val="BodyText"/>
        <w:rPr>
          <w:lang w:eastAsia="en-AU"/>
        </w:rPr>
      </w:pPr>
    </w:p>
    <w:p w14:paraId="56B2CB84" w14:textId="7019C667" w:rsidR="00820FE7" w:rsidRDefault="00820FE7" w:rsidP="00820FE7">
      <w:pPr>
        <w:pStyle w:val="BodyText"/>
        <w:rPr>
          <w:lang w:eastAsia="en-AU"/>
        </w:rPr>
      </w:pPr>
      <w:r>
        <w:rPr>
          <w:noProof/>
        </w:rPr>
        <w:drawing>
          <wp:inline distT="0" distB="0" distL="0" distR="0" wp14:anchorId="033B227F" wp14:editId="68837D2D">
            <wp:extent cx="6120765" cy="346138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765" cy="3461385"/>
                    </a:xfrm>
                    <a:prstGeom prst="rect">
                      <a:avLst/>
                    </a:prstGeom>
                    <a:noFill/>
                    <a:ln>
                      <a:noFill/>
                    </a:ln>
                  </pic:spPr>
                </pic:pic>
              </a:graphicData>
            </a:graphic>
          </wp:inline>
        </w:drawing>
      </w:r>
    </w:p>
    <w:p w14:paraId="2A8FD0CF" w14:textId="44D5CF9E" w:rsidR="006A1041" w:rsidRDefault="006A1041" w:rsidP="006A1041">
      <w:pPr>
        <w:pStyle w:val="BodyText"/>
        <w:rPr>
          <w:lang w:eastAsia="en-AU"/>
        </w:rPr>
      </w:pPr>
    </w:p>
    <w:p w14:paraId="598AACAD" w14:textId="77777777" w:rsidR="00C54973" w:rsidRPr="006A1041" w:rsidRDefault="00C54973" w:rsidP="006A1041">
      <w:pPr>
        <w:pStyle w:val="BodyText"/>
        <w:rPr>
          <w:lang w:eastAsia="en-AU"/>
        </w:rPr>
      </w:pPr>
    </w:p>
    <w:p w14:paraId="49B4D006" w14:textId="77777777" w:rsidR="006A1041" w:rsidRDefault="006A1041" w:rsidP="006A1041">
      <w:pPr>
        <w:pStyle w:val="IntroFeatureText"/>
        <w:sectPr w:rsidR="006A1041" w:rsidSect="00D52417">
          <w:headerReference w:type="even" r:id="rId59"/>
          <w:headerReference w:type="default" r:id="rId60"/>
          <w:footerReference w:type="even" r:id="rId61"/>
          <w:footerReference w:type="default" r:id="rId62"/>
          <w:type w:val="continuous"/>
          <w:pgSz w:w="11907" w:h="16840" w:code="9"/>
          <w:pgMar w:top="2268" w:right="1134" w:bottom="1134" w:left="1134" w:header="284" w:footer="284" w:gutter="0"/>
          <w:pgNumType w:start="1"/>
          <w:cols w:space="720"/>
          <w:docGrid w:linePitch="360"/>
        </w:sectPr>
      </w:pPr>
    </w:p>
    <w:p w14:paraId="7288FC0A" w14:textId="783850EB" w:rsidR="003636EA" w:rsidRDefault="003636EA" w:rsidP="00183B52">
      <w:pPr>
        <w:pStyle w:val="BodyText"/>
      </w:pPr>
    </w:p>
    <w:p w14:paraId="238551EA" w14:textId="59D04BD5" w:rsidR="00314A09" w:rsidRPr="003636EA" w:rsidRDefault="00314A09" w:rsidP="00314A09">
      <w:pPr>
        <w:pStyle w:val="BodyText"/>
      </w:pPr>
      <w:r>
        <w:rPr>
          <w:noProof/>
          <w:lang w:eastAsia="en-AU"/>
        </w:rPr>
        <w:lastRenderedPageBreak/>
        <mc:AlternateContent>
          <mc:Choice Requires="wpc">
            <w:drawing>
              <wp:anchor distT="0" distB="0" distL="114300" distR="114300" simplePos="0" relativeHeight="251658254" behindDoc="0" locked="0" layoutInCell="1" allowOverlap="1" wp14:anchorId="26FA148E" wp14:editId="62F34DD2">
                <wp:simplePos x="0" y="0"/>
                <wp:positionH relativeFrom="page">
                  <wp:posOffset>0</wp:posOffset>
                </wp:positionH>
                <wp:positionV relativeFrom="page">
                  <wp:posOffset>0</wp:posOffset>
                </wp:positionV>
                <wp:extent cx="7563600" cy="10688400"/>
                <wp:effectExtent l="0" t="0" r="0" b="0"/>
                <wp:wrapTopAndBottom/>
                <wp:docPr id="63"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60"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61" name="Text Box 61"/>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51F58" w14:textId="557F5CE5" w:rsidR="00314A09" w:rsidRPr="00CF26F1" w:rsidRDefault="00314A09" w:rsidP="00255981">
                              <w:pPr>
                                <w:pStyle w:val="xWeb"/>
                              </w:pPr>
                              <w:r>
                                <w:t>delwp.vic.gov.au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6FA148E" id="BackCoverPortrait" o:spid="_x0000_s1030" editas="canvas" style="position:absolute;margin-left:0;margin-top:0;width:595.55pt;height:841.6pt;z-index:251658254;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34;height:106883;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" fillcolor="#201547" stroked="f"/>
                <v:shape id="Text Box 61"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3F451F58" w14:textId="557F5CE5" w:rsidR="00314A09" w:rsidRPr="00CF26F1" w:rsidRDefault="00314A09" w:rsidP="00255981">
                        <w:pPr>
                          <w:pStyle w:val="xWeb"/>
                        </w:pPr>
                        <w:r>
                          <w:t>delwp.vic.gov.au</w:t>
                        </w:r>
                      </w:p>
                    </w:txbxContent>
                  </v:textbox>
                </v:shape>
                <w10:wrap type="topAndBottom" anchorx="page" anchory="page"/>
              </v:group>
            </w:pict>
          </mc:Fallback>
        </mc:AlternateContent>
      </w:r>
    </w:p>
    <w:sectPr w:rsidR="00314A09" w:rsidRPr="003636EA" w:rsidSect="00D52417">
      <w:type w:val="continuous"/>
      <w:pgSz w:w="11907" w:h="16840" w:code="9"/>
      <w:pgMar w:top="2268" w:right="1134" w:bottom="1134" w:left="1134"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C4BBC" w14:textId="77777777" w:rsidR="00687349" w:rsidRDefault="00687349">
      <w:r>
        <w:separator/>
      </w:r>
    </w:p>
    <w:p w14:paraId="08423448" w14:textId="77777777" w:rsidR="00687349" w:rsidRDefault="00687349"/>
  </w:endnote>
  <w:endnote w:type="continuationSeparator" w:id="0">
    <w:p w14:paraId="17219AF5" w14:textId="77777777" w:rsidR="00687349" w:rsidRDefault="00687349">
      <w:r>
        <w:continuationSeparator/>
      </w:r>
    </w:p>
    <w:p w14:paraId="7F426FA8" w14:textId="77777777" w:rsidR="00687349" w:rsidRDefault="00687349"/>
  </w:endnote>
  <w:endnote w:type="continuationNotice" w:id="1">
    <w:p w14:paraId="6C64DC9B" w14:textId="77777777" w:rsidR="00687349" w:rsidRDefault="006873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52417" w14:paraId="1D603959" w14:textId="77777777" w:rsidTr="00D83BD4">
      <w:trPr>
        <w:trHeight w:val="397"/>
      </w:trPr>
      <w:tc>
        <w:tcPr>
          <w:tcW w:w="340" w:type="dxa"/>
        </w:tcPr>
        <w:p w14:paraId="7608667C" w14:textId="1E7538F6" w:rsidR="00D52417" w:rsidRPr="00D55628" w:rsidRDefault="00D52417" w:rsidP="00D55628">
          <w:pPr>
            <w:pStyle w:val="FooterEven"/>
          </w:pPr>
          <w:r>
            <w:rPr>
              <w:noProof/>
            </w:rPr>
            <mc:AlternateContent>
              <mc:Choice Requires="wps">
                <w:drawing>
                  <wp:anchor distT="0" distB="0" distL="114300" distR="114300" simplePos="1" relativeHeight="251664896" behindDoc="0" locked="0" layoutInCell="0" allowOverlap="1" wp14:anchorId="1216ED0B" wp14:editId="00A12ECD">
                    <wp:simplePos x="0" y="10229453"/>
                    <wp:positionH relativeFrom="page">
                      <wp:posOffset>0</wp:posOffset>
                    </wp:positionH>
                    <wp:positionV relativeFrom="page">
                      <wp:posOffset>10229215</wp:posOffset>
                    </wp:positionV>
                    <wp:extent cx="7560945" cy="273050"/>
                    <wp:effectExtent l="0" t="0" r="0" b="12700"/>
                    <wp:wrapNone/>
                    <wp:docPr id="56" name="MSIPCM3f384e11831cd093ebd4719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42132C" w14:textId="42894BC6"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16ED0B" id="_x0000_t202" coordsize="21600,21600" o:spt="202" path="m,l,21600r21600,l21600,xe">
                    <v:stroke joinstyle="miter"/>
                    <v:path gradientshapeok="t" o:connecttype="rect"/>
                  </v:shapetype>
                  <v:shape id="MSIPCM3f384e11831cd093ebd4719e" o:spid="_x0000_s1034" type="#_x0000_t202" alt="{&quot;HashCode&quot;:-1264680268,&quot;Height&quot;:842.0,&quot;Width&quot;:595.0,&quot;Placement&quot;:&quot;Footer&quot;,&quot;Index&quot;:&quot;OddAndEven&quot;,&quot;Section&quot;:1,&quot;Top&quot;:0.0,&quot;Left&quot;:0.0}" style="position:absolute;margin-left:0;margin-top:805.45pt;width:595.35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EBjxftAIAAEsF&#10;AAAOAAAAAAAAAAAAAAAAAC4CAABkcnMvZTJvRG9jLnhtbFBLAQItABQABgAIAAAAIQARcqd+3wAA&#10;AAsBAAAPAAAAAAAAAAAAAAAAAA4FAABkcnMvZG93bnJldi54bWxQSwUGAAAAAAQABADzAAAAGgYA&#10;AAAA&#10;" o:allowincell="f" filled="f" stroked="f" strokeweight=".5pt">
                    <v:textbox inset=",0,,0">
                      <w:txbxContent>
                        <w:p w14:paraId="5942132C" w14:textId="42894BC6"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3B509490" w14:textId="77777777" w:rsidR="00D52417" w:rsidRPr="00D55628" w:rsidRDefault="00D52417" w:rsidP="00D55628">
          <w:pPr>
            <w:pStyle w:val="FooterEven"/>
          </w:pPr>
          <w:r w:rsidRPr="000A15E4">
            <w:rPr>
              <w:rStyle w:val="Bold"/>
            </w:rPr>
            <w:t>Title of document</w:t>
          </w:r>
          <w:r w:rsidRPr="00D55628">
            <w:t xml:space="preserve"> Subtitle</w:t>
          </w:r>
        </w:p>
      </w:tc>
    </w:tr>
  </w:tbl>
  <w:p w14:paraId="0F84C76E" w14:textId="77777777" w:rsidR="00D52417" w:rsidRPr="008B6D45" w:rsidRDefault="00D524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FC1D3" w14:textId="209868BC" w:rsidR="00D52417" w:rsidRDefault="00D52417">
    <w:pPr>
      <w:pStyle w:val="Footer"/>
    </w:pPr>
    <w:r>
      <w:rPr>
        <w:noProof/>
      </w:rPr>
      <mc:AlternateContent>
        <mc:Choice Requires="wps">
          <w:drawing>
            <wp:anchor distT="0" distB="0" distL="114300" distR="114300" simplePos="1" relativeHeight="251654656" behindDoc="0" locked="0" layoutInCell="0" allowOverlap="1" wp14:anchorId="11F6B650" wp14:editId="5423A583">
              <wp:simplePos x="0" y="10229453"/>
              <wp:positionH relativeFrom="page">
                <wp:posOffset>0</wp:posOffset>
              </wp:positionH>
              <wp:positionV relativeFrom="page">
                <wp:posOffset>10229215</wp:posOffset>
              </wp:positionV>
              <wp:extent cx="7560945" cy="273050"/>
              <wp:effectExtent l="0" t="0" r="0" b="12700"/>
              <wp:wrapNone/>
              <wp:docPr id="54" name="MSIPCMca9049508b2ab8a92c48c83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1B420" w14:textId="3DABEC28"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F6B650" id="_x0000_t202" coordsize="21600,21600" o:spt="202" path="m,l,21600r21600,l21600,xe">
              <v:stroke joinstyle="miter"/>
              <v:path gradientshapeok="t" o:connecttype="rect"/>
            </v:shapetype>
            <v:shape id="MSIPCMca9049508b2ab8a92c48c83d" o:spid="_x0000_s1035" type="#_x0000_t202" alt="{&quot;HashCode&quot;:-1264680268,&quot;Height&quot;:842.0,&quot;Width&quot;:595.0,&quot;Placement&quot;:&quot;Footer&quot;,&quot;Index&quot;:&quot;Primary&quot;,&quot;Section&quot;:1,&quot;Top&quot;:0.0,&quot;Left&quot;:0.0}" style="position:absolute;margin-left:0;margin-top:805.45pt;width:595.35pt;height:21.5pt;z-index:251654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PraPW+zAgAATwUA&#10;AA4AAAAAAAAAAAAAAAAALgIAAGRycy9lMm9Eb2MueG1sUEsBAi0AFAAGAAgAAAAhABFyp37fAAAA&#10;CwEAAA8AAAAAAAAAAAAAAAAADQUAAGRycy9kb3ducmV2LnhtbFBLBQYAAAAABAAEAPMAAAAZBgAA&#10;AAA=&#10;" o:allowincell="f" filled="f" stroked="f" strokeweight=".5pt">
              <v:textbox inset=",0,,0">
                <w:txbxContent>
                  <w:p w14:paraId="2671B420" w14:textId="3DABEC28"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44416" behindDoc="1" locked="1" layoutInCell="1" allowOverlap="1" wp14:anchorId="53926EE6" wp14:editId="33B54825">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10B2" w14:textId="33B28902" w:rsidR="00D52417" w:rsidRPr="0001226A" w:rsidRDefault="00D524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26EE6" id="Text Box 224" o:spid="_x0000_s1036" type="#_x0000_t202" alt="Title: Background Watermark Image" style="position:absolute;margin-left:0;margin-top:0;width:595.3pt;height:141.45pt;z-index:-2516720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4FE710B2" w14:textId="33B28902" w:rsidR="00D52417" w:rsidRPr="0001226A" w:rsidRDefault="00D524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CBBB4F6" w14:textId="77777777" w:rsidR="00D52417" w:rsidRDefault="00D524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58CC0" w14:textId="4769220F" w:rsidR="00D52417" w:rsidRDefault="00D52417">
    <w:pPr>
      <w:pStyle w:val="Footer"/>
    </w:pPr>
    <w:r>
      <w:rPr>
        <w:noProof/>
      </w:rPr>
      <mc:AlternateContent>
        <mc:Choice Requires="wps">
          <w:drawing>
            <wp:anchor distT="0" distB="0" distL="114300" distR="114300" simplePos="0" relativeHeight="251659776" behindDoc="0" locked="0" layoutInCell="0" allowOverlap="1" wp14:anchorId="274C77C9" wp14:editId="59C44A60">
              <wp:simplePos x="0" y="0"/>
              <wp:positionH relativeFrom="page">
                <wp:posOffset>0</wp:posOffset>
              </wp:positionH>
              <wp:positionV relativeFrom="page">
                <wp:posOffset>10229215</wp:posOffset>
              </wp:positionV>
              <wp:extent cx="7560945" cy="273050"/>
              <wp:effectExtent l="0" t="0" r="0" b="12700"/>
              <wp:wrapNone/>
              <wp:docPr id="55" name="MSIPCM96d24f309918fae4c5a0a9b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AF856A" w14:textId="138AF4A2"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4C77C9" id="_x0000_t202" coordsize="21600,21600" o:spt="202" path="m,l,21600r21600,l21600,xe">
              <v:stroke joinstyle="miter"/>
              <v:path gradientshapeok="t" o:connecttype="rect"/>
            </v:shapetype>
            <v:shape id="MSIPCM96d24f309918fae4c5a0a9ba" o:spid="_x0000_s1037" type="#_x0000_t202" alt="{&quot;HashCode&quot;:-1264680268,&quot;Height&quot;:842.0,&quot;Width&quot;:595.0,&quot;Placement&quot;:&quot;Footer&quot;,&quot;Index&quot;:&quot;FirstPage&quot;,&quot;Section&quot;:1,&quot;Top&quot;:0.0,&quot;Left&quot;:0.0}" style="position:absolute;margin-left:0;margin-top:805.45pt;width:595.35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Lemn/azAgAAUQUA&#10;AA4AAAAAAAAAAAAAAAAALgIAAGRycy9lMm9Eb2MueG1sUEsBAi0AFAAGAAgAAAAhABFyp37fAAAA&#10;CwEAAA8AAAAAAAAAAAAAAAAADQUAAGRycy9kb3ducmV2LnhtbFBLBQYAAAAABAAEAPMAAAAZBgAA&#10;AAA=&#10;" o:allowincell="f" filled="f" stroked="f" strokeweight=".5pt">
              <v:textbox inset=",0,,0">
                <w:txbxContent>
                  <w:p w14:paraId="70AF856A" w14:textId="138AF4A2"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49536" behindDoc="1" locked="1" layoutInCell="1" allowOverlap="1" wp14:anchorId="4C9D7E12" wp14:editId="50FA4F15">
          <wp:simplePos x="0" y="0"/>
          <wp:positionH relativeFrom="page">
            <wp:align>left</wp:align>
          </wp:positionH>
          <wp:positionV relativeFrom="page">
            <wp:align>bottom</wp:align>
          </wp:positionV>
          <wp:extent cx="2008800" cy="950400"/>
          <wp:effectExtent l="0" t="0" r="0" b="2540"/>
          <wp:wrapNone/>
          <wp:docPr id="7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1" layoutInCell="1" allowOverlap="1" wp14:anchorId="2DB8AA9A" wp14:editId="2075A4D9">
          <wp:simplePos x="0" y="0"/>
          <wp:positionH relativeFrom="page">
            <wp:align>right</wp:align>
          </wp:positionH>
          <wp:positionV relativeFrom="page">
            <wp:align>bottom</wp:align>
          </wp:positionV>
          <wp:extent cx="2527200" cy="1057955"/>
          <wp:effectExtent l="0" t="0" r="0" b="0"/>
          <wp:wrapNone/>
          <wp:docPr id="7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75136" behindDoc="1" locked="1" layoutInCell="1" allowOverlap="1" wp14:anchorId="5C41D692" wp14:editId="64D192A7">
          <wp:simplePos x="0" y="0"/>
          <wp:positionH relativeFrom="page">
            <wp:align>right</wp:align>
          </wp:positionH>
          <wp:positionV relativeFrom="page">
            <wp:align>bottom</wp:align>
          </wp:positionV>
          <wp:extent cx="2520000" cy="1062000"/>
          <wp:effectExtent l="0" t="0" r="0" b="0"/>
          <wp:wrapNone/>
          <wp:docPr id="7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8EF38" w14:textId="77777777" w:rsidR="00D52417" w:rsidRPr="00124E8F" w:rsidRDefault="00D52417" w:rsidP="00124E8F">
    <w:pPr>
      <w:pStyle w:val="Footer"/>
    </w:pPr>
    <w:r w:rsidRPr="00D55628">
      <w:rPr>
        <w:noProof/>
      </w:rPr>
      <mc:AlternateContent>
        <mc:Choice Requires="wps">
          <w:drawing>
            <wp:anchor distT="0" distB="0" distL="114300" distR="114300" simplePos="0" relativeHeight="251658241" behindDoc="1" locked="1" layoutInCell="1" allowOverlap="1" wp14:anchorId="56F3F4EC" wp14:editId="6807DCE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B0D85" w14:textId="7FF9CA2E" w:rsidR="00D52417" w:rsidRPr="0001226A" w:rsidRDefault="00D524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3F4EC" id="_x0000_t202" coordsize="21600,21600" o:spt="202" path="m,l,21600r21600,l21600,xe">
              <v:stroke joinstyle="miter"/>
              <v:path gradientshapeok="t" o:connecttype="rect"/>
            </v:shapetype>
            <v:shape id="Text Box 225" o:spid="_x0000_s1038"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1B9B0D85" w14:textId="7FF9CA2E" w:rsidR="00D52417" w:rsidRPr="0001226A" w:rsidRDefault="00D524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BB881" w14:textId="37625416" w:rsidR="00FE2AEC" w:rsidRDefault="00233D77">
    <w:pPr>
      <w:pStyle w:val="Footer"/>
    </w:pPr>
    <w:r>
      <w:rPr>
        <w:noProof/>
      </w:rPr>
      <w:drawing>
        <wp:anchor distT="0" distB="0" distL="114300" distR="114300" simplePos="0" relativeHeight="251658250" behindDoc="1" locked="1" layoutInCell="1" allowOverlap="1" wp14:anchorId="376EAB0E" wp14:editId="2BA4F9CD">
          <wp:simplePos x="0" y="0"/>
          <wp:positionH relativeFrom="page">
            <wp:align>left</wp:align>
          </wp:positionH>
          <wp:positionV relativeFrom="page">
            <wp:align>bottom</wp:align>
          </wp:positionV>
          <wp:extent cx="2008800" cy="950400"/>
          <wp:effectExtent l="0" t="0" r="0" b="2540"/>
          <wp:wrapNone/>
          <wp:docPr id="4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1" layoutInCell="1" allowOverlap="1" wp14:anchorId="730FEC69" wp14:editId="44ED682A">
          <wp:simplePos x="0" y="0"/>
          <wp:positionH relativeFrom="page">
            <wp:align>right</wp:align>
          </wp:positionH>
          <wp:positionV relativeFrom="page">
            <wp:align>bottom</wp:align>
          </wp:positionV>
          <wp:extent cx="2527200" cy="1057955"/>
          <wp:effectExtent l="0" t="0" r="0" b="0"/>
          <wp:wrapNone/>
          <wp:docPr id="69"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52417" w14:paraId="32981674" w14:textId="77777777" w:rsidTr="00DD7238">
      <w:trPr>
        <w:trHeight w:val="397"/>
      </w:trPr>
      <w:tc>
        <w:tcPr>
          <w:tcW w:w="340" w:type="dxa"/>
        </w:tcPr>
        <w:p w14:paraId="229FCEB1" w14:textId="77777777" w:rsidR="00D52417" w:rsidRPr="00D55628" w:rsidRDefault="00D52417" w:rsidP="006C52DE">
          <w:pPr>
            <w:pStyle w:val="FooterEvenPageNumber"/>
            <w:framePr w:wrap="auto" w:vAnchor="margin" w:hAnchor="text" w:yAlign="inline"/>
          </w:pPr>
          <w:r w:rsidRPr="002D41A5">
            <w:rPr>
              <w:color w:val="C00000"/>
            </w:rPr>
            <w:fldChar w:fldCharType="begin"/>
          </w:r>
          <w:r w:rsidRPr="002D41A5">
            <w:rPr>
              <w:color w:val="C00000"/>
            </w:rPr>
            <w:instrText xml:space="preserve"> PAGE   \* MERGEFORMAT </w:instrText>
          </w:r>
          <w:r w:rsidRPr="002D41A5">
            <w:rPr>
              <w:color w:val="C00000"/>
            </w:rPr>
            <w:fldChar w:fldCharType="separate"/>
          </w:r>
          <w:r w:rsidRPr="002D41A5">
            <w:rPr>
              <w:color w:val="C00000"/>
            </w:rPr>
            <w:t>2</w:t>
          </w:r>
          <w:r w:rsidRPr="002D41A5">
            <w:rPr>
              <w:color w:val="C00000"/>
            </w:rPr>
            <w:fldChar w:fldCharType="end"/>
          </w:r>
        </w:p>
      </w:tc>
      <w:tc>
        <w:tcPr>
          <w:tcW w:w="9071" w:type="dxa"/>
        </w:tcPr>
        <w:p w14:paraId="67C91458" w14:textId="04A39B12" w:rsidR="00D52417" w:rsidRDefault="00D5241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Land Registry Services Business Activity Report</w:t>
          </w:r>
          <w:r>
            <w:rPr>
              <w:rStyle w:val="Bold"/>
            </w:rPr>
            <w:fldChar w:fldCharType="end"/>
          </w:r>
        </w:p>
        <w:p w14:paraId="281E6F14" w14:textId="4A9EF848" w:rsidR="00D52417" w:rsidRPr="00810C40" w:rsidRDefault="00687349" w:rsidP="00810C40">
          <w:pPr>
            <w:pStyle w:val="FooterEven"/>
          </w:pPr>
          <w:fldSimple w:instr=" DOCPROPERTY  xFooterSubtitle  \* MERGEFORMAT ">
            <w:r w:rsidR="00D52417">
              <w:t>2020-2021 Financial Year</w:t>
            </w:r>
          </w:fldSimple>
        </w:p>
      </w:tc>
    </w:tr>
  </w:tbl>
  <w:p w14:paraId="0FA21EDC" w14:textId="77777777" w:rsidR="00D52417" w:rsidRDefault="00D52417" w:rsidP="005949B0">
    <w:pPr>
      <w:pStyle w:val="FooterEven"/>
    </w:pPr>
    <w:r w:rsidRPr="00D55628">
      <w:rPr>
        <w:noProof/>
      </w:rPr>
      <mc:AlternateContent>
        <mc:Choice Requires="wps">
          <w:drawing>
            <wp:anchor distT="0" distB="0" distL="114300" distR="114300" simplePos="0" relativeHeight="251658244" behindDoc="1" locked="1" layoutInCell="1" allowOverlap="1" wp14:anchorId="10B325C0" wp14:editId="43BBEC53">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5391" w14:textId="7C357267" w:rsidR="00D52417" w:rsidRPr="0001226A" w:rsidRDefault="00D524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325C0"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MRJJggPAgAA&#10;9AMAAA4AAAAAAAAAAAAAAAAALgIAAGRycy9lMm9Eb2MueG1sUEsBAi0AFAAGAAgAAAAhADTFRM7b&#10;AAAABgEAAA8AAAAAAAAAAAAAAAAAaQQAAGRycy9kb3ducmV2LnhtbFBLBQYAAAAABAAEAPMAAABx&#10;BQAAAAA=&#10;" filled="f" stroked="f">
              <v:textbox>
                <w:txbxContent>
                  <w:p w14:paraId="2BB95391" w14:textId="7C357267" w:rsidR="00D52417" w:rsidRPr="0001226A" w:rsidRDefault="00D524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98692AC" w14:textId="77777777" w:rsidR="00D52417" w:rsidRPr="00B5221E" w:rsidRDefault="00D52417"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52417" w14:paraId="19D5E9D9" w14:textId="77777777" w:rsidTr="00DD7238">
      <w:trPr>
        <w:trHeight w:val="397"/>
      </w:trPr>
      <w:tc>
        <w:tcPr>
          <w:tcW w:w="9071" w:type="dxa"/>
        </w:tcPr>
        <w:p w14:paraId="459C0C1A" w14:textId="1C3C3272" w:rsidR="00D52417" w:rsidRDefault="00D52417" w:rsidP="00810C40">
          <w:pPr>
            <w:pStyle w:val="FooterOdd"/>
            <w:rPr>
              <w:rStyle w:val="Bold"/>
            </w:rPr>
          </w:pPr>
          <w:r>
            <w:rPr>
              <w:b/>
              <w:noProof/>
            </w:rPr>
            <mc:AlternateContent>
              <mc:Choice Requires="wps">
                <w:drawing>
                  <wp:anchor distT="0" distB="0" distL="114300" distR="114300" simplePos="0" relativeHeight="251658248" behindDoc="0" locked="0" layoutInCell="0" allowOverlap="1" wp14:anchorId="03046144" wp14:editId="52154800">
                    <wp:simplePos x="0" y="0"/>
                    <wp:positionH relativeFrom="page">
                      <wp:posOffset>0</wp:posOffset>
                    </wp:positionH>
                    <wp:positionV relativeFrom="page">
                      <wp:posOffset>10229215</wp:posOffset>
                    </wp:positionV>
                    <wp:extent cx="7560945" cy="273050"/>
                    <wp:effectExtent l="0" t="0" r="0" b="12700"/>
                    <wp:wrapNone/>
                    <wp:docPr id="57" name="MSIPCM2694438f9c09786b6461e357"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9D2248" w14:textId="1F5CFDE2"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046144" id="_x0000_t202" coordsize="21600,21600" o:spt="202" path="m,l,21600r21600,l21600,xe">
                    <v:stroke joinstyle="miter"/>
                    <v:path gradientshapeok="t" o:connecttype="rect"/>
                  </v:shapetype>
                  <v:shape id="MSIPCM2694438f9c09786b6461e357" o:spid="_x0000_s1040"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QOdluLICAABPBQAA&#10;DgAAAAAAAAAAAAAAAAAuAgAAZHJzL2Uyb0RvYy54bWxQSwECLQAUAAYACAAAACEAEXKnft8AAAAL&#10;AQAADwAAAAAAAAAAAAAAAAAMBQAAZHJzL2Rvd25yZXYueG1sUEsFBgAAAAAEAAQA8wAAABgGAAAA&#10;AA==&#10;" o:allowincell="f" filled="f" stroked="f" strokeweight=".5pt">
                    <v:textbox inset=",0,,0">
                      <w:txbxContent>
                        <w:p w14:paraId="6D9D2248" w14:textId="1F5CFDE2" w:rsidR="00D52417" w:rsidRPr="00386C3F" w:rsidRDefault="00D52417" w:rsidP="00386C3F">
                          <w:pPr>
                            <w:jc w:val="center"/>
                            <w:rPr>
                              <w:rFonts w:ascii="Calibri" w:hAnsi="Calibri" w:cs="Calibri"/>
                              <w:color w:val="000000"/>
                              <w:sz w:val="24"/>
                            </w:rPr>
                          </w:pPr>
                          <w:r w:rsidRPr="00386C3F">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Pr>
              <w:rStyle w:val="Bold"/>
            </w:rPr>
            <w:t>Land Registry Services Business Activity Report</w:t>
          </w:r>
          <w:r>
            <w:rPr>
              <w:rStyle w:val="Bold"/>
            </w:rPr>
            <w:fldChar w:fldCharType="end"/>
          </w:r>
        </w:p>
        <w:p w14:paraId="0E89160B" w14:textId="4D19ECC3" w:rsidR="00D52417" w:rsidRPr="00CB1FB7" w:rsidRDefault="00687349" w:rsidP="00810C40">
          <w:pPr>
            <w:pStyle w:val="FooterOdd"/>
            <w:rPr>
              <w:b/>
            </w:rPr>
          </w:pPr>
          <w:fldSimple w:instr=" DOCPROPERTY  xFooterSubtitle  \* MERGEFORMAT ">
            <w:r w:rsidR="00D52417">
              <w:t>2020-2021 Financial Year</w:t>
            </w:r>
          </w:fldSimple>
        </w:p>
      </w:tc>
      <w:tc>
        <w:tcPr>
          <w:tcW w:w="340" w:type="dxa"/>
        </w:tcPr>
        <w:p w14:paraId="3C1F5A3F" w14:textId="77777777" w:rsidR="00D52417" w:rsidRPr="00D55628" w:rsidRDefault="00D52417" w:rsidP="00D55628">
          <w:pPr>
            <w:pStyle w:val="FooterOddPageNumber"/>
          </w:pPr>
          <w:r w:rsidRPr="002D41A5">
            <w:rPr>
              <w:color w:val="C00000"/>
            </w:rPr>
            <w:fldChar w:fldCharType="begin"/>
          </w:r>
          <w:r w:rsidRPr="002D41A5">
            <w:rPr>
              <w:color w:val="C00000"/>
            </w:rPr>
            <w:instrText xml:space="preserve"> PAGE   \* MERGEFORMAT </w:instrText>
          </w:r>
          <w:r w:rsidRPr="002D41A5">
            <w:rPr>
              <w:color w:val="C00000"/>
            </w:rPr>
            <w:fldChar w:fldCharType="separate"/>
          </w:r>
          <w:r w:rsidRPr="002D41A5">
            <w:rPr>
              <w:color w:val="C00000"/>
            </w:rPr>
            <w:t>3</w:t>
          </w:r>
          <w:r w:rsidRPr="002D41A5">
            <w:rPr>
              <w:color w:val="C00000"/>
            </w:rPr>
            <w:fldChar w:fldCharType="end"/>
          </w:r>
        </w:p>
      </w:tc>
    </w:tr>
  </w:tbl>
  <w:p w14:paraId="3E78DDD5" w14:textId="77777777" w:rsidR="00D52417" w:rsidRDefault="00D52417">
    <w:pPr>
      <w:pStyle w:val="Footer"/>
    </w:pPr>
    <w:r w:rsidRPr="00D55628">
      <w:rPr>
        <w:noProof/>
      </w:rPr>
      <mc:AlternateContent>
        <mc:Choice Requires="wps">
          <w:drawing>
            <wp:anchor distT="0" distB="0" distL="114300" distR="114300" simplePos="0" relativeHeight="251658243" behindDoc="1" locked="1" layoutInCell="1" allowOverlap="1" wp14:anchorId="1B660120" wp14:editId="3345DB5A">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E624A" w14:textId="00A2EF69" w:rsidR="00D52417" w:rsidRPr="0001226A" w:rsidRDefault="00D524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0120" id="_x0000_s1041"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9b2sPAgAA&#10;9AMAAA4AAAAAAAAAAAAAAAAALgIAAGRycy9lMm9Eb2MueG1sUEsBAi0AFAAGAAgAAAAhADTFRM7b&#10;AAAABgEAAA8AAAAAAAAAAAAAAAAAaQQAAGRycy9kb3ducmV2LnhtbFBLBQYAAAAABAAEAPMAAABx&#10;BQAAAAA=&#10;" filled="f" stroked="f">
              <v:textbox>
                <w:txbxContent>
                  <w:p w14:paraId="2CFE624A" w14:textId="00A2EF69" w:rsidR="00D52417" w:rsidRPr="0001226A" w:rsidRDefault="00D524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DE31077" w14:textId="77777777" w:rsidR="00D52417" w:rsidRDefault="00D52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C2460" w14:textId="77777777" w:rsidR="00687349" w:rsidRPr="008F5280" w:rsidRDefault="00687349" w:rsidP="008F5280">
      <w:pPr>
        <w:pStyle w:val="FootnoteSeparator"/>
      </w:pPr>
    </w:p>
  </w:footnote>
  <w:footnote w:type="continuationSeparator" w:id="0">
    <w:p w14:paraId="6336ECDC" w14:textId="77777777" w:rsidR="00687349" w:rsidRDefault="00687349" w:rsidP="008F5280">
      <w:pPr>
        <w:pStyle w:val="FootnoteSeparator"/>
      </w:pPr>
    </w:p>
    <w:p w14:paraId="4D299F38" w14:textId="77777777" w:rsidR="00687349" w:rsidRDefault="00687349"/>
  </w:footnote>
  <w:footnote w:type="continuationNotice" w:id="1">
    <w:p w14:paraId="0AB13282" w14:textId="77777777" w:rsidR="00687349" w:rsidRDefault="00687349" w:rsidP="00D55628"/>
    <w:p w14:paraId="4AEB57A7" w14:textId="77777777" w:rsidR="00687349" w:rsidRDefault="006873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DDC66" w14:textId="77777777" w:rsidR="002F166F" w:rsidRDefault="002F16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91CB3" w14:textId="77777777" w:rsidR="00D52417" w:rsidRDefault="00D52417" w:rsidP="009C64FA">
    <w:pPr>
      <w:pStyle w:val="Header"/>
    </w:pPr>
  </w:p>
  <w:p w14:paraId="421EEF45" w14:textId="77777777" w:rsidR="00D52417" w:rsidRPr="00393205" w:rsidRDefault="00D524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971F" w14:textId="77777777" w:rsidR="002F166F" w:rsidRDefault="002F16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CB3D2" w14:textId="77777777" w:rsidR="00D52417" w:rsidRDefault="00D524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D3EFC" w14:textId="77777777" w:rsidR="00D52417" w:rsidRDefault="00D524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09CD4" w14:textId="77777777" w:rsidR="00D52417" w:rsidRDefault="00D52417" w:rsidP="009C64FA">
    <w:pPr>
      <w:pStyle w:val="Header"/>
    </w:pPr>
  </w:p>
  <w:p w14:paraId="1FDD3713" w14:textId="77777777" w:rsidR="00D52417" w:rsidRPr="00393205" w:rsidRDefault="00D52417"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3130D1A"/>
    <w:multiLevelType w:val="hybridMultilevel"/>
    <w:tmpl w:val="0E80C73C"/>
    <w:lvl w:ilvl="0" w:tplc="80245018">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5"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57721E6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27"/>
  </w:num>
  <w:num w:numId="3">
    <w:abstractNumId w:val="24"/>
  </w:num>
  <w:num w:numId="4">
    <w:abstractNumId w:val="32"/>
  </w:num>
  <w:num w:numId="5">
    <w:abstractNumId w:val="13"/>
  </w:num>
  <w:num w:numId="6">
    <w:abstractNumId w:val="10"/>
  </w:num>
  <w:num w:numId="7">
    <w:abstractNumId w:val="9"/>
  </w:num>
  <w:num w:numId="8">
    <w:abstractNumId w:val="8"/>
  </w:num>
  <w:num w:numId="9">
    <w:abstractNumId w:val="28"/>
  </w:num>
  <w:num w:numId="10">
    <w:abstractNumId w:val="11"/>
  </w:num>
  <w:num w:numId="11">
    <w:abstractNumId w:val="1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6"/>
  </w:num>
  <w:num w:numId="32">
    <w:abstractNumId w:val="26"/>
  </w:num>
  <w:num w:numId="33">
    <w:abstractNumId w:val="20"/>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5"/>
  </w:num>
  <w:num w:numId="42">
    <w:abstractNumId w:val="33"/>
  </w:num>
  <w:num w:numId="43">
    <w:abstractNumId w:val="31"/>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LocalInfrastructure"/>
    <w:docVar w:name="TOC" w:val="False"/>
    <w:docVar w:name="TOCNew" w:val="True"/>
    <w:docVar w:name="Version" w:val="3"/>
  </w:docVars>
  <w:rsids>
    <w:rsidRoot w:val="006A1041"/>
    <w:rsid w:val="0000017F"/>
    <w:rsid w:val="00000279"/>
    <w:rsid w:val="000004BD"/>
    <w:rsid w:val="00000B7A"/>
    <w:rsid w:val="00000C89"/>
    <w:rsid w:val="00000FEB"/>
    <w:rsid w:val="00001012"/>
    <w:rsid w:val="000012BE"/>
    <w:rsid w:val="000015ED"/>
    <w:rsid w:val="00001F76"/>
    <w:rsid w:val="000024EB"/>
    <w:rsid w:val="0000279C"/>
    <w:rsid w:val="000028B4"/>
    <w:rsid w:val="00002DE1"/>
    <w:rsid w:val="00003960"/>
    <w:rsid w:val="00004237"/>
    <w:rsid w:val="0000456E"/>
    <w:rsid w:val="00004641"/>
    <w:rsid w:val="0000491E"/>
    <w:rsid w:val="00004CA4"/>
    <w:rsid w:val="00005009"/>
    <w:rsid w:val="00005261"/>
    <w:rsid w:val="00005647"/>
    <w:rsid w:val="0000591C"/>
    <w:rsid w:val="00006000"/>
    <w:rsid w:val="00006769"/>
    <w:rsid w:val="000068D4"/>
    <w:rsid w:val="00006A2C"/>
    <w:rsid w:val="00006F08"/>
    <w:rsid w:val="000079BC"/>
    <w:rsid w:val="00010A57"/>
    <w:rsid w:val="00010AAD"/>
    <w:rsid w:val="00010E3F"/>
    <w:rsid w:val="00010FAD"/>
    <w:rsid w:val="00011021"/>
    <w:rsid w:val="0001107C"/>
    <w:rsid w:val="000114BD"/>
    <w:rsid w:val="000118FD"/>
    <w:rsid w:val="00011F39"/>
    <w:rsid w:val="0001226A"/>
    <w:rsid w:val="00012710"/>
    <w:rsid w:val="00012B94"/>
    <w:rsid w:val="00012E66"/>
    <w:rsid w:val="00012EC2"/>
    <w:rsid w:val="00013360"/>
    <w:rsid w:val="0001346D"/>
    <w:rsid w:val="0001362A"/>
    <w:rsid w:val="0001389C"/>
    <w:rsid w:val="0001393A"/>
    <w:rsid w:val="00013BAE"/>
    <w:rsid w:val="00013DC6"/>
    <w:rsid w:val="0001466C"/>
    <w:rsid w:val="00014A91"/>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08DB"/>
    <w:rsid w:val="0003108C"/>
    <w:rsid w:val="00031190"/>
    <w:rsid w:val="000312CC"/>
    <w:rsid w:val="000312E9"/>
    <w:rsid w:val="0003176C"/>
    <w:rsid w:val="00031F2C"/>
    <w:rsid w:val="000323E0"/>
    <w:rsid w:val="000323EF"/>
    <w:rsid w:val="0003294B"/>
    <w:rsid w:val="000329F1"/>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45"/>
    <w:rsid w:val="00036FBD"/>
    <w:rsid w:val="00037072"/>
    <w:rsid w:val="00037CE2"/>
    <w:rsid w:val="00037F49"/>
    <w:rsid w:val="00037F81"/>
    <w:rsid w:val="00040BDB"/>
    <w:rsid w:val="0004176C"/>
    <w:rsid w:val="00041797"/>
    <w:rsid w:val="00041903"/>
    <w:rsid w:val="00041C5B"/>
    <w:rsid w:val="00041D37"/>
    <w:rsid w:val="00041FBF"/>
    <w:rsid w:val="00042132"/>
    <w:rsid w:val="000421BA"/>
    <w:rsid w:val="000421D0"/>
    <w:rsid w:val="0004263E"/>
    <w:rsid w:val="000429E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7BB"/>
    <w:rsid w:val="00047C72"/>
    <w:rsid w:val="00047CE9"/>
    <w:rsid w:val="00047E93"/>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A47"/>
    <w:rsid w:val="00055D0B"/>
    <w:rsid w:val="000560BA"/>
    <w:rsid w:val="00056C06"/>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399"/>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2A1"/>
    <w:rsid w:val="0008252E"/>
    <w:rsid w:val="00082889"/>
    <w:rsid w:val="00082914"/>
    <w:rsid w:val="0008309F"/>
    <w:rsid w:val="000838A2"/>
    <w:rsid w:val="00083917"/>
    <w:rsid w:val="0008397E"/>
    <w:rsid w:val="00083CD6"/>
    <w:rsid w:val="00084187"/>
    <w:rsid w:val="00084CB1"/>
    <w:rsid w:val="00085689"/>
    <w:rsid w:val="0008568F"/>
    <w:rsid w:val="0008745F"/>
    <w:rsid w:val="000908D6"/>
    <w:rsid w:val="0009125C"/>
    <w:rsid w:val="000913AD"/>
    <w:rsid w:val="00091F49"/>
    <w:rsid w:val="0009214D"/>
    <w:rsid w:val="000925E7"/>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51"/>
    <w:rsid w:val="00097BCF"/>
    <w:rsid w:val="00097C1B"/>
    <w:rsid w:val="000A0179"/>
    <w:rsid w:val="000A04B4"/>
    <w:rsid w:val="000A055B"/>
    <w:rsid w:val="000A059B"/>
    <w:rsid w:val="000A05D6"/>
    <w:rsid w:val="000A09AD"/>
    <w:rsid w:val="000A0C01"/>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0AA9"/>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A48"/>
    <w:rsid w:val="000B7CAB"/>
    <w:rsid w:val="000B7CC2"/>
    <w:rsid w:val="000C005D"/>
    <w:rsid w:val="000C015B"/>
    <w:rsid w:val="000C0411"/>
    <w:rsid w:val="000C0A3E"/>
    <w:rsid w:val="000C26FC"/>
    <w:rsid w:val="000C27FF"/>
    <w:rsid w:val="000C2888"/>
    <w:rsid w:val="000C2CCC"/>
    <w:rsid w:val="000C2CD8"/>
    <w:rsid w:val="000C328D"/>
    <w:rsid w:val="000C33EB"/>
    <w:rsid w:val="000C38A0"/>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816"/>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4D0C"/>
    <w:rsid w:val="000E53BD"/>
    <w:rsid w:val="000E55A2"/>
    <w:rsid w:val="000E5F4E"/>
    <w:rsid w:val="000E600B"/>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4BD"/>
    <w:rsid w:val="000F7657"/>
    <w:rsid w:val="000F7A4B"/>
    <w:rsid w:val="000F7DCF"/>
    <w:rsid w:val="000F7F8C"/>
    <w:rsid w:val="001000DA"/>
    <w:rsid w:val="00100611"/>
    <w:rsid w:val="001006AD"/>
    <w:rsid w:val="0010072A"/>
    <w:rsid w:val="001009C3"/>
    <w:rsid w:val="00100B5E"/>
    <w:rsid w:val="00101092"/>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454"/>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36"/>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8B8"/>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6F65"/>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402"/>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14F"/>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85E"/>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502"/>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27D"/>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3F4"/>
    <w:rsid w:val="001B1442"/>
    <w:rsid w:val="001B1470"/>
    <w:rsid w:val="001B1C97"/>
    <w:rsid w:val="001B1F30"/>
    <w:rsid w:val="001B2547"/>
    <w:rsid w:val="001B2A76"/>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A78"/>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C7A59"/>
    <w:rsid w:val="001D1792"/>
    <w:rsid w:val="001D2509"/>
    <w:rsid w:val="001D25DB"/>
    <w:rsid w:val="001D2DA8"/>
    <w:rsid w:val="001D3116"/>
    <w:rsid w:val="001D347F"/>
    <w:rsid w:val="001D3B9E"/>
    <w:rsid w:val="001D3D42"/>
    <w:rsid w:val="001D3E83"/>
    <w:rsid w:val="001D3F6F"/>
    <w:rsid w:val="001D4A29"/>
    <w:rsid w:val="001D4F9A"/>
    <w:rsid w:val="001D5114"/>
    <w:rsid w:val="001D55F2"/>
    <w:rsid w:val="001D5C0F"/>
    <w:rsid w:val="001D5F7D"/>
    <w:rsid w:val="001D629B"/>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53C"/>
    <w:rsid w:val="001F3603"/>
    <w:rsid w:val="001F386B"/>
    <w:rsid w:val="001F3D89"/>
    <w:rsid w:val="001F4052"/>
    <w:rsid w:val="001F4435"/>
    <w:rsid w:val="001F47D6"/>
    <w:rsid w:val="001F4FA9"/>
    <w:rsid w:val="001F548A"/>
    <w:rsid w:val="001F552F"/>
    <w:rsid w:val="001F579C"/>
    <w:rsid w:val="001F58E7"/>
    <w:rsid w:val="001F5C40"/>
    <w:rsid w:val="001F5D92"/>
    <w:rsid w:val="001F5F13"/>
    <w:rsid w:val="001F5F9F"/>
    <w:rsid w:val="001F668A"/>
    <w:rsid w:val="001F6AB6"/>
    <w:rsid w:val="001F6D64"/>
    <w:rsid w:val="001F765B"/>
    <w:rsid w:val="001F770A"/>
    <w:rsid w:val="00200A9D"/>
    <w:rsid w:val="00200B2E"/>
    <w:rsid w:val="00201162"/>
    <w:rsid w:val="00201324"/>
    <w:rsid w:val="00201841"/>
    <w:rsid w:val="0020194C"/>
    <w:rsid w:val="0020205B"/>
    <w:rsid w:val="002022B3"/>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07"/>
    <w:rsid w:val="002076FD"/>
    <w:rsid w:val="0020775A"/>
    <w:rsid w:val="0020777E"/>
    <w:rsid w:val="0020778C"/>
    <w:rsid w:val="00207AF2"/>
    <w:rsid w:val="00207D4E"/>
    <w:rsid w:val="00207ED2"/>
    <w:rsid w:val="00210464"/>
    <w:rsid w:val="002104A5"/>
    <w:rsid w:val="002104FF"/>
    <w:rsid w:val="00210D74"/>
    <w:rsid w:val="00211046"/>
    <w:rsid w:val="002112B2"/>
    <w:rsid w:val="002118FE"/>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50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203"/>
    <w:rsid w:val="00233827"/>
    <w:rsid w:val="00233D7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20C"/>
    <w:rsid w:val="002568FE"/>
    <w:rsid w:val="0025725E"/>
    <w:rsid w:val="00257438"/>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D3F"/>
    <w:rsid w:val="00262E05"/>
    <w:rsid w:val="00262E69"/>
    <w:rsid w:val="00263401"/>
    <w:rsid w:val="0026369F"/>
    <w:rsid w:val="002636AB"/>
    <w:rsid w:val="0026373B"/>
    <w:rsid w:val="00263BE7"/>
    <w:rsid w:val="00264677"/>
    <w:rsid w:val="00264A62"/>
    <w:rsid w:val="00265045"/>
    <w:rsid w:val="00265096"/>
    <w:rsid w:val="0026589E"/>
    <w:rsid w:val="002659C1"/>
    <w:rsid w:val="00265EAC"/>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CCB"/>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5E8"/>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1ECA"/>
    <w:rsid w:val="002A2754"/>
    <w:rsid w:val="002A289B"/>
    <w:rsid w:val="002A307B"/>
    <w:rsid w:val="002A314B"/>
    <w:rsid w:val="002A3384"/>
    <w:rsid w:val="002A36DE"/>
    <w:rsid w:val="002A38F1"/>
    <w:rsid w:val="002A3D58"/>
    <w:rsid w:val="002A3DA4"/>
    <w:rsid w:val="002A3FAF"/>
    <w:rsid w:val="002A4171"/>
    <w:rsid w:val="002A4235"/>
    <w:rsid w:val="002A4489"/>
    <w:rsid w:val="002A4557"/>
    <w:rsid w:val="002A4B40"/>
    <w:rsid w:val="002A4CF9"/>
    <w:rsid w:val="002A4DF9"/>
    <w:rsid w:val="002A5358"/>
    <w:rsid w:val="002A5D8B"/>
    <w:rsid w:val="002A5E39"/>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6F2E"/>
    <w:rsid w:val="002B7092"/>
    <w:rsid w:val="002B72F5"/>
    <w:rsid w:val="002B737D"/>
    <w:rsid w:val="002B76BC"/>
    <w:rsid w:val="002B780E"/>
    <w:rsid w:val="002B78F7"/>
    <w:rsid w:val="002B7AF2"/>
    <w:rsid w:val="002B7D49"/>
    <w:rsid w:val="002B7D71"/>
    <w:rsid w:val="002C043E"/>
    <w:rsid w:val="002C04C2"/>
    <w:rsid w:val="002C09A2"/>
    <w:rsid w:val="002C13A8"/>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6FDA"/>
    <w:rsid w:val="002C729B"/>
    <w:rsid w:val="002C73EA"/>
    <w:rsid w:val="002C7FEF"/>
    <w:rsid w:val="002D04B2"/>
    <w:rsid w:val="002D06AC"/>
    <w:rsid w:val="002D0A8B"/>
    <w:rsid w:val="002D0FA4"/>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1A5"/>
    <w:rsid w:val="002D4531"/>
    <w:rsid w:val="002D47E6"/>
    <w:rsid w:val="002D4B67"/>
    <w:rsid w:val="002D517F"/>
    <w:rsid w:val="002D5353"/>
    <w:rsid w:val="002D5398"/>
    <w:rsid w:val="002D5584"/>
    <w:rsid w:val="002D5767"/>
    <w:rsid w:val="002D62D0"/>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480"/>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C7A"/>
    <w:rsid w:val="002E6DC0"/>
    <w:rsid w:val="002E7001"/>
    <w:rsid w:val="002E7991"/>
    <w:rsid w:val="002E7A32"/>
    <w:rsid w:val="002E7EE9"/>
    <w:rsid w:val="002F0A6E"/>
    <w:rsid w:val="002F0BF5"/>
    <w:rsid w:val="002F14FC"/>
    <w:rsid w:val="002F166F"/>
    <w:rsid w:val="002F180D"/>
    <w:rsid w:val="002F1A5D"/>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528"/>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A09"/>
    <w:rsid w:val="00314EA8"/>
    <w:rsid w:val="00315133"/>
    <w:rsid w:val="00315229"/>
    <w:rsid w:val="0031528F"/>
    <w:rsid w:val="0031535C"/>
    <w:rsid w:val="0031546D"/>
    <w:rsid w:val="00315585"/>
    <w:rsid w:val="00315622"/>
    <w:rsid w:val="00315855"/>
    <w:rsid w:val="00315CFC"/>
    <w:rsid w:val="00315F65"/>
    <w:rsid w:val="00316982"/>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847"/>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97F"/>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65"/>
    <w:rsid w:val="003440FE"/>
    <w:rsid w:val="003446A9"/>
    <w:rsid w:val="00344C80"/>
    <w:rsid w:val="00344D29"/>
    <w:rsid w:val="00344D5B"/>
    <w:rsid w:val="00344FFD"/>
    <w:rsid w:val="0034574D"/>
    <w:rsid w:val="00345B5F"/>
    <w:rsid w:val="00345CA3"/>
    <w:rsid w:val="003468F1"/>
    <w:rsid w:val="00346B3F"/>
    <w:rsid w:val="00346F16"/>
    <w:rsid w:val="00346F99"/>
    <w:rsid w:val="0034750A"/>
    <w:rsid w:val="00347BA8"/>
    <w:rsid w:val="0035033F"/>
    <w:rsid w:val="00350C48"/>
    <w:rsid w:val="00350E09"/>
    <w:rsid w:val="003511D3"/>
    <w:rsid w:val="00351B24"/>
    <w:rsid w:val="00351D2E"/>
    <w:rsid w:val="00352130"/>
    <w:rsid w:val="00352289"/>
    <w:rsid w:val="00352BD7"/>
    <w:rsid w:val="00352C21"/>
    <w:rsid w:val="00352E0C"/>
    <w:rsid w:val="0035308C"/>
    <w:rsid w:val="00353573"/>
    <w:rsid w:val="00353707"/>
    <w:rsid w:val="00354841"/>
    <w:rsid w:val="00354EFD"/>
    <w:rsid w:val="003555CC"/>
    <w:rsid w:val="00355B9C"/>
    <w:rsid w:val="00355E9D"/>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00"/>
    <w:rsid w:val="00364CA5"/>
    <w:rsid w:val="00366470"/>
    <w:rsid w:val="003664CB"/>
    <w:rsid w:val="003669E5"/>
    <w:rsid w:val="00367673"/>
    <w:rsid w:val="00367765"/>
    <w:rsid w:val="00370617"/>
    <w:rsid w:val="00370901"/>
    <w:rsid w:val="003709D8"/>
    <w:rsid w:val="00370D02"/>
    <w:rsid w:val="003718C3"/>
    <w:rsid w:val="00371C1B"/>
    <w:rsid w:val="00371D63"/>
    <w:rsid w:val="00372398"/>
    <w:rsid w:val="003728DE"/>
    <w:rsid w:val="00373234"/>
    <w:rsid w:val="00373317"/>
    <w:rsid w:val="003733D4"/>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C51"/>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8CA"/>
    <w:rsid w:val="00385DC0"/>
    <w:rsid w:val="003866A9"/>
    <w:rsid w:val="003868F9"/>
    <w:rsid w:val="00386C3F"/>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ADC"/>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3B8"/>
    <w:rsid w:val="003A7910"/>
    <w:rsid w:val="003A79F1"/>
    <w:rsid w:val="003A7D28"/>
    <w:rsid w:val="003A7D9F"/>
    <w:rsid w:val="003B0339"/>
    <w:rsid w:val="003B0406"/>
    <w:rsid w:val="003B061E"/>
    <w:rsid w:val="003B06BF"/>
    <w:rsid w:val="003B0724"/>
    <w:rsid w:val="003B12B7"/>
    <w:rsid w:val="003B148C"/>
    <w:rsid w:val="003B1774"/>
    <w:rsid w:val="003B25C8"/>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5CB"/>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257"/>
    <w:rsid w:val="003C7B87"/>
    <w:rsid w:val="003D0360"/>
    <w:rsid w:val="003D0CA7"/>
    <w:rsid w:val="003D1288"/>
    <w:rsid w:val="003D12AE"/>
    <w:rsid w:val="003D142B"/>
    <w:rsid w:val="003D1E04"/>
    <w:rsid w:val="003D1EF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2CE6"/>
    <w:rsid w:val="003E313F"/>
    <w:rsid w:val="003E3643"/>
    <w:rsid w:val="003E39F6"/>
    <w:rsid w:val="003E3B4E"/>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4CB"/>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29"/>
    <w:rsid w:val="00406194"/>
    <w:rsid w:val="004062FF"/>
    <w:rsid w:val="0040631B"/>
    <w:rsid w:val="00406425"/>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2EA"/>
    <w:rsid w:val="00410504"/>
    <w:rsid w:val="00410A0F"/>
    <w:rsid w:val="00410BB0"/>
    <w:rsid w:val="00410E71"/>
    <w:rsid w:val="004113E2"/>
    <w:rsid w:val="0041166A"/>
    <w:rsid w:val="00411E98"/>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081"/>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0BDC"/>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9A4"/>
    <w:rsid w:val="00440A3C"/>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553"/>
    <w:rsid w:val="00447B50"/>
    <w:rsid w:val="00447BD5"/>
    <w:rsid w:val="00447C55"/>
    <w:rsid w:val="0045004D"/>
    <w:rsid w:val="00450BFC"/>
    <w:rsid w:val="00450C2B"/>
    <w:rsid w:val="00450E1B"/>
    <w:rsid w:val="00451292"/>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A7B"/>
    <w:rsid w:val="00462F2F"/>
    <w:rsid w:val="004631BC"/>
    <w:rsid w:val="004634CE"/>
    <w:rsid w:val="004635A7"/>
    <w:rsid w:val="00463645"/>
    <w:rsid w:val="00463BC7"/>
    <w:rsid w:val="00463E97"/>
    <w:rsid w:val="004649D9"/>
    <w:rsid w:val="00464D36"/>
    <w:rsid w:val="00464F86"/>
    <w:rsid w:val="0046503A"/>
    <w:rsid w:val="004652D7"/>
    <w:rsid w:val="004653EB"/>
    <w:rsid w:val="00465713"/>
    <w:rsid w:val="004659BD"/>
    <w:rsid w:val="00465F2A"/>
    <w:rsid w:val="0046684C"/>
    <w:rsid w:val="004668C7"/>
    <w:rsid w:val="00466A37"/>
    <w:rsid w:val="00466E27"/>
    <w:rsid w:val="004674B9"/>
    <w:rsid w:val="00467962"/>
    <w:rsid w:val="00467FA5"/>
    <w:rsid w:val="00470D63"/>
    <w:rsid w:val="004713D7"/>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168"/>
    <w:rsid w:val="004772B4"/>
    <w:rsid w:val="004778C7"/>
    <w:rsid w:val="00477A42"/>
    <w:rsid w:val="0048018C"/>
    <w:rsid w:val="0048066C"/>
    <w:rsid w:val="0048087A"/>
    <w:rsid w:val="00480A9E"/>
    <w:rsid w:val="00480DA7"/>
    <w:rsid w:val="0048154D"/>
    <w:rsid w:val="0048157D"/>
    <w:rsid w:val="0048179C"/>
    <w:rsid w:val="00481A57"/>
    <w:rsid w:val="004825B9"/>
    <w:rsid w:val="004827A2"/>
    <w:rsid w:val="00482A70"/>
    <w:rsid w:val="00482D46"/>
    <w:rsid w:val="00482E18"/>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60D"/>
    <w:rsid w:val="00492C0D"/>
    <w:rsid w:val="00492CD9"/>
    <w:rsid w:val="0049412F"/>
    <w:rsid w:val="00494637"/>
    <w:rsid w:val="0049473E"/>
    <w:rsid w:val="0049493E"/>
    <w:rsid w:val="004956B2"/>
    <w:rsid w:val="0049587E"/>
    <w:rsid w:val="00495986"/>
    <w:rsid w:val="00495F3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8C"/>
    <w:rsid w:val="004B0796"/>
    <w:rsid w:val="004B097B"/>
    <w:rsid w:val="004B09F7"/>
    <w:rsid w:val="004B0E07"/>
    <w:rsid w:val="004B0E1F"/>
    <w:rsid w:val="004B10EC"/>
    <w:rsid w:val="004B141F"/>
    <w:rsid w:val="004B1491"/>
    <w:rsid w:val="004B16BA"/>
    <w:rsid w:val="004B1E8C"/>
    <w:rsid w:val="004B286C"/>
    <w:rsid w:val="004B3987"/>
    <w:rsid w:val="004B3A3A"/>
    <w:rsid w:val="004B3A9B"/>
    <w:rsid w:val="004B3C6B"/>
    <w:rsid w:val="004B441C"/>
    <w:rsid w:val="004B44C5"/>
    <w:rsid w:val="004B4B80"/>
    <w:rsid w:val="004B55DC"/>
    <w:rsid w:val="004B7FA5"/>
    <w:rsid w:val="004C0346"/>
    <w:rsid w:val="004C0479"/>
    <w:rsid w:val="004C0A38"/>
    <w:rsid w:val="004C0CD2"/>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D4F"/>
    <w:rsid w:val="004D1E13"/>
    <w:rsid w:val="004D1FC9"/>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38C"/>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43D"/>
    <w:rsid w:val="004F4995"/>
    <w:rsid w:val="004F5160"/>
    <w:rsid w:val="004F5D45"/>
    <w:rsid w:val="004F6035"/>
    <w:rsid w:val="004F6690"/>
    <w:rsid w:val="004F698A"/>
    <w:rsid w:val="004F6BF1"/>
    <w:rsid w:val="004F6F43"/>
    <w:rsid w:val="004F6F5E"/>
    <w:rsid w:val="004F739E"/>
    <w:rsid w:val="004F74CA"/>
    <w:rsid w:val="004F7742"/>
    <w:rsid w:val="004F7787"/>
    <w:rsid w:val="004F79B1"/>
    <w:rsid w:val="004F7CC3"/>
    <w:rsid w:val="004F7D13"/>
    <w:rsid w:val="004F7D83"/>
    <w:rsid w:val="004F7EDF"/>
    <w:rsid w:val="00500110"/>
    <w:rsid w:val="00500799"/>
    <w:rsid w:val="00500AE3"/>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42"/>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B5"/>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9F8"/>
    <w:rsid w:val="00535E1F"/>
    <w:rsid w:val="00536432"/>
    <w:rsid w:val="0053665B"/>
    <w:rsid w:val="00536848"/>
    <w:rsid w:val="00536B82"/>
    <w:rsid w:val="00536BED"/>
    <w:rsid w:val="00536DA1"/>
    <w:rsid w:val="00537024"/>
    <w:rsid w:val="0053708A"/>
    <w:rsid w:val="00537261"/>
    <w:rsid w:val="0053770A"/>
    <w:rsid w:val="005379C2"/>
    <w:rsid w:val="00537E54"/>
    <w:rsid w:val="00537E60"/>
    <w:rsid w:val="00537FA1"/>
    <w:rsid w:val="0054010B"/>
    <w:rsid w:val="005402B2"/>
    <w:rsid w:val="00540758"/>
    <w:rsid w:val="00540776"/>
    <w:rsid w:val="005407D4"/>
    <w:rsid w:val="005414E2"/>
    <w:rsid w:val="0054160D"/>
    <w:rsid w:val="005416A2"/>
    <w:rsid w:val="00541EB7"/>
    <w:rsid w:val="00542828"/>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6D7"/>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197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DEF"/>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6C5"/>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785"/>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09B"/>
    <w:rsid w:val="005A3174"/>
    <w:rsid w:val="005A32B9"/>
    <w:rsid w:val="005A4144"/>
    <w:rsid w:val="005A42D6"/>
    <w:rsid w:val="005A44BF"/>
    <w:rsid w:val="005A44DD"/>
    <w:rsid w:val="005A4E7B"/>
    <w:rsid w:val="005A4E82"/>
    <w:rsid w:val="005A5248"/>
    <w:rsid w:val="005A7210"/>
    <w:rsid w:val="005A7264"/>
    <w:rsid w:val="005A74DB"/>
    <w:rsid w:val="005A74EC"/>
    <w:rsid w:val="005A762F"/>
    <w:rsid w:val="005A78C7"/>
    <w:rsid w:val="005A7E99"/>
    <w:rsid w:val="005B07F8"/>
    <w:rsid w:val="005B0981"/>
    <w:rsid w:val="005B1133"/>
    <w:rsid w:val="005B1263"/>
    <w:rsid w:val="005B18AD"/>
    <w:rsid w:val="005B198E"/>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07"/>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1D1"/>
    <w:rsid w:val="005D0305"/>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DC2"/>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4BE"/>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576"/>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AD7"/>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7DB"/>
    <w:rsid w:val="00616BFE"/>
    <w:rsid w:val="00617567"/>
    <w:rsid w:val="00617C5A"/>
    <w:rsid w:val="00617D36"/>
    <w:rsid w:val="00617FA5"/>
    <w:rsid w:val="00620A75"/>
    <w:rsid w:val="00621089"/>
    <w:rsid w:val="00621407"/>
    <w:rsid w:val="00621757"/>
    <w:rsid w:val="00621D27"/>
    <w:rsid w:val="00621DB2"/>
    <w:rsid w:val="00622B92"/>
    <w:rsid w:val="00622CC0"/>
    <w:rsid w:val="00622E33"/>
    <w:rsid w:val="00622FC5"/>
    <w:rsid w:val="006238E1"/>
    <w:rsid w:val="00623C20"/>
    <w:rsid w:val="00623F90"/>
    <w:rsid w:val="00624357"/>
    <w:rsid w:val="006243D6"/>
    <w:rsid w:val="00624A25"/>
    <w:rsid w:val="00624FB0"/>
    <w:rsid w:val="006254B4"/>
    <w:rsid w:val="006254FD"/>
    <w:rsid w:val="006262CF"/>
    <w:rsid w:val="006266D4"/>
    <w:rsid w:val="006266E1"/>
    <w:rsid w:val="006266FA"/>
    <w:rsid w:val="00627067"/>
    <w:rsid w:val="0062728C"/>
    <w:rsid w:val="006302E0"/>
    <w:rsid w:val="00630767"/>
    <w:rsid w:val="006307BC"/>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6D87"/>
    <w:rsid w:val="0063703B"/>
    <w:rsid w:val="00637240"/>
    <w:rsid w:val="00637309"/>
    <w:rsid w:val="006378C4"/>
    <w:rsid w:val="00640E50"/>
    <w:rsid w:val="00640EC7"/>
    <w:rsid w:val="00641975"/>
    <w:rsid w:val="00641FE4"/>
    <w:rsid w:val="006421A8"/>
    <w:rsid w:val="00642290"/>
    <w:rsid w:val="00642391"/>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9A8"/>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216"/>
    <w:rsid w:val="00653313"/>
    <w:rsid w:val="00653638"/>
    <w:rsid w:val="0065399C"/>
    <w:rsid w:val="006539F9"/>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BBD"/>
    <w:rsid w:val="00661C62"/>
    <w:rsid w:val="00661D3E"/>
    <w:rsid w:val="0066220E"/>
    <w:rsid w:val="00662307"/>
    <w:rsid w:val="006623B5"/>
    <w:rsid w:val="0066247E"/>
    <w:rsid w:val="0066283C"/>
    <w:rsid w:val="006637E3"/>
    <w:rsid w:val="006638C7"/>
    <w:rsid w:val="00663E45"/>
    <w:rsid w:val="00664914"/>
    <w:rsid w:val="00664BF0"/>
    <w:rsid w:val="00664C0B"/>
    <w:rsid w:val="00665A3C"/>
    <w:rsid w:val="00665D0D"/>
    <w:rsid w:val="00665E16"/>
    <w:rsid w:val="006662EB"/>
    <w:rsid w:val="006669FB"/>
    <w:rsid w:val="00666DFB"/>
    <w:rsid w:val="0066740E"/>
    <w:rsid w:val="00667571"/>
    <w:rsid w:val="006679B3"/>
    <w:rsid w:val="0067011C"/>
    <w:rsid w:val="006707DC"/>
    <w:rsid w:val="00670C77"/>
    <w:rsid w:val="00670F40"/>
    <w:rsid w:val="00670F64"/>
    <w:rsid w:val="00671260"/>
    <w:rsid w:val="006712C2"/>
    <w:rsid w:val="00671430"/>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49"/>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041"/>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DE2"/>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FC6"/>
    <w:rsid w:val="006E2242"/>
    <w:rsid w:val="006E227F"/>
    <w:rsid w:val="006E262F"/>
    <w:rsid w:val="006E29C7"/>
    <w:rsid w:val="006E2A46"/>
    <w:rsid w:val="006E2A62"/>
    <w:rsid w:val="006E3ACC"/>
    <w:rsid w:val="006E3CCF"/>
    <w:rsid w:val="006E3DCD"/>
    <w:rsid w:val="006E3F7A"/>
    <w:rsid w:val="006E400D"/>
    <w:rsid w:val="006E4056"/>
    <w:rsid w:val="006E4181"/>
    <w:rsid w:val="006E443A"/>
    <w:rsid w:val="006E4474"/>
    <w:rsid w:val="006E4856"/>
    <w:rsid w:val="006E4D73"/>
    <w:rsid w:val="006E50C6"/>
    <w:rsid w:val="006E5453"/>
    <w:rsid w:val="006E5475"/>
    <w:rsid w:val="006E5932"/>
    <w:rsid w:val="006E5FC9"/>
    <w:rsid w:val="006E66E3"/>
    <w:rsid w:val="006E6C8C"/>
    <w:rsid w:val="006E7019"/>
    <w:rsid w:val="006E711E"/>
    <w:rsid w:val="006E71FE"/>
    <w:rsid w:val="006E77E2"/>
    <w:rsid w:val="006E7867"/>
    <w:rsid w:val="006E7900"/>
    <w:rsid w:val="006E79D4"/>
    <w:rsid w:val="006E7D6C"/>
    <w:rsid w:val="006F06E8"/>
    <w:rsid w:val="006F08C0"/>
    <w:rsid w:val="006F08EF"/>
    <w:rsid w:val="006F0AA8"/>
    <w:rsid w:val="006F0D9F"/>
    <w:rsid w:val="006F0ED7"/>
    <w:rsid w:val="006F0FD3"/>
    <w:rsid w:val="006F1759"/>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661"/>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A23"/>
    <w:rsid w:val="00713AE1"/>
    <w:rsid w:val="00713B45"/>
    <w:rsid w:val="00714FD3"/>
    <w:rsid w:val="0071518E"/>
    <w:rsid w:val="0071530E"/>
    <w:rsid w:val="00715952"/>
    <w:rsid w:val="00715EE8"/>
    <w:rsid w:val="00716795"/>
    <w:rsid w:val="007169A1"/>
    <w:rsid w:val="00716CA0"/>
    <w:rsid w:val="007172B7"/>
    <w:rsid w:val="007173A5"/>
    <w:rsid w:val="007178CC"/>
    <w:rsid w:val="00717B97"/>
    <w:rsid w:val="00720154"/>
    <w:rsid w:val="007202E0"/>
    <w:rsid w:val="00720745"/>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3B9"/>
    <w:rsid w:val="007239D7"/>
    <w:rsid w:val="00723CAA"/>
    <w:rsid w:val="00724212"/>
    <w:rsid w:val="007244C5"/>
    <w:rsid w:val="00724536"/>
    <w:rsid w:val="00725208"/>
    <w:rsid w:val="007253F3"/>
    <w:rsid w:val="00725BC7"/>
    <w:rsid w:val="007261D2"/>
    <w:rsid w:val="00726A4B"/>
    <w:rsid w:val="00726B50"/>
    <w:rsid w:val="00726E5A"/>
    <w:rsid w:val="00727294"/>
    <w:rsid w:val="00727346"/>
    <w:rsid w:val="0072771D"/>
    <w:rsid w:val="00727BF4"/>
    <w:rsid w:val="00727D59"/>
    <w:rsid w:val="007312FD"/>
    <w:rsid w:val="00731798"/>
    <w:rsid w:val="00731962"/>
    <w:rsid w:val="007322F9"/>
    <w:rsid w:val="00732B3E"/>
    <w:rsid w:val="00732B4D"/>
    <w:rsid w:val="0073302E"/>
    <w:rsid w:val="00733384"/>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6E9B"/>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5E2"/>
    <w:rsid w:val="0074286B"/>
    <w:rsid w:val="007428EA"/>
    <w:rsid w:val="00742974"/>
    <w:rsid w:val="00742E83"/>
    <w:rsid w:val="00743184"/>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3A59"/>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2EC"/>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01"/>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47"/>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0F67"/>
    <w:rsid w:val="007B1164"/>
    <w:rsid w:val="007B140D"/>
    <w:rsid w:val="007B14D6"/>
    <w:rsid w:val="007B197C"/>
    <w:rsid w:val="007B1F76"/>
    <w:rsid w:val="007B27B4"/>
    <w:rsid w:val="007B27D7"/>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A4A"/>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8CA"/>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27"/>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3E4B"/>
    <w:rsid w:val="008141F0"/>
    <w:rsid w:val="008144C5"/>
    <w:rsid w:val="0081521B"/>
    <w:rsid w:val="00815479"/>
    <w:rsid w:val="00815A5C"/>
    <w:rsid w:val="00815BDC"/>
    <w:rsid w:val="00816E7C"/>
    <w:rsid w:val="00817873"/>
    <w:rsid w:val="00820451"/>
    <w:rsid w:val="008207F6"/>
    <w:rsid w:val="00820CF6"/>
    <w:rsid w:val="00820F1C"/>
    <w:rsid w:val="00820FE7"/>
    <w:rsid w:val="00821262"/>
    <w:rsid w:val="008212DD"/>
    <w:rsid w:val="00821EEC"/>
    <w:rsid w:val="008226F0"/>
    <w:rsid w:val="008227BC"/>
    <w:rsid w:val="00822AEC"/>
    <w:rsid w:val="00822EB8"/>
    <w:rsid w:val="008230D6"/>
    <w:rsid w:val="00823238"/>
    <w:rsid w:val="00823550"/>
    <w:rsid w:val="008236C5"/>
    <w:rsid w:val="00823F98"/>
    <w:rsid w:val="00824171"/>
    <w:rsid w:val="00824352"/>
    <w:rsid w:val="0082438E"/>
    <w:rsid w:val="00824E40"/>
    <w:rsid w:val="00824EDE"/>
    <w:rsid w:val="0082545D"/>
    <w:rsid w:val="00825489"/>
    <w:rsid w:val="00825C51"/>
    <w:rsid w:val="00825D71"/>
    <w:rsid w:val="00825DF1"/>
    <w:rsid w:val="0082647E"/>
    <w:rsid w:val="00826694"/>
    <w:rsid w:val="0082677C"/>
    <w:rsid w:val="00826E3F"/>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59C0"/>
    <w:rsid w:val="0083644E"/>
    <w:rsid w:val="00836702"/>
    <w:rsid w:val="00836A4F"/>
    <w:rsid w:val="00836DDA"/>
    <w:rsid w:val="00836EF0"/>
    <w:rsid w:val="00836F06"/>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95A"/>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454"/>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3A3"/>
    <w:rsid w:val="00896414"/>
    <w:rsid w:val="008978A8"/>
    <w:rsid w:val="00897A8F"/>
    <w:rsid w:val="00897E3F"/>
    <w:rsid w:val="00897E51"/>
    <w:rsid w:val="00897EE1"/>
    <w:rsid w:val="008A01EF"/>
    <w:rsid w:val="008A02A2"/>
    <w:rsid w:val="008A0394"/>
    <w:rsid w:val="008A0569"/>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42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5B4"/>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42E"/>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A1C"/>
    <w:rsid w:val="008E2C0F"/>
    <w:rsid w:val="008E2CCE"/>
    <w:rsid w:val="008E3389"/>
    <w:rsid w:val="008E3558"/>
    <w:rsid w:val="008E35BF"/>
    <w:rsid w:val="008E3730"/>
    <w:rsid w:val="008E3756"/>
    <w:rsid w:val="008E46FA"/>
    <w:rsid w:val="008E55E1"/>
    <w:rsid w:val="008E6A3D"/>
    <w:rsid w:val="008E6B33"/>
    <w:rsid w:val="008E6D8A"/>
    <w:rsid w:val="008E70FE"/>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5F15"/>
    <w:rsid w:val="008F6417"/>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4AE"/>
    <w:rsid w:val="0090567B"/>
    <w:rsid w:val="00905730"/>
    <w:rsid w:val="00905BEE"/>
    <w:rsid w:val="0090692F"/>
    <w:rsid w:val="00906B2F"/>
    <w:rsid w:val="00906C3D"/>
    <w:rsid w:val="00907749"/>
    <w:rsid w:val="00907A52"/>
    <w:rsid w:val="00910716"/>
    <w:rsid w:val="00910751"/>
    <w:rsid w:val="00910990"/>
    <w:rsid w:val="00910F2D"/>
    <w:rsid w:val="009116AD"/>
    <w:rsid w:val="009116DB"/>
    <w:rsid w:val="0091198C"/>
    <w:rsid w:val="00911A16"/>
    <w:rsid w:val="00911B2D"/>
    <w:rsid w:val="00911D99"/>
    <w:rsid w:val="00912881"/>
    <w:rsid w:val="00912AD2"/>
    <w:rsid w:val="00912B89"/>
    <w:rsid w:val="00912D89"/>
    <w:rsid w:val="009131EE"/>
    <w:rsid w:val="009133EF"/>
    <w:rsid w:val="00913AD8"/>
    <w:rsid w:val="00914054"/>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687"/>
    <w:rsid w:val="00935830"/>
    <w:rsid w:val="00935A91"/>
    <w:rsid w:val="009363B5"/>
    <w:rsid w:val="00936592"/>
    <w:rsid w:val="009368A6"/>
    <w:rsid w:val="00936A6C"/>
    <w:rsid w:val="00936BF1"/>
    <w:rsid w:val="009372FC"/>
    <w:rsid w:val="0093741E"/>
    <w:rsid w:val="00937539"/>
    <w:rsid w:val="009376D1"/>
    <w:rsid w:val="009377FE"/>
    <w:rsid w:val="0094004F"/>
    <w:rsid w:val="009401D3"/>
    <w:rsid w:val="009404AB"/>
    <w:rsid w:val="00940702"/>
    <w:rsid w:val="009407C5"/>
    <w:rsid w:val="00940A91"/>
    <w:rsid w:val="00940AF7"/>
    <w:rsid w:val="0094155E"/>
    <w:rsid w:val="00941868"/>
    <w:rsid w:val="00941B9F"/>
    <w:rsid w:val="00942003"/>
    <w:rsid w:val="0094228A"/>
    <w:rsid w:val="0094255F"/>
    <w:rsid w:val="0094266F"/>
    <w:rsid w:val="0094287B"/>
    <w:rsid w:val="00942F07"/>
    <w:rsid w:val="00943105"/>
    <w:rsid w:val="00944072"/>
    <w:rsid w:val="009445E0"/>
    <w:rsid w:val="00944F33"/>
    <w:rsid w:val="00944FA0"/>
    <w:rsid w:val="0094513E"/>
    <w:rsid w:val="0094554E"/>
    <w:rsid w:val="00945E56"/>
    <w:rsid w:val="009463AD"/>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36D"/>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1606"/>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5A4"/>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544"/>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5D02"/>
    <w:rsid w:val="0099603B"/>
    <w:rsid w:val="0099633F"/>
    <w:rsid w:val="00996446"/>
    <w:rsid w:val="00996FB0"/>
    <w:rsid w:val="00997040"/>
    <w:rsid w:val="0099721E"/>
    <w:rsid w:val="00997271"/>
    <w:rsid w:val="00997461"/>
    <w:rsid w:val="00997A3F"/>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DC"/>
    <w:rsid w:val="009A5178"/>
    <w:rsid w:val="009A5451"/>
    <w:rsid w:val="009A5D79"/>
    <w:rsid w:val="009A608A"/>
    <w:rsid w:val="009A62E0"/>
    <w:rsid w:val="009A6354"/>
    <w:rsid w:val="009A64BF"/>
    <w:rsid w:val="009A69D0"/>
    <w:rsid w:val="009A6B16"/>
    <w:rsid w:val="009A6BD5"/>
    <w:rsid w:val="009A6DE2"/>
    <w:rsid w:val="009A6E4C"/>
    <w:rsid w:val="009A74C3"/>
    <w:rsid w:val="009A7D1C"/>
    <w:rsid w:val="009B0580"/>
    <w:rsid w:val="009B0701"/>
    <w:rsid w:val="009B0714"/>
    <w:rsid w:val="009B0EC0"/>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7ED"/>
    <w:rsid w:val="009B4E07"/>
    <w:rsid w:val="009B528B"/>
    <w:rsid w:val="009B5C61"/>
    <w:rsid w:val="009B5CA5"/>
    <w:rsid w:val="009B5EB0"/>
    <w:rsid w:val="009B5F86"/>
    <w:rsid w:val="009B649A"/>
    <w:rsid w:val="009B68A3"/>
    <w:rsid w:val="009B69D6"/>
    <w:rsid w:val="009B6AAC"/>
    <w:rsid w:val="009B6F45"/>
    <w:rsid w:val="009B6F5B"/>
    <w:rsid w:val="009B702A"/>
    <w:rsid w:val="009B7A27"/>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A03"/>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821"/>
    <w:rsid w:val="009D4EBA"/>
    <w:rsid w:val="009D50B3"/>
    <w:rsid w:val="009D53C5"/>
    <w:rsid w:val="009D5AA8"/>
    <w:rsid w:val="009D691C"/>
    <w:rsid w:val="009D6B60"/>
    <w:rsid w:val="009D6F6C"/>
    <w:rsid w:val="009D73E6"/>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2B"/>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9F7BAF"/>
    <w:rsid w:val="00A00531"/>
    <w:rsid w:val="00A014C6"/>
    <w:rsid w:val="00A025B3"/>
    <w:rsid w:val="00A0276E"/>
    <w:rsid w:val="00A02793"/>
    <w:rsid w:val="00A028C3"/>
    <w:rsid w:val="00A0310E"/>
    <w:rsid w:val="00A0424C"/>
    <w:rsid w:val="00A0460A"/>
    <w:rsid w:val="00A049CA"/>
    <w:rsid w:val="00A04A55"/>
    <w:rsid w:val="00A05269"/>
    <w:rsid w:val="00A053CC"/>
    <w:rsid w:val="00A0540D"/>
    <w:rsid w:val="00A05865"/>
    <w:rsid w:val="00A05F57"/>
    <w:rsid w:val="00A06A21"/>
    <w:rsid w:val="00A06AB1"/>
    <w:rsid w:val="00A06E37"/>
    <w:rsid w:val="00A07034"/>
    <w:rsid w:val="00A07207"/>
    <w:rsid w:val="00A07F76"/>
    <w:rsid w:val="00A10084"/>
    <w:rsid w:val="00A10656"/>
    <w:rsid w:val="00A10897"/>
    <w:rsid w:val="00A10BF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0CD"/>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CA4"/>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258"/>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2E8"/>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646"/>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A85"/>
    <w:rsid w:val="00A70ECB"/>
    <w:rsid w:val="00A70F74"/>
    <w:rsid w:val="00A712F7"/>
    <w:rsid w:val="00A71437"/>
    <w:rsid w:val="00A71D3A"/>
    <w:rsid w:val="00A7235A"/>
    <w:rsid w:val="00A72531"/>
    <w:rsid w:val="00A7303D"/>
    <w:rsid w:val="00A73291"/>
    <w:rsid w:val="00A7334C"/>
    <w:rsid w:val="00A73467"/>
    <w:rsid w:val="00A73809"/>
    <w:rsid w:val="00A73A43"/>
    <w:rsid w:val="00A73CFF"/>
    <w:rsid w:val="00A73D3B"/>
    <w:rsid w:val="00A73E27"/>
    <w:rsid w:val="00A7415E"/>
    <w:rsid w:val="00A75345"/>
    <w:rsid w:val="00A7541C"/>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B7"/>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7CA"/>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2BE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62C"/>
    <w:rsid w:val="00AD2747"/>
    <w:rsid w:val="00AD2846"/>
    <w:rsid w:val="00AD2C5E"/>
    <w:rsid w:val="00AD3037"/>
    <w:rsid w:val="00AD3296"/>
    <w:rsid w:val="00AD33BC"/>
    <w:rsid w:val="00AD391C"/>
    <w:rsid w:val="00AD49FA"/>
    <w:rsid w:val="00AD4A41"/>
    <w:rsid w:val="00AD4C26"/>
    <w:rsid w:val="00AD52BD"/>
    <w:rsid w:val="00AD59A0"/>
    <w:rsid w:val="00AD5DB5"/>
    <w:rsid w:val="00AD646D"/>
    <w:rsid w:val="00AD67D6"/>
    <w:rsid w:val="00AD6B3E"/>
    <w:rsid w:val="00AD70E2"/>
    <w:rsid w:val="00AD7588"/>
    <w:rsid w:val="00AD7813"/>
    <w:rsid w:val="00AD7C28"/>
    <w:rsid w:val="00AD7C88"/>
    <w:rsid w:val="00AE07E5"/>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461"/>
    <w:rsid w:val="00AE5A7C"/>
    <w:rsid w:val="00AE6090"/>
    <w:rsid w:val="00AE6236"/>
    <w:rsid w:val="00AE6583"/>
    <w:rsid w:val="00AE6630"/>
    <w:rsid w:val="00AE6724"/>
    <w:rsid w:val="00AE6BCD"/>
    <w:rsid w:val="00AE710C"/>
    <w:rsid w:val="00AE7375"/>
    <w:rsid w:val="00AE76F3"/>
    <w:rsid w:val="00AE77D6"/>
    <w:rsid w:val="00AF0002"/>
    <w:rsid w:val="00AF0470"/>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83B"/>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354"/>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78D"/>
    <w:rsid w:val="00B428E8"/>
    <w:rsid w:val="00B429BA"/>
    <w:rsid w:val="00B42D85"/>
    <w:rsid w:val="00B42E79"/>
    <w:rsid w:val="00B433DE"/>
    <w:rsid w:val="00B4369C"/>
    <w:rsid w:val="00B437BB"/>
    <w:rsid w:val="00B44444"/>
    <w:rsid w:val="00B44A2B"/>
    <w:rsid w:val="00B44C5B"/>
    <w:rsid w:val="00B44ECE"/>
    <w:rsid w:val="00B4516E"/>
    <w:rsid w:val="00B45389"/>
    <w:rsid w:val="00B457E2"/>
    <w:rsid w:val="00B458C2"/>
    <w:rsid w:val="00B4690A"/>
    <w:rsid w:val="00B4712F"/>
    <w:rsid w:val="00B4717F"/>
    <w:rsid w:val="00B4780B"/>
    <w:rsid w:val="00B47AF6"/>
    <w:rsid w:val="00B50F32"/>
    <w:rsid w:val="00B51195"/>
    <w:rsid w:val="00B512C9"/>
    <w:rsid w:val="00B52051"/>
    <w:rsid w:val="00B5221E"/>
    <w:rsid w:val="00B5248C"/>
    <w:rsid w:val="00B526A3"/>
    <w:rsid w:val="00B52975"/>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803"/>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589"/>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1FB1"/>
    <w:rsid w:val="00B7210F"/>
    <w:rsid w:val="00B72791"/>
    <w:rsid w:val="00B73397"/>
    <w:rsid w:val="00B7377D"/>
    <w:rsid w:val="00B739CC"/>
    <w:rsid w:val="00B740EF"/>
    <w:rsid w:val="00B746D0"/>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3E9"/>
    <w:rsid w:val="00B77603"/>
    <w:rsid w:val="00B77C75"/>
    <w:rsid w:val="00B77F09"/>
    <w:rsid w:val="00B8027E"/>
    <w:rsid w:val="00B80545"/>
    <w:rsid w:val="00B80BE4"/>
    <w:rsid w:val="00B80CD3"/>
    <w:rsid w:val="00B81AA9"/>
    <w:rsid w:val="00B81EC8"/>
    <w:rsid w:val="00B82061"/>
    <w:rsid w:val="00B8248A"/>
    <w:rsid w:val="00B82664"/>
    <w:rsid w:val="00B828D5"/>
    <w:rsid w:val="00B82A0A"/>
    <w:rsid w:val="00B82EA0"/>
    <w:rsid w:val="00B83024"/>
    <w:rsid w:val="00B836F9"/>
    <w:rsid w:val="00B83743"/>
    <w:rsid w:val="00B8374F"/>
    <w:rsid w:val="00B83BCF"/>
    <w:rsid w:val="00B83E0A"/>
    <w:rsid w:val="00B84996"/>
    <w:rsid w:val="00B8504C"/>
    <w:rsid w:val="00B85D9E"/>
    <w:rsid w:val="00B862EF"/>
    <w:rsid w:val="00B86500"/>
    <w:rsid w:val="00B8691D"/>
    <w:rsid w:val="00B870F1"/>
    <w:rsid w:val="00B8751C"/>
    <w:rsid w:val="00B876CB"/>
    <w:rsid w:val="00B8775E"/>
    <w:rsid w:val="00B902C1"/>
    <w:rsid w:val="00B90768"/>
    <w:rsid w:val="00B90893"/>
    <w:rsid w:val="00B910A8"/>
    <w:rsid w:val="00B9168D"/>
    <w:rsid w:val="00B9172A"/>
    <w:rsid w:val="00B91993"/>
    <w:rsid w:val="00B927B5"/>
    <w:rsid w:val="00B92A23"/>
    <w:rsid w:val="00B92BF0"/>
    <w:rsid w:val="00B9359C"/>
    <w:rsid w:val="00B93856"/>
    <w:rsid w:val="00B93B79"/>
    <w:rsid w:val="00B93DBB"/>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633"/>
    <w:rsid w:val="00BA0760"/>
    <w:rsid w:val="00BA08A4"/>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B9D"/>
    <w:rsid w:val="00BA4E19"/>
    <w:rsid w:val="00BA4EBC"/>
    <w:rsid w:val="00BA4FB0"/>
    <w:rsid w:val="00BA5168"/>
    <w:rsid w:val="00BA51E6"/>
    <w:rsid w:val="00BA54D2"/>
    <w:rsid w:val="00BA581B"/>
    <w:rsid w:val="00BA58A1"/>
    <w:rsid w:val="00BA5A1E"/>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35"/>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8F0"/>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171"/>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2FC"/>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7"/>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65B"/>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AE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4F2E"/>
    <w:rsid w:val="00C0535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0F43"/>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45D"/>
    <w:rsid w:val="00C15A13"/>
    <w:rsid w:val="00C15D91"/>
    <w:rsid w:val="00C15DF5"/>
    <w:rsid w:val="00C162AA"/>
    <w:rsid w:val="00C162BC"/>
    <w:rsid w:val="00C16531"/>
    <w:rsid w:val="00C16533"/>
    <w:rsid w:val="00C165B7"/>
    <w:rsid w:val="00C1677A"/>
    <w:rsid w:val="00C167F8"/>
    <w:rsid w:val="00C170C0"/>
    <w:rsid w:val="00C17BE6"/>
    <w:rsid w:val="00C17E34"/>
    <w:rsid w:val="00C20550"/>
    <w:rsid w:val="00C206A4"/>
    <w:rsid w:val="00C20842"/>
    <w:rsid w:val="00C20A13"/>
    <w:rsid w:val="00C20C40"/>
    <w:rsid w:val="00C20CD1"/>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376C"/>
    <w:rsid w:val="00C34A5D"/>
    <w:rsid w:val="00C34D97"/>
    <w:rsid w:val="00C34EAD"/>
    <w:rsid w:val="00C3507E"/>
    <w:rsid w:val="00C35370"/>
    <w:rsid w:val="00C359E1"/>
    <w:rsid w:val="00C35AC0"/>
    <w:rsid w:val="00C35BCB"/>
    <w:rsid w:val="00C35FAE"/>
    <w:rsid w:val="00C362A6"/>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996"/>
    <w:rsid w:val="00C44E9F"/>
    <w:rsid w:val="00C450A2"/>
    <w:rsid w:val="00C4516D"/>
    <w:rsid w:val="00C45328"/>
    <w:rsid w:val="00C455E7"/>
    <w:rsid w:val="00C4577D"/>
    <w:rsid w:val="00C45EDF"/>
    <w:rsid w:val="00C46590"/>
    <w:rsid w:val="00C46DE1"/>
    <w:rsid w:val="00C46F79"/>
    <w:rsid w:val="00C46FC9"/>
    <w:rsid w:val="00C474A3"/>
    <w:rsid w:val="00C4760F"/>
    <w:rsid w:val="00C47BCF"/>
    <w:rsid w:val="00C50131"/>
    <w:rsid w:val="00C509E0"/>
    <w:rsid w:val="00C50F61"/>
    <w:rsid w:val="00C51011"/>
    <w:rsid w:val="00C51174"/>
    <w:rsid w:val="00C515D3"/>
    <w:rsid w:val="00C51B84"/>
    <w:rsid w:val="00C52067"/>
    <w:rsid w:val="00C52634"/>
    <w:rsid w:val="00C52B31"/>
    <w:rsid w:val="00C5304D"/>
    <w:rsid w:val="00C532A1"/>
    <w:rsid w:val="00C537ED"/>
    <w:rsid w:val="00C53AA8"/>
    <w:rsid w:val="00C5431F"/>
    <w:rsid w:val="00C5456C"/>
    <w:rsid w:val="00C54973"/>
    <w:rsid w:val="00C54994"/>
    <w:rsid w:val="00C54DE2"/>
    <w:rsid w:val="00C5546B"/>
    <w:rsid w:val="00C557C0"/>
    <w:rsid w:val="00C56020"/>
    <w:rsid w:val="00C565FD"/>
    <w:rsid w:val="00C575DC"/>
    <w:rsid w:val="00C5769A"/>
    <w:rsid w:val="00C579C8"/>
    <w:rsid w:val="00C57C36"/>
    <w:rsid w:val="00C6039F"/>
    <w:rsid w:val="00C60451"/>
    <w:rsid w:val="00C604AE"/>
    <w:rsid w:val="00C6053D"/>
    <w:rsid w:val="00C60670"/>
    <w:rsid w:val="00C60737"/>
    <w:rsid w:val="00C61257"/>
    <w:rsid w:val="00C6136E"/>
    <w:rsid w:val="00C617D8"/>
    <w:rsid w:val="00C61968"/>
    <w:rsid w:val="00C61B60"/>
    <w:rsid w:val="00C63378"/>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976"/>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2B91"/>
    <w:rsid w:val="00C8378D"/>
    <w:rsid w:val="00C83B22"/>
    <w:rsid w:val="00C845B7"/>
    <w:rsid w:val="00C8552C"/>
    <w:rsid w:val="00C8561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BB"/>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53D"/>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090A"/>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8CE"/>
    <w:rsid w:val="00CC091C"/>
    <w:rsid w:val="00CC0B00"/>
    <w:rsid w:val="00CC10BA"/>
    <w:rsid w:val="00CC11E1"/>
    <w:rsid w:val="00CC1266"/>
    <w:rsid w:val="00CC18C6"/>
    <w:rsid w:val="00CC1AFD"/>
    <w:rsid w:val="00CC1FD7"/>
    <w:rsid w:val="00CC29B3"/>
    <w:rsid w:val="00CC2BDE"/>
    <w:rsid w:val="00CC2F9B"/>
    <w:rsid w:val="00CC31EC"/>
    <w:rsid w:val="00CC38BA"/>
    <w:rsid w:val="00CC3CFB"/>
    <w:rsid w:val="00CC43B2"/>
    <w:rsid w:val="00CC4D9D"/>
    <w:rsid w:val="00CC4F39"/>
    <w:rsid w:val="00CC54C5"/>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372"/>
    <w:rsid w:val="00CD2779"/>
    <w:rsid w:val="00CD2E4B"/>
    <w:rsid w:val="00CD3AB1"/>
    <w:rsid w:val="00CD3CE5"/>
    <w:rsid w:val="00CD3CEB"/>
    <w:rsid w:val="00CD420A"/>
    <w:rsid w:val="00CD42BB"/>
    <w:rsid w:val="00CD42D7"/>
    <w:rsid w:val="00CD490E"/>
    <w:rsid w:val="00CD4964"/>
    <w:rsid w:val="00CD5284"/>
    <w:rsid w:val="00CD552C"/>
    <w:rsid w:val="00CD5946"/>
    <w:rsid w:val="00CD5BD2"/>
    <w:rsid w:val="00CD6279"/>
    <w:rsid w:val="00CD63DA"/>
    <w:rsid w:val="00CD6A39"/>
    <w:rsid w:val="00CD6B96"/>
    <w:rsid w:val="00CD6CA0"/>
    <w:rsid w:val="00CD7156"/>
    <w:rsid w:val="00CD71C6"/>
    <w:rsid w:val="00CE031A"/>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672"/>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AC2"/>
    <w:rsid w:val="00D01B4F"/>
    <w:rsid w:val="00D02183"/>
    <w:rsid w:val="00D023F6"/>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1B4"/>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8D3"/>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417"/>
    <w:rsid w:val="00D5273C"/>
    <w:rsid w:val="00D532EB"/>
    <w:rsid w:val="00D53636"/>
    <w:rsid w:val="00D536EF"/>
    <w:rsid w:val="00D538D4"/>
    <w:rsid w:val="00D538D8"/>
    <w:rsid w:val="00D54AC8"/>
    <w:rsid w:val="00D54DBF"/>
    <w:rsid w:val="00D5556B"/>
    <w:rsid w:val="00D55628"/>
    <w:rsid w:val="00D55663"/>
    <w:rsid w:val="00D5594A"/>
    <w:rsid w:val="00D560F8"/>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2FCB"/>
    <w:rsid w:val="00D7356A"/>
    <w:rsid w:val="00D73A5A"/>
    <w:rsid w:val="00D73B6C"/>
    <w:rsid w:val="00D73C62"/>
    <w:rsid w:val="00D73E1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4E3D"/>
    <w:rsid w:val="00D84F9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864"/>
    <w:rsid w:val="00DA49C5"/>
    <w:rsid w:val="00DA4A20"/>
    <w:rsid w:val="00DA4F0F"/>
    <w:rsid w:val="00DA5902"/>
    <w:rsid w:val="00DA6459"/>
    <w:rsid w:val="00DA64FC"/>
    <w:rsid w:val="00DA6961"/>
    <w:rsid w:val="00DA6A1D"/>
    <w:rsid w:val="00DA6F2A"/>
    <w:rsid w:val="00DA70A2"/>
    <w:rsid w:val="00DA75D8"/>
    <w:rsid w:val="00DA7A4B"/>
    <w:rsid w:val="00DA7ACC"/>
    <w:rsid w:val="00DB01B7"/>
    <w:rsid w:val="00DB04ED"/>
    <w:rsid w:val="00DB098B"/>
    <w:rsid w:val="00DB0F93"/>
    <w:rsid w:val="00DB17F5"/>
    <w:rsid w:val="00DB19B1"/>
    <w:rsid w:val="00DB230F"/>
    <w:rsid w:val="00DB278D"/>
    <w:rsid w:val="00DB2A8D"/>
    <w:rsid w:val="00DB2AD1"/>
    <w:rsid w:val="00DB2F5C"/>
    <w:rsid w:val="00DB353D"/>
    <w:rsid w:val="00DB3815"/>
    <w:rsid w:val="00DB38A0"/>
    <w:rsid w:val="00DB3C59"/>
    <w:rsid w:val="00DB3CBC"/>
    <w:rsid w:val="00DB4162"/>
    <w:rsid w:val="00DB49DE"/>
    <w:rsid w:val="00DB4BD2"/>
    <w:rsid w:val="00DB4EA5"/>
    <w:rsid w:val="00DB571D"/>
    <w:rsid w:val="00DB5990"/>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1FA5"/>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588"/>
    <w:rsid w:val="00DC4B81"/>
    <w:rsid w:val="00DC4B93"/>
    <w:rsid w:val="00DC4D5A"/>
    <w:rsid w:val="00DC50C6"/>
    <w:rsid w:val="00DC5EFA"/>
    <w:rsid w:val="00DC5F11"/>
    <w:rsid w:val="00DC5FAE"/>
    <w:rsid w:val="00DC62BC"/>
    <w:rsid w:val="00DC68C8"/>
    <w:rsid w:val="00DC6901"/>
    <w:rsid w:val="00DC6A43"/>
    <w:rsid w:val="00DC6BD0"/>
    <w:rsid w:val="00DC6C10"/>
    <w:rsid w:val="00DC71F7"/>
    <w:rsid w:val="00DC7231"/>
    <w:rsid w:val="00DC787B"/>
    <w:rsid w:val="00DC787C"/>
    <w:rsid w:val="00DC78B2"/>
    <w:rsid w:val="00DC7BFA"/>
    <w:rsid w:val="00DC7E51"/>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792"/>
    <w:rsid w:val="00DD6ACB"/>
    <w:rsid w:val="00DD6E3B"/>
    <w:rsid w:val="00DD70A7"/>
    <w:rsid w:val="00DD7238"/>
    <w:rsid w:val="00DD735B"/>
    <w:rsid w:val="00DD75DF"/>
    <w:rsid w:val="00DD7833"/>
    <w:rsid w:val="00DE03C3"/>
    <w:rsid w:val="00DE074C"/>
    <w:rsid w:val="00DE07DE"/>
    <w:rsid w:val="00DE0987"/>
    <w:rsid w:val="00DE09EA"/>
    <w:rsid w:val="00DE0E1F"/>
    <w:rsid w:val="00DE14DB"/>
    <w:rsid w:val="00DE1BB0"/>
    <w:rsid w:val="00DE20CE"/>
    <w:rsid w:val="00DE27B9"/>
    <w:rsid w:val="00DE291C"/>
    <w:rsid w:val="00DE31B5"/>
    <w:rsid w:val="00DE3281"/>
    <w:rsid w:val="00DE32BD"/>
    <w:rsid w:val="00DE3FF0"/>
    <w:rsid w:val="00DE470E"/>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27F75"/>
    <w:rsid w:val="00E301D1"/>
    <w:rsid w:val="00E30EAD"/>
    <w:rsid w:val="00E30EE0"/>
    <w:rsid w:val="00E30F72"/>
    <w:rsid w:val="00E31B8A"/>
    <w:rsid w:val="00E3206C"/>
    <w:rsid w:val="00E3215F"/>
    <w:rsid w:val="00E32A05"/>
    <w:rsid w:val="00E32BE3"/>
    <w:rsid w:val="00E32E70"/>
    <w:rsid w:val="00E3371C"/>
    <w:rsid w:val="00E3375C"/>
    <w:rsid w:val="00E34147"/>
    <w:rsid w:val="00E34B58"/>
    <w:rsid w:val="00E34CB6"/>
    <w:rsid w:val="00E34D35"/>
    <w:rsid w:val="00E3515A"/>
    <w:rsid w:val="00E3585C"/>
    <w:rsid w:val="00E35F9D"/>
    <w:rsid w:val="00E3606E"/>
    <w:rsid w:val="00E368B6"/>
    <w:rsid w:val="00E36E2C"/>
    <w:rsid w:val="00E36ECB"/>
    <w:rsid w:val="00E3707E"/>
    <w:rsid w:val="00E37190"/>
    <w:rsid w:val="00E37291"/>
    <w:rsid w:val="00E372D6"/>
    <w:rsid w:val="00E37602"/>
    <w:rsid w:val="00E377E6"/>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7E7"/>
    <w:rsid w:val="00E4591C"/>
    <w:rsid w:val="00E4630A"/>
    <w:rsid w:val="00E46901"/>
    <w:rsid w:val="00E469DD"/>
    <w:rsid w:val="00E46C23"/>
    <w:rsid w:val="00E46D29"/>
    <w:rsid w:val="00E473E7"/>
    <w:rsid w:val="00E47943"/>
    <w:rsid w:val="00E47A2A"/>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783"/>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E4B"/>
    <w:rsid w:val="00E66F17"/>
    <w:rsid w:val="00E672F0"/>
    <w:rsid w:val="00E67381"/>
    <w:rsid w:val="00E67BA4"/>
    <w:rsid w:val="00E7003E"/>
    <w:rsid w:val="00E70A71"/>
    <w:rsid w:val="00E70F61"/>
    <w:rsid w:val="00E712F5"/>
    <w:rsid w:val="00E71D0B"/>
    <w:rsid w:val="00E72054"/>
    <w:rsid w:val="00E7246B"/>
    <w:rsid w:val="00E72FBA"/>
    <w:rsid w:val="00E73199"/>
    <w:rsid w:val="00E73266"/>
    <w:rsid w:val="00E7362F"/>
    <w:rsid w:val="00E739B0"/>
    <w:rsid w:val="00E74013"/>
    <w:rsid w:val="00E7417E"/>
    <w:rsid w:val="00E741AB"/>
    <w:rsid w:val="00E743A9"/>
    <w:rsid w:val="00E74A3E"/>
    <w:rsid w:val="00E74C1E"/>
    <w:rsid w:val="00E74CBF"/>
    <w:rsid w:val="00E74FC7"/>
    <w:rsid w:val="00E75FFA"/>
    <w:rsid w:val="00E76018"/>
    <w:rsid w:val="00E764C6"/>
    <w:rsid w:val="00E7736F"/>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CEC"/>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3CE"/>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3C0"/>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383"/>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6FA"/>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AC5"/>
    <w:rsid w:val="00ED6D45"/>
    <w:rsid w:val="00ED744E"/>
    <w:rsid w:val="00ED750B"/>
    <w:rsid w:val="00ED7CF4"/>
    <w:rsid w:val="00ED7D94"/>
    <w:rsid w:val="00EE081C"/>
    <w:rsid w:val="00EE0BDC"/>
    <w:rsid w:val="00EE0CC9"/>
    <w:rsid w:val="00EE10E5"/>
    <w:rsid w:val="00EE1603"/>
    <w:rsid w:val="00EE1642"/>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4CA4"/>
    <w:rsid w:val="00EF563F"/>
    <w:rsid w:val="00EF5823"/>
    <w:rsid w:val="00EF6341"/>
    <w:rsid w:val="00EF6562"/>
    <w:rsid w:val="00EF682B"/>
    <w:rsid w:val="00EF692B"/>
    <w:rsid w:val="00EF6B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6E6A"/>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1EA"/>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6B02"/>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B36"/>
    <w:rsid w:val="00F34E5C"/>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749"/>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404"/>
    <w:rsid w:val="00F546D3"/>
    <w:rsid w:val="00F54ACF"/>
    <w:rsid w:val="00F54D7B"/>
    <w:rsid w:val="00F55384"/>
    <w:rsid w:val="00F5592B"/>
    <w:rsid w:val="00F55E20"/>
    <w:rsid w:val="00F560C2"/>
    <w:rsid w:val="00F560F9"/>
    <w:rsid w:val="00F56360"/>
    <w:rsid w:val="00F564DD"/>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1C76"/>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1840"/>
    <w:rsid w:val="00F71C59"/>
    <w:rsid w:val="00F7215C"/>
    <w:rsid w:val="00F7274F"/>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901"/>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676"/>
    <w:rsid w:val="00F85101"/>
    <w:rsid w:val="00F851C4"/>
    <w:rsid w:val="00F85475"/>
    <w:rsid w:val="00F858E0"/>
    <w:rsid w:val="00F864E7"/>
    <w:rsid w:val="00F8670F"/>
    <w:rsid w:val="00F86963"/>
    <w:rsid w:val="00F87086"/>
    <w:rsid w:val="00F90134"/>
    <w:rsid w:val="00F907C7"/>
    <w:rsid w:val="00F9198D"/>
    <w:rsid w:val="00F91B15"/>
    <w:rsid w:val="00F91B7E"/>
    <w:rsid w:val="00F91D88"/>
    <w:rsid w:val="00F92016"/>
    <w:rsid w:val="00F925B4"/>
    <w:rsid w:val="00F925F6"/>
    <w:rsid w:val="00F93AA3"/>
    <w:rsid w:val="00F94191"/>
    <w:rsid w:val="00F9443B"/>
    <w:rsid w:val="00F94CA5"/>
    <w:rsid w:val="00F952C5"/>
    <w:rsid w:val="00F953FE"/>
    <w:rsid w:val="00F96AB2"/>
    <w:rsid w:val="00F97404"/>
    <w:rsid w:val="00F97540"/>
    <w:rsid w:val="00F9777B"/>
    <w:rsid w:val="00F979B0"/>
    <w:rsid w:val="00F97FB0"/>
    <w:rsid w:val="00FA0BCC"/>
    <w:rsid w:val="00FA0CF3"/>
    <w:rsid w:val="00FA1070"/>
    <w:rsid w:val="00FA107A"/>
    <w:rsid w:val="00FA164F"/>
    <w:rsid w:val="00FA165E"/>
    <w:rsid w:val="00FA1885"/>
    <w:rsid w:val="00FA1ACB"/>
    <w:rsid w:val="00FA1BB5"/>
    <w:rsid w:val="00FA1FDF"/>
    <w:rsid w:val="00FA21F4"/>
    <w:rsid w:val="00FA26F2"/>
    <w:rsid w:val="00FA2F3A"/>
    <w:rsid w:val="00FA304B"/>
    <w:rsid w:val="00FA3214"/>
    <w:rsid w:val="00FA397C"/>
    <w:rsid w:val="00FA3D5B"/>
    <w:rsid w:val="00FA4388"/>
    <w:rsid w:val="00FA4C7D"/>
    <w:rsid w:val="00FA4D73"/>
    <w:rsid w:val="00FA4E97"/>
    <w:rsid w:val="00FA4ED6"/>
    <w:rsid w:val="00FA4FD7"/>
    <w:rsid w:val="00FA5750"/>
    <w:rsid w:val="00FA5874"/>
    <w:rsid w:val="00FA604C"/>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A64"/>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AE"/>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125"/>
    <w:rsid w:val="00FD023E"/>
    <w:rsid w:val="00FD0F80"/>
    <w:rsid w:val="00FD1149"/>
    <w:rsid w:val="00FD19A1"/>
    <w:rsid w:val="00FD2043"/>
    <w:rsid w:val="00FD20F4"/>
    <w:rsid w:val="00FD245D"/>
    <w:rsid w:val="00FD296C"/>
    <w:rsid w:val="00FD315A"/>
    <w:rsid w:val="00FD31A5"/>
    <w:rsid w:val="00FD3281"/>
    <w:rsid w:val="00FD33AF"/>
    <w:rsid w:val="00FD3406"/>
    <w:rsid w:val="00FD3499"/>
    <w:rsid w:val="00FD370A"/>
    <w:rsid w:val="00FD376D"/>
    <w:rsid w:val="00FD3BEE"/>
    <w:rsid w:val="00FD3D3D"/>
    <w:rsid w:val="00FD4795"/>
    <w:rsid w:val="00FD49B4"/>
    <w:rsid w:val="00FD4B84"/>
    <w:rsid w:val="00FD587E"/>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5C8"/>
    <w:rsid w:val="00FE1B15"/>
    <w:rsid w:val="00FE203D"/>
    <w:rsid w:val="00FE22B4"/>
    <w:rsid w:val="00FE22B8"/>
    <w:rsid w:val="00FE2AEC"/>
    <w:rsid w:val="00FE31A3"/>
    <w:rsid w:val="00FE31B9"/>
    <w:rsid w:val="00FE3716"/>
    <w:rsid w:val="00FE37FF"/>
    <w:rsid w:val="00FE389E"/>
    <w:rsid w:val="00FE3F49"/>
    <w:rsid w:val="00FE449C"/>
    <w:rsid w:val="00FE4949"/>
    <w:rsid w:val="00FE4B78"/>
    <w:rsid w:val="00FE4B9D"/>
    <w:rsid w:val="00FE5177"/>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 w:val="6405430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5BD91197"/>
  <w15:docId w15:val="{917F68EA-3063-4BEB-B28D-AFCDFF0D9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A1041"/>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table" w:styleId="TableColumns3">
    <w:name w:val="Table Columns 3"/>
    <w:basedOn w:val="TableNormal"/>
    <w:rsid w:val="006A1041"/>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6A104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A1041"/>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A1041"/>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A104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37123374">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image" Target="media/image23.emf"/><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hyperlink" Target="http://www.relayservice.com.au" TargetMode="External"/><Relationship Id="rId47" Type="http://schemas.openxmlformats.org/officeDocument/2006/relationships/image" Target="media/image24.png"/><Relationship Id="rId50" Type="http://schemas.openxmlformats.org/officeDocument/2006/relationships/chart" Target="charts/chart1.xml"/><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mailto:customer.service@delwp.vic.gov.au" TargetMode="External"/><Relationship Id="rId54" Type="http://schemas.openxmlformats.org/officeDocument/2006/relationships/image" Target="media/image30.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footer" Target="footer1.xml"/><Relationship Id="rId37" Type="http://schemas.openxmlformats.org/officeDocument/2006/relationships/image" Target="media/image21.jpg"/><Relationship Id="rId40" Type="http://schemas.openxmlformats.org/officeDocument/2006/relationships/hyperlink" Target="http://creativecommons.org/licenses/by/4.0/" TargetMode="External"/><Relationship Id="rId45" Type="http://schemas.openxmlformats.org/officeDocument/2006/relationships/footer" Target="footer4.xml"/><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0.jpg"/><Relationship Id="rId49" Type="http://schemas.openxmlformats.org/officeDocument/2006/relationships/image" Target="media/image26.png"/><Relationship Id="rId57" Type="http://schemas.openxmlformats.org/officeDocument/2006/relationships/image" Target="media/image33.png"/><Relationship Id="rId61"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2.xml"/><Relationship Id="rId44" Type="http://schemas.openxmlformats.org/officeDocument/2006/relationships/header" Target="header4.xml"/><Relationship Id="rId52" Type="http://schemas.openxmlformats.org/officeDocument/2006/relationships/image" Target="media/image28.png"/><Relationship Id="rId60" Type="http://schemas.openxmlformats.org/officeDocument/2006/relationships/header" Target="header6.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www.delwp.vic.gov.au" TargetMode="External"/><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footer" Target="footer5.xml"/><Relationship Id="rId59" Type="http://schemas.openxmlformats.org/officeDocument/2006/relationships/header" Target="header5.xml"/></Relationships>
</file>

<file path=word/_rels/footer3.xml.rels><?xml version="1.0" encoding="UTF-8" standalone="yes"?>
<Relationships xmlns="http://schemas.openxmlformats.org/package/2006/relationships"><Relationship Id="rId3" Type="http://schemas.openxmlformats.org/officeDocument/2006/relationships/image" Target="media/image19.emf"/><Relationship Id="rId2" Type="http://schemas.openxmlformats.org/officeDocument/2006/relationships/image" Target="media/image18.emf"/><Relationship Id="rId1" Type="http://schemas.openxmlformats.org/officeDocument/2006/relationships/image" Target="media/image17.jpg"/></Relationships>
</file>

<file path=word/_rels/footer5.xml.rels><?xml version="1.0" encoding="UTF-8" standalone="yes"?>
<Relationships xmlns="http://schemas.openxmlformats.org/package/2006/relationships"><Relationship Id="rId2" Type="http://schemas.openxmlformats.org/officeDocument/2006/relationships/image" Target="media/image18.emf"/><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w1l\AppData\Local\Microsoft\Windows\INetCache\Content.Outlook\B831TRYF\Financial%20graph%20of%20lodgments_.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Monthly Lodgments (Financial Years)</a:t>
            </a:r>
          </a:p>
        </c:rich>
      </c:tx>
      <c:layout>
        <c:manualLayout>
          <c:xMode val="edge"/>
          <c:yMode val="edge"/>
          <c:x val="0.10183272996544346"/>
          <c:y val="2.97311210003439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906474820143885"/>
          <c:y val="0.16463414634146342"/>
          <c:w val="0.64568345323741005"/>
          <c:h val="0.59756097560975607"/>
        </c:manualLayout>
      </c:layout>
      <c:barChart>
        <c:barDir val="col"/>
        <c:grouping val="clustered"/>
        <c:varyColors val="0"/>
        <c:ser>
          <c:idx val="9"/>
          <c:order val="0"/>
          <c:tx>
            <c:v>2012-2013</c:v>
          </c:tx>
          <c:spPr>
            <a:solidFill>
              <a:schemeClr val="accent4">
                <a:lumMod val="60000"/>
              </a:schemeClr>
            </a:solidFill>
            <a:ln>
              <a:noFill/>
            </a:ln>
            <a:effectLst/>
          </c:spPr>
          <c:invertIfNegative val="0"/>
          <c:cat>
            <c:strRef>
              <c:f>'dtm stats'!$FC$1:$FN$1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'dtm stats'!$EQ$16:$FB$16</c:f>
              <c:numCache>
                <c:formatCode>General</c:formatCode>
                <c:ptCount val="12"/>
                <c:pt idx="0">
                  <c:v>55942</c:v>
                </c:pt>
                <c:pt idx="1">
                  <c:v>60455</c:v>
                </c:pt>
                <c:pt idx="2">
                  <c:v>49775</c:v>
                </c:pt>
                <c:pt idx="3">
                  <c:v>63196</c:v>
                </c:pt>
                <c:pt idx="4">
                  <c:v>55382</c:v>
                </c:pt>
                <c:pt idx="5">
                  <c:v>49128</c:v>
                </c:pt>
                <c:pt idx="6">
                  <c:v>56239</c:v>
                </c:pt>
                <c:pt idx="7">
                  <c:v>53967</c:v>
                </c:pt>
                <c:pt idx="8">
                  <c:v>48098</c:v>
                </c:pt>
                <c:pt idx="9">
                  <c:v>54546</c:v>
                </c:pt>
                <c:pt idx="10">
                  <c:v>62018</c:v>
                </c:pt>
                <c:pt idx="11">
                  <c:v>60450</c:v>
                </c:pt>
              </c:numCache>
            </c:numRef>
          </c:val>
          <c:extLst>
            <c:ext xmlns:c16="http://schemas.microsoft.com/office/drawing/2014/chart" uri="{C3380CC4-5D6E-409C-BE32-E72D297353CC}">
              <c16:uniqueId val="{00000000-11E7-4936-A364-306DE11F0E7A}"/>
            </c:ext>
          </c:extLst>
        </c:ser>
        <c:ser>
          <c:idx val="3"/>
          <c:order val="1"/>
          <c:tx>
            <c:v>2013-2014</c:v>
          </c:tx>
          <c:spPr>
            <a:solidFill>
              <a:schemeClr val="accent4"/>
            </a:solidFill>
            <a:ln>
              <a:noFill/>
            </a:ln>
            <a:effectLst/>
          </c:spPr>
          <c:invertIfNegative val="0"/>
          <c:cat>
            <c:strRef>
              <c:f>'dtm stats'!$FC$1:$FN$1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'dtm stats'!$FC$16:$FN$16</c:f>
              <c:numCache>
                <c:formatCode>General</c:formatCode>
                <c:ptCount val="12"/>
                <c:pt idx="0">
                  <c:v>59373</c:v>
                </c:pt>
                <c:pt idx="1">
                  <c:v>61692</c:v>
                </c:pt>
                <c:pt idx="2">
                  <c:v>65189</c:v>
                </c:pt>
                <c:pt idx="3">
                  <c:v>63256</c:v>
                </c:pt>
                <c:pt idx="4">
                  <c:v>61757</c:v>
                </c:pt>
                <c:pt idx="5">
                  <c:v>62897</c:v>
                </c:pt>
                <c:pt idx="6">
                  <c:v>56386</c:v>
                </c:pt>
                <c:pt idx="7">
                  <c:v>64064</c:v>
                </c:pt>
                <c:pt idx="8">
                  <c:v>59795</c:v>
                </c:pt>
                <c:pt idx="9">
                  <c:v>52764</c:v>
                </c:pt>
                <c:pt idx="10">
                  <c:v>70061</c:v>
                </c:pt>
                <c:pt idx="11">
                  <c:v>70368</c:v>
                </c:pt>
              </c:numCache>
            </c:numRef>
          </c:val>
          <c:extLst>
            <c:ext xmlns:c16="http://schemas.microsoft.com/office/drawing/2014/chart" uri="{C3380CC4-5D6E-409C-BE32-E72D297353CC}">
              <c16:uniqueId val="{00000001-11E7-4936-A364-306DE11F0E7A}"/>
            </c:ext>
          </c:extLst>
        </c:ser>
        <c:ser>
          <c:idx val="4"/>
          <c:order val="2"/>
          <c:tx>
            <c:v>2014-2015</c:v>
          </c:tx>
          <c:spPr>
            <a:solidFill>
              <a:srgbClr val="C00000"/>
            </a:solidFill>
            <a:ln>
              <a:noFill/>
            </a:ln>
            <a:effectLst/>
          </c:spPr>
          <c:invertIfNegative val="0"/>
          <c:cat>
            <c:strRef>
              <c:f>'dtm stats'!$FC$1:$FN$1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'dtm stats'!$FO$34:$FZ$34</c:f>
              <c:numCache>
                <c:formatCode>General</c:formatCode>
                <c:ptCount val="12"/>
                <c:pt idx="0">
                  <c:v>69078</c:v>
                </c:pt>
                <c:pt idx="1">
                  <c:v>59929</c:v>
                </c:pt>
                <c:pt idx="2">
                  <c:v>66096</c:v>
                </c:pt>
                <c:pt idx="3">
                  <c:v>67444</c:v>
                </c:pt>
                <c:pt idx="4">
                  <c:v>59805</c:v>
                </c:pt>
                <c:pt idx="5">
                  <c:v>66490</c:v>
                </c:pt>
                <c:pt idx="6">
                  <c:v>60748</c:v>
                </c:pt>
                <c:pt idx="7">
                  <c:v>67462</c:v>
                </c:pt>
                <c:pt idx="8">
                  <c:v>67164</c:v>
                </c:pt>
                <c:pt idx="9">
                  <c:v>62095</c:v>
                </c:pt>
                <c:pt idx="10">
                  <c:v>68963</c:v>
                </c:pt>
                <c:pt idx="11">
                  <c:v>77064</c:v>
                </c:pt>
              </c:numCache>
            </c:numRef>
          </c:val>
          <c:extLst>
            <c:ext xmlns:c16="http://schemas.microsoft.com/office/drawing/2014/chart" uri="{C3380CC4-5D6E-409C-BE32-E72D297353CC}">
              <c16:uniqueId val="{00000002-11E7-4936-A364-306DE11F0E7A}"/>
            </c:ext>
          </c:extLst>
        </c:ser>
        <c:ser>
          <c:idx val="5"/>
          <c:order val="3"/>
          <c:tx>
            <c:v>2015-2016</c:v>
          </c:tx>
          <c:spPr>
            <a:solidFill>
              <a:schemeClr val="accent6"/>
            </a:solidFill>
            <a:ln>
              <a:noFill/>
            </a:ln>
            <a:effectLst/>
          </c:spPr>
          <c:invertIfNegative val="0"/>
          <c:cat>
            <c:strRef>
              <c:f>'dtm stats'!$FC$1:$FN$1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'dtm stats'!$GA$34:$GL$34</c:f>
              <c:numCache>
                <c:formatCode>General</c:formatCode>
                <c:ptCount val="12"/>
                <c:pt idx="0">
                  <c:v>69824</c:v>
                </c:pt>
                <c:pt idx="1">
                  <c:v>71680</c:v>
                </c:pt>
                <c:pt idx="2">
                  <c:v>72567</c:v>
                </c:pt>
                <c:pt idx="3">
                  <c:v>69209</c:v>
                </c:pt>
                <c:pt idx="4">
                  <c:v>67483</c:v>
                </c:pt>
                <c:pt idx="5">
                  <c:v>74318</c:v>
                </c:pt>
                <c:pt idx="6">
                  <c:v>68162</c:v>
                </c:pt>
                <c:pt idx="7">
                  <c:v>75302</c:v>
                </c:pt>
                <c:pt idx="8">
                  <c:v>66744</c:v>
                </c:pt>
                <c:pt idx="9">
                  <c:v>66535</c:v>
                </c:pt>
                <c:pt idx="10">
                  <c:v>76764</c:v>
                </c:pt>
                <c:pt idx="11">
                  <c:v>81458</c:v>
                </c:pt>
              </c:numCache>
            </c:numRef>
          </c:val>
          <c:extLst>
            <c:ext xmlns:c16="http://schemas.microsoft.com/office/drawing/2014/chart" uri="{C3380CC4-5D6E-409C-BE32-E72D297353CC}">
              <c16:uniqueId val="{00000003-11E7-4936-A364-306DE11F0E7A}"/>
            </c:ext>
          </c:extLst>
        </c:ser>
        <c:ser>
          <c:idx val="0"/>
          <c:order val="4"/>
          <c:tx>
            <c:v>2016-2017</c:v>
          </c:tx>
          <c:spPr>
            <a:solidFill>
              <a:srgbClr val="990033"/>
            </a:solidFill>
            <a:ln>
              <a:noFill/>
            </a:ln>
            <a:effectLst/>
          </c:spPr>
          <c:invertIfNegative val="0"/>
          <c:cat>
            <c:strRef>
              <c:f>'dtm stats'!$FC$1:$FN$1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'dtm stats'!$GM$34:$GX$34</c:f>
              <c:numCache>
                <c:formatCode>General</c:formatCode>
                <c:ptCount val="12"/>
                <c:pt idx="0">
                  <c:v>63416</c:v>
                </c:pt>
                <c:pt idx="1">
                  <c:v>79661</c:v>
                </c:pt>
                <c:pt idx="2">
                  <c:v>68238</c:v>
                </c:pt>
                <c:pt idx="3">
                  <c:v>70022</c:v>
                </c:pt>
                <c:pt idx="4">
                  <c:v>72017</c:v>
                </c:pt>
                <c:pt idx="5">
                  <c:v>63538</c:v>
                </c:pt>
                <c:pt idx="6">
                  <c:v>75831</c:v>
                </c:pt>
                <c:pt idx="7">
                  <c:v>74765</c:v>
                </c:pt>
                <c:pt idx="8">
                  <c:v>78737</c:v>
                </c:pt>
                <c:pt idx="9">
                  <c:v>58814</c:v>
                </c:pt>
                <c:pt idx="10">
                  <c:v>80763</c:v>
                </c:pt>
                <c:pt idx="11">
                  <c:v>89340</c:v>
                </c:pt>
              </c:numCache>
            </c:numRef>
          </c:val>
          <c:extLst>
            <c:ext xmlns:c16="http://schemas.microsoft.com/office/drawing/2014/chart" uri="{C3380CC4-5D6E-409C-BE32-E72D297353CC}">
              <c16:uniqueId val="{00000004-11E7-4936-A364-306DE11F0E7A}"/>
            </c:ext>
          </c:extLst>
        </c:ser>
        <c:ser>
          <c:idx val="6"/>
          <c:order val="5"/>
          <c:tx>
            <c:v>2017-2018</c:v>
          </c:tx>
          <c:spPr>
            <a:solidFill>
              <a:schemeClr val="accent1">
                <a:lumMod val="60000"/>
              </a:schemeClr>
            </a:solidFill>
            <a:ln>
              <a:noFill/>
            </a:ln>
            <a:effectLst/>
          </c:spPr>
          <c:invertIfNegative val="0"/>
          <c:cat>
            <c:strRef>
              <c:f>'dtm stats'!$FC$1:$FN$1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'dtm stats'!$GY$23:$HJ$23</c:f>
              <c:numCache>
                <c:formatCode>General</c:formatCode>
                <c:ptCount val="12"/>
                <c:pt idx="0">
                  <c:v>71094</c:v>
                </c:pt>
                <c:pt idx="1">
                  <c:v>74614</c:v>
                </c:pt>
                <c:pt idx="2">
                  <c:v>78449</c:v>
                </c:pt>
                <c:pt idx="3">
                  <c:v>78844</c:v>
                </c:pt>
                <c:pt idx="4">
                  <c:v>75801</c:v>
                </c:pt>
                <c:pt idx="5">
                  <c:v>70443</c:v>
                </c:pt>
                <c:pt idx="6">
                  <c:v>72711</c:v>
                </c:pt>
                <c:pt idx="7">
                  <c:v>76115</c:v>
                </c:pt>
                <c:pt idx="8">
                  <c:v>77462</c:v>
                </c:pt>
                <c:pt idx="9">
                  <c:v>70669</c:v>
                </c:pt>
                <c:pt idx="10">
                  <c:v>84796</c:v>
                </c:pt>
                <c:pt idx="11">
                  <c:v>86387</c:v>
                </c:pt>
              </c:numCache>
            </c:numRef>
          </c:val>
          <c:extLst>
            <c:ext xmlns:c16="http://schemas.microsoft.com/office/drawing/2014/chart" uri="{C3380CC4-5D6E-409C-BE32-E72D297353CC}">
              <c16:uniqueId val="{00000005-11E7-4936-A364-306DE11F0E7A}"/>
            </c:ext>
          </c:extLst>
        </c:ser>
        <c:ser>
          <c:idx val="7"/>
          <c:order val="6"/>
          <c:tx>
            <c:v>2018-2019</c:v>
          </c:tx>
          <c:spPr>
            <a:solidFill>
              <a:srgbClr val="0066FF"/>
            </a:solidFill>
            <a:ln>
              <a:noFill/>
            </a:ln>
            <a:effectLst/>
          </c:spPr>
          <c:invertIfNegative val="0"/>
          <c:cat>
            <c:strRef>
              <c:f>'dtm stats'!$FC$1:$FN$1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'dtm stats'!$HK$43:$HV$43</c:f>
              <c:numCache>
                <c:formatCode>General</c:formatCode>
                <c:ptCount val="12"/>
                <c:pt idx="0">
                  <c:v>83939</c:v>
                </c:pt>
                <c:pt idx="1">
                  <c:v>82225</c:v>
                </c:pt>
                <c:pt idx="2">
                  <c:v>73263</c:v>
                </c:pt>
                <c:pt idx="3">
                  <c:v>86351</c:v>
                </c:pt>
                <c:pt idx="4">
                  <c:v>80632</c:v>
                </c:pt>
                <c:pt idx="5">
                  <c:v>76011</c:v>
                </c:pt>
                <c:pt idx="6">
                  <c:v>65972</c:v>
                </c:pt>
                <c:pt idx="7">
                  <c:v>66095</c:v>
                </c:pt>
                <c:pt idx="8">
                  <c:v>65374</c:v>
                </c:pt>
                <c:pt idx="9">
                  <c:v>58569</c:v>
                </c:pt>
                <c:pt idx="10">
                  <c:v>74363</c:v>
                </c:pt>
                <c:pt idx="11">
                  <c:v>72251</c:v>
                </c:pt>
              </c:numCache>
            </c:numRef>
          </c:val>
          <c:extLst>
            <c:ext xmlns:c16="http://schemas.microsoft.com/office/drawing/2014/chart" uri="{C3380CC4-5D6E-409C-BE32-E72D297353CC}">
              <c16:uniqueId val="{00000006-11E7-4936-A364-306DE11F0E7A}"/>
            </c:ext>
          </c:extLst>
        </c:ser>
        <c:ser>
          <c:idx val="8"/>
          <c:order val="7"/>
          <c:tx>
            <c:v>2019-2020</c:v>
          </c:tx>
          <c:spPr>
            <a:solidFill>
              <a:schemeClr val="accent2">
                <a:lumMod val="75000"/>
              </a:schemeClr>
            </a:solidFill>
            <a:ln>
              <a:noFill/>
            </a:ln>
            <a:effectLst/>
          </c:spPr>
          <c:invertIfNegative val="0"/>
          <c:cat>
            <c:strRef>
              <c:f>'dtm stats'!$FC$1:$FN$1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'dtm stats'!$HW$34:$IH$34</c:f>
              <c:numCache>
                <c:formatCode>General</c:formatCode>
                <c:ptCount val="12"/>
                <c:pt idx="0">
                  <c:v>71413</c:v>
                </c:pt>
                <c:pt idx="1">
                  <c:v>71729</c:v>
                </c:pt>
                <c:pt idx="2">
                  <c:v>66846</c:v>
                </c:pt>
                <c:pt idx="3">
                  <c:v>75374</c:v>
                </c:pt>
                <c:pt idx="4">
                  <c:v>73922</c:v>
                </c:pt>
                <c:pt idx="5">
                  <c:v>81298</c:v>
                </c:pt>
                <c:pt idx="6">
                  <c:v>69914</c:v>
                </c:pt>
                <c:pt idx="7">
                  <c:v>67442</c:v>
                </c:pt>
                <c:pt idx="8">
                  <c:v>66181</c:v>
                </c:pt>
                <c:pt idx="9">
                  <c:v>64846</c:v>
                </c:pt>
                <c:pt idx="10">
                  <c:v>69732</c:v>
                </c:pt>
                <c:pt idx="11">
                  <c:v>74454</c:v>
                </c:pt>
              </c:numCache>
            </c:numRef>
          </c:val>
          <c:extLst>
            <c:ext xmlns:c16="http://schemas.microsoft.com/office/drawing/2014/chart" uri="{C3380CC4-5D6E-409C-BE32-E72D297353CC}">
              <c16:uniqueId val="{00000007-11E7-4936-A364-306DE11F0E7A}"/>
            </c:ext>
          </c:extLst>
        </c:ser>
        <c:ser>
          <c:idx val="1"/>
          <c:order val="8"/>
          <c:tx>
            <c:v>2020-2021</c:v>
          </c:tx>
          <c:spPr>
            <a:solidFill>
              <a:schemeClr val="accent2"/>
            </a:solidFill>
            <a:ln>
              <a:noFill/>
            </a:ln>
            <a:effectLst/>
          </c:spPr>
          <c:invertIfNegative val="0"/>
          <c:cat>
            <c:strRef>
              <c:f>'dtm stats'!$FC$1:$FN$1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'dtm stats'!$II$34:$IT$34</c:f>
              <c:numCache>
                <c:formatCode>General</c:formatCode>
                <c:ptCount val="12"/>
                <c:pt idx="0">
                  <c:v>68723</c:v>
                </c:pt>
                <c:pt idx="1">
                  <c:v>66714</c:v>
                </c:pt>
                <c:pt idx="2">
                  <c:v>69515</c:v>
                </c:pt>
                <c:pt idx="3">
                  <c:v>67003</c:v>
                </c:pt>
                <c:pt idx="4">
                  <c:v>63726</c:v>
                </c:pt>
                <c:pt idx="5">
                  <c:v>79607</c:v>
                </c:pt>
                <c:pt idx="6">
                  <c:v>64759</c:v>
                </c:pt>
                <c:pt idx="7">
                  <c:v>73142</c:v>
                </c:pt>
                <c:pt idx="8">
                  <c:v>84951</c:v>
                </c:pt>
                <c:pt idx="9">
                  <c:v>78827</c:v>
                </c:pt>
                <c:pt idx="10">
                  <c:v>84465</c:v>
                </c:pt>
                <c:pt idx="11">
                  <c:v>95860</c:v>
                </c:pt>
              </c:numCache>
            </c:numRef>
          </c:val>
          <c:extLst>
            <c:ext xmlns:c16="http://schemas.microsoft.com/office/drawing/2014/chart" uri="{C3380CC4-5D6E-409C-BE32-E72D297353CC}">
              <c16:uniqueId val="{00000008-11E7-4936-A364-306DE11F0E7A}"/>
            </c:ext>
          </c:extLst>
        </c:ser>
        <c:dLbls>
          <c:showLegendKey val="0"/>
          <c:showVal val="0"/>
          <c:showCatName val="0"/>
          <c:showSerName val="0"/>
          <c:showPercent val="0"/>
          <c:showBubbleSize val="0"/>
        </c:dLbls>
        <c:gapWidth val="219"/>
        <c:overlap val="-27"/>
        <c:axId val="163972224"/>
        <c:axId val="163974144"/>
        <c:extLst>
          <c:ext xmlns:c15="http://schemas.microsoft.com/office/drawing/2012/chart" uri="{02D57815-91ED-43cb-92C2-25804820EDAC}">
            <c15:filteredBarSeries>
              <c15:ser>
                <c:idx val="2"/>
                <c:order val="9"/>
                <c:tx>
                  <c:v>2021-2022</c:v>
                </c:tx>
                <c:spPr>
                  <a:solidFill>
                    <a:schemeClr val="accent3"/>
                  </a:solidFill>
                  <a:ln>
                    <a:noFill/>
                  </a:ln>
                  <a:effectLst/>
                </c:spPr>
                <c:invertIfNegative val="0"/>
                <c:cat>
                  <c:strRef>
                    <c:extLst>
                      <c:ext uri="{02D57815-91ED-43cb-92C2-25804820EDAC}">
                        <c15:formulaRef>
                          <c15:sqref>'dtm stats'!$FC$1:$FN$1</c15:sqref>
                        </c15:formulaRef>
                      </c:ext>
                    </c:extLst>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extLst>
                      <c:ext uri="{02D57815-91ED-43cb-92C2-25804820EDAC}">
                        <c15:formulaRef>
                          <c15:sqref>'dtm stats'!$IU$34</c15:sqref>
                        </c15:formulaRef>
                      </c:ext>
                    </c:extLst>
                    <c:numCache>
                      <c:formatCode>General</c:formatCode>
                      <c:ptCount val="1"/>
                      <c:pt idx="0">
                        <c:v>94624</c:v>
                      </c:pt>
                    </c:numCache>
                  </c:numRef>
                </c:val>
                <c:extLst>
                  <c:ext xmlns:c16="http://schemas.microsoft.com/office/drawing/2014/chart" uri="{C3380CC4-5D6E-409C-BE32-E72D297353CC}">
                    <c16:uniqueId val="{00000009-11E7-4936-A364-306DE11F0E7A}"/>
                  </c:ext>
                </c:extLst>
              </c15:ser>
            </c15:filteredBarSeries>
          </c:ext>
        </c:extLst>
      </c:barChart>
      <c:dateAx>
        <c:axId val="163972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Months</a:t>
                </a:r>
              </a:p>
            </c:rich>
          </c:tx>
          <c:layout>
            <c:manualLayout>
              <c:xMode val="edge"/>
              <c:yMode val="edge"/>
              <c:x val="0.44784172661870503"/>
              <c:y val="0.908536585365853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m\-yy"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74144"/>
        <c:crossesAt val="10"/>
        <c:auto val="1"/>
        <c:lblOffset val="100"/>
        <c:baseTimeUnit val="months"/>
        <c:majorUnit val="1"/>
        <c:minorUnit val="1"/>
        <c:minorTimeUnit val="months"/>
      </c:dateAx>
      <c:valAx>
        <c:axId val="16397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Lodged </a:t>
                </a:r>
              </a:p>
            </c:rich>
          </c:tx>
          <c:layout>
            <c:manualLayout>
              <c:xMode val="edge"/>
              <c:yMode val="edge"/>
              <c:x val="3.0575539568345324E-2"/>
              <c:y val="0.332317073170731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72224"/>
        <c:crosses val="autoZero"/>
        <c:crossBetween val="between"/>
      </c:valAx>
      <c:spPr>
        <a:noFill/>
        <a:ln>
          <a:noFill/>
        </a:ln>
        <a:effectLst/>
      </c:spPr>
    </c:plotArea>
    <c:legend>
      <c:legendPos val="b"/>
      <c:layout>
        <c:manualLayout>
          <c:xMode val="edge"/>
          <c:yMode val="edge"/>
          <c:x val="0.82967367501677192"/>
          <c:y val="0.22799043090874002"/>
          <c:w val="0.13439260262528324"/>
          <c:h val="0.631211849181341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0.72188</cdr:x>
      <cdr:y>0.74263</cdr:y>
    </cdr:from>
    <cdr:to>
      <cdr:x>0.87188</cdr:x>
      <cdr:y>1</cdr:y>
    </cdr:to>
    <cdr:sp macro="" textlink="">
      <cdr:nvSpPr>
        <cdr:cNvPr id="2" name="TextBox 1">
          <a:extLst xmlns:a="http://schemas.openxmlformats.org/drawingml/2006/main">
            <a:ext uri="{FF2B5EF4-FFF2-40B4-BE49-F238E27FC236}">
              <a16:creationId xmlns:a16="http://schemas.microsoft.com/office/drawing/2014/main" id="{AFC55D6B-B696-4939-9D53-D84A193C8CB2}"/>
            </a:ext>
          </a:extLst>
        </cdr:cNvPr>
        <cdr:cNvSpPr txBox="1"/>
      </cdr:nvSpPr>
      <cdr:spPr>
        <a:xfrm xmlns:a="http://schemas.openxmlformats.org/drawingml/2006/main">
          <a:off x="4400551" y="30384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C3027E7954E402E9B47B52123844493"/>
        <w:category>
          <w:name w:val="General"/>
          <w:gallery w:val="placeholder"/>
        </w:category>
        <w:types>
          <w:type w:val="bbPlcHdr"/>
        </w:types>
        <w:behaviors>
          <w:behavior w:val="content"/>
        </w:behaviors>
        <w:guid w:val="{E0EBAE03-7447-461B-B0FE-E768F9E986D2}"/>
      </w:docPartPr>
      <w:docPartBody>
        <w:p w:rsidR="008D261E" w:rsidRDefault="00C45328">
          <w:pPr>
            <w:pStyle w:val="AC3027E7954E402E9B47B52123844493"/>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1E"/>
    <w:rsid w:val="002378F7"/>
    <w:rsid w:val="003012EA"/>
    <w:rsid w:val="006C0995"/>
    <w:rsid w:val="00851B86"/>
    <w:rsid w:val="008D261E"/>
    <w:rsid w:val="00B97DFF"/>
    <w:rsid w:val="00C35C29"/>
    <w:rsid w:val="00C453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AC3027E7954E402E9B47B52123844493">
    <w:name w:val="AC3027E7954E402E9B47B521238444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4413"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ct:contentTypeSchema xmlns:ct="http://schemas.microsoft.com/office/2006/metadata/contentType" xmlns:ma="http://schemas.microsoft.com/office/2006/metadata/properties/metaAttributes" ct:_="" ma:_="" ma:contentTypeName="Newsletter" ma:contentTypeID="0x0101002517F445A0F35E449C98AAD631F2B0384413005865349A5EF6184EA7E4B4EB42C160B0" ma:contentTypeVersion="7" ma:contentTypeDescription="" ma:contentTypeScope="" ma:versionID="852198048a5c019708bb5d2790bfede6">
  <xsd:schema xmlns:xsd="http://www.w3.org/2001/XMLSchema" xmlns:xs="http://www.w3.org/2001/XMLSchema" xmlns:p="http://schemas.microsoft.com/office/2006/metadata/properties" xmlns:ns1="http://schemas.microsoft.com/sharepoint/v3" xmlns:ns2="a5f32de4-e402-4188-b034-e71ca7d22e54" xmlns:ns3="9fd47c19-1c4a-4d7d-b342-c10cef269344" xmlns:ns4="9cd49c61-d96a-42cd-a2fe-f01b38b4f23d" targetNamespace="http://schemas.microsoft.com/office/2006/metadata/properties" ma:root="true" ma:fieldsID="23b13f3f643f4216ccb733a65ee1ea8f" ns1:_="" ns2:_="" ns3:_="" ns4:_="">
    <xsd:import namespace="http://schemas.microsoft.com/sharepoint/v3"/>
    <xsd:import namespace="a5f32de4-e402-4188-b034-e71ca7d22e54"/>
    <xsd:import namespace="9fd47c19-1c4a-4d7d-b342-c10cef269344"/>
    <xsd:import namespace="9cd49c61-d96a-42cd-a2fe-f01b38b4f23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l378da11a8b64addb2f424336ef9c5b2" minOccurs="0"/>
                <xsd:element ref="ns4:g9a23ff1b0a64d558f5b0dcc03486780" minOccurs="0"/>
                <xsd:element ref="ns2:Review_x0020_Date" minOccurs="0"/>
                <xsd:element ref="ns1:URL" minOccurs="0"/>
                <xsd:element ref="ns2:Financi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4"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view_x0020_Date" ma:index="33" nillable="true" ma:displayName="Review Date" ma:description="This is the date that you will be alerted to review your object." ma:format="DateOnly" ma:internalName="Review_x0020_Date">
      <xsd:simpleType>
        <xsd:restriction base="dms:DateTime"/>
      </xsd:simpleType>
    </xsd:element>
    <xsd:element name="Financial_x0020_Year" ma:index="35"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21;#Office of the Chief Executive LUV|3c8250dc-41ca-4a2b-88d6-492ec85ecc65"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3fd181b-0c37-4f35-a2f4-456aad3320d8}" ma:internalName="TaxCatchAll" ma:showField="CatchAllData" ma:web="0460c839-5c24-4a89-bade-080d5147e8f3">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3fd181b-0c37-4f35-a2f4-456aad3320d8}" ma:internalName="TaxCatchAllLabel" ma:readOnly="true" ma:showField="CatchAllDataLabel" ma:web="0460c839-5c24-4a89-bade-080d5147e8f3">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d49c61-d96a-42cd-a2fe-f01b38b4f23d" elementFormDefault="qualified">
    <xsd:import namespace="http://schemas.microsoft.com/office/2006/documentManagement/types"/>
    <xsd:import namespace="http://schemas.microsoft.com/office/infopath/2007/PartnerControls"/>
    <xsd:element name="l378da11a8b64addb2f424336ef9c5b2" ma:index="31" nillable="true" ma:taxonomy="true" ma:internalName="l378da11a8b64addb2f424336ef9c5b2" ma:taxonomyFieldName="Document_x0020_type" ma:displayName="Document type" ma:default="" ma:fieldId="{5378da11-a8b6-4add-b2f4-24336ef9c5b2}" ma:sspId="797aeec6-0273-40f2-ab3e-beee73212332" ma:termSetId="199257b0-1eae-46f6-8b47-21ce42e77dc2" ma:anchorId="00000000-0000-0000-0000-000000000000" ma:open="true" ma:isKeyword="false">
      <xsd:complexType>
        <xsd:sequence>
          <xsd:element ref="pc:Terms" minOccurs="0" maxOccurs="1"/>
        </xsd:sequence>
      </xsd:complexType>
    </xsd:element>
    <xsd:element name="g9a23ff1b0a64d558f5b0dcc03486780" ma:index="32" nillable="true" ma:taxonomy="true" ma:internalName="g9a23ff1b0a64d558f5b0dcc03486780" ma:taxonomyFieldName="Communication_x0020_Stream" ma:displayName="Communication Stream" ma:default="" ma:fieldId="{09a23ff1-b0a6-4d55-8f5b-0dcc03486780}" ma:sspId="797aeec6-0273-40f2-ab3e-beee73212332" ma:termSetId="dc7e0ede-3d25-4338-aa12-a2fee6e30f7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13</Value>
      <Value>7</Value>
      <Value>21</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l378da11a8b64addb2f424336ef9c5b2 xmlns="9cd49c61-d96a-42cd-a2fe-f01b38b4f23d">
      <Terms xmlns="http://schemas.microsoft.com/office/infopath/2007/PartnerControls"/>
    </l378da11a8b64addb2f424336ef9c5b2>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Financial_x0020_Year xmlns="a5f32de4-e402-4188-b034-e71ca7d22e54" xsi:nil="true"/>
    <URL xmlns="http://schemas.microsoft.com/sharepoint/v3">
      <Url xsi:nil="true"/>
      <Description xsi:nil="true"/>
    </URL>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Office of the Chief Executive LUV</TermName>
          <TermId xmlns="http://schemas.microsoft.com/office/infopath/2007/PartnerControls">3c8250dc-41ca-4a2b-88d6-492ec85ecc65</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g9a23ff1b0a64d558f5b0dcc03486780 xmlns="9cd49c61-d96a-42cd-a2fe-f01b38b4f23d">
      <Terms xmlns="http://schemas.microsoft.com/office/infopath/2007/PartnerControls"/>
    </g9a23ff1b0a64d558f5b0dcc03486780>
    <_dlc_DocId xmlns="a5f32de4-e402-4188-b034-e71ca7d22e54">DOCID597-1637868909-1809</_dlc_DocId>
    <_dlc_DocIdUrl xmlns="a5f32de4-e402-4188-b034-e71ca7d22e54">
      <Url>https://delwpvicgovau.sharepoint.com/sites/ecm_597/_layouts/15/DocIdRedir.aspx?ID=DOCID597-1637868909-1809</Url>
      <Description>DOCID597-1637868909-1809</Description>
    </_dlc_DocIdUrl>
  </documentManagement>
</p:properties>
</file>

<file path=customXml/itemProps1.xml><?xml version="1.0" encoding="utf-8"?>
<ds:datastoreItem xmlns:ds="http://schemas.openxmlformats.org/officeDocument/2006/customXml" ds:itemID="{4253505F-E60D-40C1-A369-CD055567394F}">
  <ds:schemaRefs>
    <ds:schemaRef ds:uri="Microsoft.SharePoint.Taxonomy.ContentTypeSync"/>
  </ds:schemaRefs>
</ds:datastoreItem>
</file>

<file path=customXml/itemProps2.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3.xml><?xml version="1.0" encoding="utf-8"?>
<ds:datastoreItem xmlns:ds="http://schemas.openxmlformats.org/officeDocument/2006/customXml" ds:itemID="{25121E50-0B44-4AC1-A907-1162B44356E5}">
  <ds:schemaRefs>
    <ds:schemaRef ds:uri="http://schemas.microsoft.com/office/2006/metadata/customXsn"/>
  </ds:schemaRefs>
</ds:datastoreItem>
</file>

<file path=customXml/itemProps4.xml><?xml version="1.0" encoding="utf-8"?>
<ds:datastoreItem xmlns:ds="http://schemas.openxmlformats.org/officeDocument/2006/customXml" ds:itemID="{AF2FDB78-C9F6-4E30-98FD-EC15D77D2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cd49c61-d96a-42cd-a2fe-f01b38b4f2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9EDE88C-02E9-4833-BCD7-AEE47ADFBF5B}">
  <ds:schemaRefs>
    <ds:schemaRef ds:uri="http://schemas.microsoft.com/sharepoint/v3/contenttype/forms"/>
  </ds:schemaRefs>
</ds:datastoreItem>
</file>

<file path=customXml/itemProps6.xml><?xml version="1.0" encoding="utf-8"?>
<ds:datastoreItem xmlns:ds="http://schemas.openxmlformats.org/officeDocument/2006/customXml" ds:itemID="{B8E45CC5-8BC9-4C99-95EA-59117B762D14}">
  <ds:schemaRefs>
    <ds:schemaRef ds:uri="http://schemas.microsoft.com/sharepoint/events"/>
  </ds:schemaRefs>
</ds:datastoreItem>
</file>

<file path=customXml/itemProps7.xml><?xml version="1.0" encoding="utf-8"?>
<ds:datastoreItem xmlns:ds="http://schemas.openxmlformats.org/officeDocument/2006/customXml" ds:itemID="{CD3401DA-F40D-4937-BAA0-73FF8BFB9206}">
  <ds:schemaRefs>
    <ds:schemaRef ds:uri="http://schemas.microsoft.com/office/2006/metadata/properties"/>
    <ds:schemaRef ds:uri="http://schemas.microsoft.com/office/2006/documentManagement/types"/>
    <ds:schemaRef ds:uri="http://purl.org/dc/elements/1.1/"/>
    <ds:schemaRef ds:uri="http://schemas.microsoft.com/sharepoint/v3"/>
    <ds:schemaRef ds:uri="http://purl.org/dc/terms/"/>
    <ds:schemaRef ds:uri="http://purl.org/dc/dcmitype/"/>
    <ds:schemaRef ds:uri="http://schemas.microsoft.com/office/infopath/2007/PartnerControls"/>
    <ds:schemaRef ds:uri="a5f32de4-e402-4188-b034-e71ca7d22e54"/>
    <ds:schemaRef ds:uri="9fd47c19-1c4a-4d7d-b342-c10cef269344"/>
    <ds:schemaRef ds:uri="http://schemas.openxmlformats.org/package/2006/metadata/core-properties"/>
    <ds:schemaRef ds:uri="9cd49c61-d96a-42cd-a2fe-f01b38b4f23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2</TotalTime>
  <Pages>25</Pages>
  <Words>2898</Words>
  <Characters>16523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Land Registry Services Business Activity Report</vt:lpstr>
    </vt:vector>
  </TitlesOfParts>
  <Company/>
  <LinksUpToDate>false</LinksUpToDate>
  <CharactersWithSpaces>19383</CharactersWithSpaces>
  <SharedDoc>false</SharedDoc>
  <HLinks>
    <vt:vector size="252" baseType="variant">
      <vt:variant>
        <vt:i4>1179700</vt:i4>
      </vt:variant>
      <vt:variant>
        <vt:i4>236</vt:i4>
      </vt:variant>
      <vt:variant>
        <vt:i4>0</vt:i4>
      </vt:variant>
      <vt:variant>
        <vt:i4>5</vt:i4>
      </vt:variant>
      <vt:variant>
        <vt:lpwstr/>
      </vt:variant>
      <vt:variant>
        <vt:lpwstr>_Toc79046159</vt:lpwstr>
      </vt:variant>
      <vt:variant>
        <vt:i4>1245236</vt:i4>
      </vt:variant>
      <vt:variant>
        <vt:i4>230</vt:i4>
      </vt:variant>
      <vt:variant>
        <vt:i4>0</vt:i4>
      </vt:variant>
      <vt:variant>
        <vt:i4>5</vt:i4>
      </vt:variant>
      <vt:variant>
        <vt:lpwstr/>
      </vt:variant>
      <vt:variant>
        <vt:lpwstr>_Toc79046158</vt:lpwstr>
      </vt:variant>
      <vt:variant>
        <vt:i4>1835060</vt:i4>
      </vt:variant>
      <vt:variant>
        <vt:i4>224</vt:i4>
      </vt:variant>
      <vt:variant>
        <vt:i4>0</vt:i4>
      </vt:variant>
      <vt:variant>
        <vt:i4>5</vt:i4>
      </vt:variant>
      <vt:variant>
        <vt:lpwstr/>
      </vt:variant>
      <vt:variant>
        <vt:lpwstr>_Toc79046157</vt:lpwstr>
      </vt:variant>
      <vt:variant>
        <vt:i4>1900596</vt:i4>
      </vt:variant>
      <vt:variant>
        <vt:i4>218</vt:i4>
      </vt:variant>
      <vt:variant>
        <vt:i4>0</vt:i4>
      </vt:variant>
      <vt:variant>
        <vt:i4>5</vt:i4>
      </vt:variant>
      <vt:variant>
        <vt:lpwstr/>
      </vt:variant>
      <vt:variant>
        <vt:lpwstr>_Toc79046156</vt:lpwstr>
      </vt:variant>
      <vt:variant>
        <vt:i4>1966132</vt:i4>
      </vt:variant>
      <vt:variant>
        <vt:i4>212</vt:i4>
      </vt:variant>
      <vt:variant>
        <vt:i4>0</vt:i4>
      </vt:variant>
      <vt:variant>
        <vt:i4>5</vt:i4>
      </vt:variant>
      <vt:variant>
        <vt:lpwstr/>
      </vt:variant>
      <vt:variant>
        <vt:lpwstr>_Toc79046155</vt:lpwstr>
      </vt:variant>
      <vt:variant>
        <vt:i4>2031668</vt:i4>
      </vt:variant>
      <vt:variant>
        <vt:i4>206</vt:i4>
      </vt:variant>
      <vt:variant>
        <vt:i4>0</vt:i4>
      </vt:variant>
      <vt:variant>
        <vt:i4>5</vt:i4>
      </vt:variant>
      <vt:variant>
        <vt:lpwstr/>
      </vt:variant>
      <vt:variant>
        <vt:lpwstr>_Toc79046154</vt:lpwstr>
      </vt:variant>
      <vt:variant>
        <vt:i4>1572916</vt:i4>
      </vt:variant>
      <vt:variant>
        <vt:i4>200</vt:i4>
      </vt:variant>
      <vt:variant>
        <vt:i4>0</vt:i4>
      </vt:variant>
      <vt:variant>
        <vt:i4>5</vt:i4>
      </vt:variant>
      <vt:variant>
        <vt:lpwstr/>
      </vt:variant>
      <vt:variant>
        <vt:lpwstr>_Toc79046153</vt:lpwstr>
      </vt:variant>
      <vt:variant>
        <vt:i4>1638452</vt:i4>
      </vt:variant>
      <vt:variant>
        <vt:i4>194</vt:i4>
      </vt:variant>
      <vt:variant>
        <vt:i4>0</vt:i4>
      </vt:variant>
      <vt:variant>
        <vt:i4>5</vt:i4>
      </vt:variant>
      <vt:variant>
        <vt:lpwstr/>
      </vt:variant>
      <vt:variant>
        <vt:lpwstr>_Toc79046152</vt:lpwstr>
      </vt:variant>
      <vt:variant>
        <vt:i4>1703988</vt:i4>
      </vt:variant>
      <vt:variant>
        <vt:i4>188</vt:i4>
      </vt:variant>
      <vt:variant>
        <vt:i4>0</vt:i4>
      </vt:variant>
      <vt:variant>
        <vt:i4>5</vt:i4>
      </vt:variant>
      <vt:variant>
        <vt:lpwstr/>
      </vt:variant>
      <vt:variant>
        <vt:lpwstr>_Toc79046151</vt:lpwstr>
      </vt:variant>
      <vt:variant>
        <vt:i4>1769524</vt:i4>
      </vt:variant>
      <vt:variant>
        <vt:i4>182</vt:i4>
      </vt:variant>
      <vt:variant>
        <vt:i4>0</vt:i4>
      </vt:variant>
      <vt:variant>
        <vt:i4>5</vt:i4>
      </vt:variant>
      <vt:variant>
        <vt:lpwstr/>
      </vt:variant>
      <vt:variant>
        <vt:lpwstr>_Toc79046150</vt:lpwstr>
      </vt:variant>
      <vt:variant>
        <vt:i4>1179701</vt:i4>
      </vt:variant>
      <vt:variant>
        <vt:i4>176</vt:i4>
      </vt:variant>
      <vt:variant>
        <vt:i4>0</vt:i4>
      </vt:variant>
      <vt:variant>
        <vt:i4>5</vt:i4>
      </vt:variant>
      <vt:variant>
        <vt:lpwstr/>
      </vt:variant>
      <vt:variant>
        <vt:lpwstr>_Toc79046149</vt:lpwstr>
      </vt:variant>
      <vt:variant>
        <vt:i4>1245237</vt:i4>
      </vt:variant>
      <vt:variant>
        <vt:i4>170</vt:i4>
      </vt:variant>
      <vt:variant>
        <vt:i4>0</vt:i4>
      </vt:variant>
      <vt:variant>
        <vt:i4>5</vt:i4>
      </vt:variant>
      <vt:variant>
        <vt:lpwstr/>
      </vt:variant>
      <vt:variant>
        <vt:lpwstr>_Toc79046148</vt:lpwstr>
      </vt:variant>
      <vt:variant>
        <vt:i4>1835061</vt:i4>
      </vt:variant>
      <vt:variant>
        <vt:i4>164</vt:i4>
      </vt:variant>
      <vt:variant>
        <vt:i4>0</vt:i4>
      </vt:variant>
      <vt:variant>
        <vt:i4>5</vt:i4>
      </vt:variant>
      <vt:variant>
        <vt:lpwstr/>
      </vt:variant>
      <vt:variant>
        <vt:lpwstr>_Toc79046147</vt:lpwstr>
      </vt:variant>
      <vt:variant>
        <vt:i4>1900597</vt:i4>
      </vt:variant>
      <vt:variant>
        <vt:i4>158</vt:i4>
      </vt:variant>
      <vt:variant>
        <vt:i4>0</vt:i4>
      </vt:variant>
      <vt:variant>
        <vt:i4>5</vt:i4>
      </vt:variant>
      <vt:variant>
        <vt:lpwstr/>
      </vt:variant>
      <vt:variant>
        <vt:lpwstr>_Toc79046146</vt:lpwstr>
      </vt:variant>
      <vt:variant>
        <vt:i4>1966133</vt:i4>
      </vt:variant>
      <vt:variant>
        <vt:i4>152</vt:i4>
      </vt:variant>
      <vt:variant>
        <vt:i4>0</vt:i4>
      </vt:variant>
      <vt:variant>
        <vt:i4>5</vt:i4>
      </vt:variant>
      <vt:variant>
        <vt:lpwstr/>
      </vt:variant>
      <vt:variant>
        <vt:lpwstr>_Toc79046145</vt:lpwstr>
      </vt:variant>
      <vt:variant>
        <vt:i4>2031669</vt:i4>
      </vt:variant>
      <vt:variant>
        <vt:i4>146</vt:i4>
      </vt:variant>
      <vt:variant>
        <vt:i4>0</vt:i4>
      </vt:variant>
      <vt:variant>
        <vt:i4>5</vt:i4>
      </vt:variant>
      <vt:variant>
        <vt:lpwstr/>
      </vt:variant>
      <vt:variant>
        <vt:lpwstr>_Toc79046144</vt:lpwstr>
      </vt:variant>
      <vt:variant>
        <vt:i4>1572917</vt:i4>
      </vt:variant>
      <vt:variant>
        <vt:i4>140</vt:i4>
      </vt:variant>
      <vt:variant>
        <vt:i4>0</vt:i4>
      </vt:variant>
      <vt:variant>
        <vt:i4>5</vt:i4>
      </vt:variant>
      <vt:variant>
        <vt:lpwstr/>
      </vt:variant>
      <vt:variant>
        <vt:lpwstr>_Toc79046143</vt:lpwstr>
      </vt:variant>
      <vt:variant>
        <vt:i4>1638453</vt:i4>
      </vt:variant>
      <vt:variant>
        <vt:i4>134</vt:i4>
      </vt:variant>
      <vt:variant>
        <vt:i4>0</vt:i4>
      </vt:variant>
      <vt:variant>
        <vt:i4>5</vt:i4>
      </vt:variant>
      <vt:variant>
        <vt:lpwstr/>
      </vt:variant>
      <vt:variant>
        <vt:lpwstr>_Toc79046142</vt:lpwstr>
      </vt:variant>
      <vt:variant>
        <vt:i4>1703989</vt:i4>
      </vt:variant>
      <vt:variant>
        <vt:i4>128</vt:i4>
      </vt:variant>
      <vt:variant>
        <vt:i4>0</vt:i4>
      </vt:variant>
      <vt:variant>
        <vt:i4>5</vt:i4>
      </vt:variant>
      <vt:variant>
        <vt:lpwstr/>
      </vt:variant>
      <vt:variant>
        <vt:lpwstr>_Toc79046141</vt:lpwstr>
      </vt:variant>
      <vt:variant>
        <vt:i4>1769525</vt:i4>
      </vt:variant>
      <vt:variant>
        <vt:i4>122</vt:i4>
      </vt:variant>
      <vt:variant>
        <vt:i4>0</vt:i4>
      </vt:variant>
      <vt:variant>
        <vt:i4>5</vt:i4>
      </vt:variant>
      <vt:variant>
        <vt:lpwstr/>
      </vt:variant>
      <vt:variant>
        <vt:lpwstr>_Toc79046140</vt:lpwstr>
      </vt:variant>
      <vt:variant>
        <vt:i4>1179698</vt:i4>
      </vt:variant>
      <vt:variant>
        <vt:i4>116</vt:i4>
      </vt:variant>
      <vt:variant>
        <vt:i4>0</vt:i4>
      </vt:variant>
      <vt:variant>
        <vt:i4>5</vt:i4>
      </vt:variant>
      <vt:variant>
        <vt:lpwstr/>
      </vt:variant>
      <vt:variant>
        <vt:lpwstr>_Toc79046139</vt:lpwstr>
      </vt:variant>
      <vt:variant>
        <vt:i4>1245234</vt:i4>
      </vt:variant>
      <vt:variant>
        <vt:i4>110</vt:i4>
      </vt:variant>
      <vt:variant>
        <vt:i4>0</vt:i4>
      </vt:variant>
      <vt:variant>
        <vt:i4>5</vt:i4>
      </vt:variant>
      <vt:variant>
        <vt:lpwstr/>
      </vt:variant>
      <vt:variant>
        <vt:lpwstr>_Toc79046138</vt:lpwstr>
      </vt:variant>
      <vt:variant>
        <vt:i4>1835058</vt:i4>
      </vt:variant>
      <vt:variant>
        <vt:i4>104</vt:i4>
      </vt:variant>
      <vt:variant>
        <vt:i4>0</vt:i4>
      </vt:variant>
      <vt:variant>
        <vt:i4>5</vt:i4>
      </vt:variant>
      <vt:variant>
        <vt:lpwstr/>
      </vt:variant>
      <vt:variant>
        <vt:lpwstr>_Toc79046137</vt:lpwstr>
      </vt:variant>
      <vt:variant>
        <vt:i4>1900594</vt:i4>
      </vt:variant>
      <vt:variant>
        <vt:i4>98</vt:i4>
      </vt:variant>
      <vt:variant>
        <vt:i4>0</vt:i4>
      </vt:variant>
      <vt:variant>
        <vt:i4>5</vt:i4>
      </vt:variant>
      <vt:variant>
        <vt:lpwstr/>
      </vt:variant>
      <vt:variant>
        <vt:lpwstr>_Toc79046136</vt:lpwstr>
      </vt:variant>
      <vt:variant>
        <vt:i4>1966130</vt:i4>
      </vt:variant>
      <vt:variant>
        <vt:i4>92</vt:i4>
      </vt:variant>
      <vt:variant>
        <vt:i4>0</vt:i4>
      </vt:variant>
      <vt:variant>
        <vt:i4>5</vt:i4>
      </vt:variant>
      <vt:variant>
        <vt:lpwstr/>
      </vt:variant>
      <vt:variant>
        <vt:lpwstr>_Toc79046135</vt:lpwstr>
      </vt:variant>
      <vt:variant>
        <vt:i4>2031666</vt:i4>
      </vt:variant>
      <vt:variant>
        <vt:i4>86</vt:i4>
      </vt:variant>
      <vt:variant>
        <vt:i4>0</vt:i4>
      </vt:variant>
      <vt:variant>
        <vt:i4>5</vt:i4>
      </vt:variant>
      <vt:variant>
        <vt:lpwstr/>
      </vt:variant>
      <vt:variant>
        <vt:lpwstr>_Toc79046134</vt:lpwstr>
      </vt:variant>
      <vt:variant>
        <vt:i4>1572914</vt:i4>
      </vt:variant>
      <vt:variant>
        <vt:i4>80</vt:i4>
      </vt:variant>
      <vt:variant>
        <vt:i4>0</vt:i4>
      </vt:variant>
      <vt:variant>
        <vt:i4>5</vt:i4>
      </vt:variant>
      <vt:variant>
        <vt:lpwstr/>
      </vt:variant>
      <vt:variant>
        <vt:lpwstr>_Toc79046133</vt:lpwstr>
      </vt:variant>
      <vt:variant>
        <vt:i4>1638450</vt:i4>
      </vt:variant>
      <vt:variant>
        <vt:i4>74</vt:i4>
      </vt:variant>
      <vt:variant>
        <vt:i4>0</vt:i4>
      </vt:variant>
      <vt:variant>
        <vt:i4>5</vt:i4>
      </vt:variant>
      <vt:variant>
        <vt:lpwstr/>
      </vt:variant>
      <vt:variant>
        <vt:lpwstr>_Toc79046132</vt:lpwstr>
      </vt:variant>
      <vt:variant>
        <vt:i4>1703986</vt:i4>
      </vt:variant>
      <vt:variant>
        <vt:i4>68</vt:i4>
      </vt:variant>
      <vt:variant>
        <vt:i4>0</vt:i4>
      </vt:variant>
      <vt:variant>
        <vt:i4>5</vt:i4>
      </vt:variant>
      <vt:variant>
        <vt:lpwstr/>
      </vt:variant>
      <vt:variant>
        <vt:lpwstr>_Toc79046131</vt:lpwstr>
      </vt:variant>
      <vt:variant>
        <vt:i4>1769522</vt:i4>
      </vt:variant>
      <vt:variant>
        <vt:i4>62</vt:i4>
      </vt:variant>
      <vt:variant>
        <vt:i4>0</vt:i4>
      </vt:variant>
      <vt:variant>
        <vt:i4>5</vt:i4>
      </vt:variant>
      <vt:variant>
        <vt:lpwstr/>
      </vt:variant>
      <vt:variant>
        <vt:lpwstr>_Toc79046130</vt:lpwstr>
      </vt:variant>
      <vt:variant>
        <vt:i4>1179699</vt:i4>
      </vt:variant>
      <vt:variant>
        <vt:i4>56</vt:i4>
      </vt:variant>
      <vt:variant>
        <vt:i4>0</vt:i4>
      </vt:variant>
      <vt:variant>
        <vt:i4>5</vt:i4>
      </vt:variant>
      <vt:variant>
        <vt:lpwstr/>
      </vt:variant>
      <vt:variant>
        <vt:lpwstr>_Toc79046129</vt:lpwstr>
      </vt:variant>
      <vt:variant>
        <vt:i4>1245235</vt:i4>
      </vt:variant>
      <vt:variant>
        <vt:i4>50</vt:i4>
      </vt:variant>
      <vt:variant>
        <vt:i4>0</vt:i4>
      </vt:variant>
      <vt:variant>
        <vt:i4>5</vt:i4>
      </vt:variant>
      <vt:variant>
        <vt:lpwstr/>
      </vt:variant>
      <vt:variant>
        <vt:lpwstr>_Toc79046128</vt:lpwstr>
      </vt:variant>
      <vt:variant>
        <vt:i4>1835059</vt:i4>
      </vt:variant>
      <vt:variant>
        <vt:i4>44</vt:i4>
      </vt:variant>
      <vt:variant>
        <vt:i4>0</vt:i4>
      </vt:variant>
      <vt:variant>
        <vt:i4>5</vt:i4>
      </vt:variant>
      <vt:variant>
        <vt:lpwstr/>
      </vt:variant>
      <vt:variant>
        <vt:lpwstr>_Toc79046127</vt:lpwstr>
      </vt:variant>
      <vt:variant>
        <vt:i4>1900595</vt:i4>
      </vt:variant>
      <vt:variant>
        <vt:i4>38</vt:i4>
      </vt:variant>
      <vt:variant>
        <vt:i4>0</vt:i4>
      </vt:variant>
      <vt:variant>
        <vt:i4>5</vt:i4>
      </vt:variant>
      <vt:variant>
        <vt:lpwstr/>
      </vt:variant>
      <vt:variant>
        <vt:lpwstr>_Toc79046126</vt:lpwstr>
      </vt:variant>
      <vt:variant>
        <vt:i4>1966131</vt:i4>
      </vt:variant>
      <vt:variant>
        <vt:i4>32</vt:i4>
      </vt:variant>
      <vt:variant>
        <vt:i4>0</vt:i4>
      </vt:variant>
      <vt:variant>
        <vt:i4>5</vt:i4>
      </vt:variant>
      <vt:variant>
        <vt:lpwstr/>
      </vt:variant>
      <vt:variant>
        <vt:lpwstr>_Toc79046125</vt:lpwstr>
      </vt:variant>
      <vt:variant>
        <vt:i4>2031667</vt:i4>
      </vt:variant>
      <vt:variant>
        <vt:i4>26</vt:i4>
      </vt:variant>
      <vt:variant>
        <vt:i4>0</vt:i4>
      </vt:variant>
      <vt:variant>
        <vt:i4>5</vt:i4>
      </vt:variant>
      <vt:variant>
        <vt:lpwstr/>
      </vt:variant>
      <vt:variant>
        <vt:lpwstr>_Toc79046124</vt:lpwstr>
      </vt:variant>
      <vt:variant>
        <vt:i4>1572915</vt:i4>
      </vt:variant>
      <vt:variant>
        <vt:i4>20</vt:i4>
      </vt:variant>
      <vt:variant>
        <vt:i4>0</vt:i4>
      </vt:variant>
      <vt:variant>
        <vt:i4>5</vt:i4>
      </vt:variant>
      <vt:variant>
        <vt:lpwstr/>
      </vt:variant>
      <vt:variant>
        <vt:lpwstr>_Toc79046123</vt:lpwstr>
      </vt:variant>
      <vt:variant>
        <vt:i4>1638451</vt:i4>
      </vt:variant>
      <vt:variant>
        <vt:i4>14</vt:i4>
      </vt:variant>
      <vt:variant>
        <vt:i4>0</vt:i4>
      </vt:variant>
      <vt:variant>
        <vt:i4>5</vt:i4>
      </vt:variant>
      <vt:variant>
        <vt:lpwstr/>
      </vt:variant>
      <vt:variant>
        <vt:lpwstr>_Toc79046122</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Registry Services Business Activity Report</dc:title>
  <dc:subject/>
  <dc:creator>Amy C Walker (DELWP)</dc:creator>
  <cp:keywords/>
  <dc:description/>
  <cp:lastModifiedBy>Wendy Bowran (DELWP)</cp:lastModifiedBy>
  <cp:revision>2</cp:revision>
  <cp:lastPrinted>2016-09-05T12:34:00Z</cp:lastPrinted>
  <dcterms:created xsi:type="dcterms:W3CDTF">2021-09-03T04:32:00Z</dcterms:created>
  <dcterms:modified xsi:type="dcterms:W3CDTF">2021-09-03T04:32:00Z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Land Registry Services Business Activity Report</vt:lpwstr>
  </property>
  <property fmtid="{D5CDD505-2E9C-101B-9397-08002B2CF9AE}" pid="3" name="xSubtitle">
    <vt:lpwstr>2020-2021 Financial Year</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Land Registry Services Business Activity Report</vt:lpwstr>
  </property>
  <property fmtid="{D5CDD505-2E9C-101B-9397-08002B2CF9AE}" pid="16" name="xFooterSubtitle">
    <vt:lpwstr>2020-2021 Financial Year</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2021-08-04T06:25:15Z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d11b322f-f717-4b77-8f24-826bc7369502</vt:lpwstr>
  </property>
  <property fmtid="{D5CDD505-2E9C-101B-9397-08002B2CF9AE}" pid="24" name="MSIP_Label_4257e2ab-f512-40e2-9c9a-c64247360765_ContentBits">
    <vt:lpwstr>2</vt:lpwstr>
  </property>
  <property fmtid="{D5CDD505-2E9C-101B-9397-08002B2CF9AE}" pid="25" name="ContentTypeId">
    <vt:lpwstr>0x0101002517F445A0F35E449C98AAD631F2B0384413005865349A5EF6184EA7E4B4EB42C160B0</vt:lpwstr>
  </property>
  <property fmtid="{D5CDD505-2E9C-101B-9397-08002B2CF9AE}" pid="26" name="_dlc_DocIdItemGuid">
    <vt:lpwstr>43574c38-1450-4c09-b87f-8cb7782fcae8</vt:lpwstr>
  </property>
  <property fmtid="{D5CDD505-2E9C-101B-9397-08002B2CF9AE}" pid="27" name="Section">
    <vt:lpwstr>7;#All|8270565e-a836-42c0-aa61-1ac7b0ff14aa</vt:lpwstr>
  </property>
  <property fmtid="{D5CDD505-2E9C-101B-9397-08002B2CF9AE}" pid="28" name="Agency">
    <vt:lpwstr>1;#Department of Environment, Land, Water and Planning|607a3f87-1228-4cd9-82a5-076aa8776274</vt:lpwstr>
  </property>
  <property fmtid="{D5CDD505-2E9C-101B-9397-08002B2CF9AE}" pid="29" name="Branch">
    <vt:lpwstr>21;#Office of the Chief Executive LUV|3c8250dc-41ca-4a2b-88d6-492ec85ecc65</vt:lpwstr>
  </property>
  <property fmtid="{D5CDD505-2E9C-101B-9397-08002B2CF9AE}" pid="30" name="Division">
    <vt:lpwstr>14;#Land Use Victoria|df55b370-7608-494b-9fb4-f51a3f958028</vt:lpwstr>
  </property>
  <property fmtid="{D5CDD505-2E9C-101B-9397-08002B2CF9AE}" pid="31" name="Group1">
    <vt:lpwstr>13;#Local Infrastructure|35232ce7-1039-46ab-a331-4c8e969be43f</vt:lpwstr>
  </property>
  <property fmtid="{D5CDD505-2E9C-101B-9397-08002B2CF9AE}" pid="32" name="Dissemination Limiting Marker">
    <vt:lpwstr>3;#FOUO|955eb6fc-b35a-4808-8aa5-31e514fa3f26</vt:lpwstr>
  </property>
  <property fmtid="{D5CDD505-2E9C-101B-9397-08002B2CF9AE}" pid="33" name="Security Classification">
    <vt:lpwstr>2;#Unclassified|7fa379f4-4aba-4692-ab80-7d39d3a23cf4</vt:lpwstr>
  </property>
  <property fmtid="{D5CDD505-2E9C-101B-9397-08002B2CF9AE}" pid="34" name="Sub-Section">
    <vt:lpwstr/>
  </property>
  <property fmtid="{D5CDD505-2E9C-101B-9397-08002B2CF9AE}" pid="35" name="Communication Stream">
    <vt:lpwstr/>
  </property>
  <property fmtid="{D5CDD505-2E9C-101B-9397-08002B2CF9AE}" pid="36" name="Document type">
    <vt:lpwstr/>
  </property>
  <property fmtid="{D5CDD505-2E9C-101B-9397-08002B2CF9AE}" pid="37" name="SharedWithUsers">
    <vt:lpwstr>32;#Wendy Bowran (DELWP)</vt:lpwstr>
  </property>
</Properties>
</file>